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BCF619" w14:textId="77777777" w:rsidR="00501966" w:rsidRPr="00182CF0" w:rsidRDefault="00D530A3" w:rsidP="000F0816">
      <w:pPr>
        <w:pStyle w:val="Title"/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57AD56F0" wp14:editId="4F7BA584">
            <wp:simplePos x="0" y="0"/>
            <wp:positionH relativeFrom="column">
              <wp:posOffset>-904875</wp:posOffset>
            </wp:positionH>
            <wp:positionV relativeFrom="page">
              <wp:posOffset>-19685</wp:posOffset>
            </wp:positionV>
            <wp:extent cx="8278495" cy="10713720"/>
            <wp:effectExtent l="0" t="0" r="1905" b="5080"/>
            <wp:wrapNone/>
            <wp:docPr id="1454674806" name="Afbeelding 1454674806" descr="Afbeelding met schermopname, Groenblauw, Turquoise, wa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74806" name="Afbeelding 8" descr="Afbeelding met schermopname, Groenblauw, Turquoise, water&#10;&#10;Automatisch gegenereerde beschrijv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8495" cy="1071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7F8">
        <w:rPr>
          <w:noProof/>
          <w14:ligatures w14:val="standardContextual"/>
        </w:rPr>
        <w:drawing>
          <wp:anchor distT="0" distB="0" distL="114300" distR="114300" simplePos="0" relativeHeight="251658244" behindDoc="1" locked="0" layoutInCell="1" allowOverlap="1" wp14:anchorId="346C10F5" wp14:editId="0CA8C809">
            <wp:simplePos x="0" y="0"/>
            <wp:positionH relativeFrom="column">
              <wp:posOffset>4749953</wp:posOffset>
            </wp:positionH>
            <wp:positionV relativeFrom="page">
              <wp:posOffset>259080</wp:posOffset>
            </wp:positionV>
            <wp:extent cx="1568450" cy="624840"/>
            <wp:effectExtent l="0" t="0" r="0" b="0"/>
            <wp:wrapNone/>
            <wp:docPr id="507362856" name="Afbeelding 507362856" descr="Afbeelding met Graphics, Lettertype, grafische vormgeving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362856" name="Afbeelding 7" descr="Afbeelding met Graphics, Lettertype, grafische vormgeving, logo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9ED1B" w14:textId="24728B2A" w:rsidR="004845F9" w:rsidRDefault="007C453F" w:rsidP="000F0816">
      <w:pPr>
        <w:pStyle w:val="Title"/>
      </w:pPr>
      <w:r>
        <w:t>How To Report</w:t>
      </w:r>
    </w:p>
    <w:p w14:paraId="1349FE5A" w14:textId="77777777" w:rsidR="00A24F0E" w:rsidRPr="00A24F0E" w:rsidRDefault="00A24F0E" w:rsidP="00A24F0E">
      <w:pPr>
        <w:rPr>
          <w:lang w:val="en-US" w:eastAsia="zh-CN"/>
        </w:rPr>
      </w:pPr>
    </w:p>
    <w:p w14:paraId="18AF787F" w14:textId="77777777" w:rsidR="004845F9" w:rsidRDefault="004845F9" w:rsidP="000F0816">
      <w:pPr>
        <w:pStyle w:val="Title"/>
      </w:pPr>
    </w:p>
    <w:p w14:paraId="1EAE63A6" w14:textId="77777777" w:rsidR="004845F9" w:rsidRDefault="004845F9" w:rsidP="000F0816">
      <w:pPr>
        <w:pStyle w:val="Title"/>
      </w:pPr>
    </w:p>
    <w:p w14:paraId="2331A409" w14:textId="77777777" w:rsidR="004845F9" w:rsidRDefault="004845F9" w:rsidP="000F0816">
      <w:pPr>
        <w:pStyle w:val="Title"/>
      </w:pPr>
    </w:p>
    <w:p w14:paraId="426EA0BF" w14:textId="77777777" w:rsidR="004845F9" w:rsidRDefault="004845F9" w:rsidP="000F0816">
      <w:pPr>
        <w:pStyle w:val="Title"/>
      </w:pPr>
    </w:p>
    <w:p w14:paraId="2919910F" w14:textId="77777777" w:rsidR="004845F9" w:rsidRDefault="004845F9" w:rsidP="000F0816">
      <w:pPr>
        <w:pStyle w:val="Title"/>
      </w:pPr>
    </w:p>
    <w:p w14:paraId="54DEC5D6" w14:textId="4CD720A4" w:rsidR="00F72EF4" w:rsidRDefault="007C453F" w:rsidP="000F0816">
      <w:pPr>
        <w:pStyle w:val="Frontpage-Extrainformation"/>
      </w:pPr>
      <w:r>
        <w:t>Editable version</w:t>
      </w:r>
    </w:p>
    <w:p w14:paraId="3BE36796" w14:textId="77777777" w:rsidR="00BC552B" w:rsidRDefault="00BC552B" w:rsidP="000F0816">
      <w:pPr>
        <w:pStyle w:val="Frontpage-Extrainformation"/>
      </w:pPr>
    </w:p>
    <w:p w14:paraId="7399D89B" w14:textId="77777777" w:rsidR="00BC552B" w:rsidRDefault="00BC552B" w:rsidP="000F0816">
      <w:pPr>
        <w:pStyle w:val="Frontpage-Extrainformation"/>
      </w:pPr>
    </w:p>
    <w:p w14:paraId="37596CFE" w14:textId="5440334C" w:rsidR="0065423A" w:rsidRDefault="0065423A" w:rsidP="000F0816">
      <w:pPr>
        <w:pStyle w:val="Frontpage-Extrainformation"/>
      </w:pPr>
    </w:p>
    <w:p w14:paraId="56DE87FF" w14:textId="0551066C" w:rsidR="00030960" w:rsidRPr="00030960" w:rsidRDefault="0065423A" w:rsidP="00030960">
      <w:pPr>
        <w:spacing w:line="240" w:lineRule="auto"/>
        <w:rPr>
          <w:rFonts w:eastAsiaTheme="majorEastAsia" w:cstheme="majorBidi"/>
          <w:color w:val="FFFFFF" w:themeColor="background1"/>
          <w:spacing w:val="-10"/>
          <w:kern w:val="28"/>
          <w:sz w:val="52"/>
          <w:szCs w:val="52"/>
          <w:lang w:val="en-US" w:eastAsia="zh-CN"/>
          <w14:ligatures w14:val="none"/>
        </w:rPr>
      </w:pPr>
      <w:r>
        <w:br w:type="page"/>
      </w:r>
      <w:bookmarkStart w:id="0" w:name="_Toc116315385"/>
      <w:bookmarkStart w:id="1" w:name="_Toc192769240"/>
    </w:p>
    <w:p w14:paraId="4C6B5B15" w14:textId="77777777" w:rsidR="00030960" w:rsidRPr="007A5AD2" w:rsidRDefault="00030960" w:rsidP="00030960">
      <w:pPr>
        <w:pStyle w:val="TOC1"/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</w:pPr>
    </w:p>
    <w:p w14:paraId="3C8436CA" w14:textId="0520EE4B" w:rsidR="00B37128" w:rsidRPr="007A5AD2" w:rsidRDefault="00B37128" w:rsidP="00030960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val="en-NL" w:eastAsia="en-GB"/>
        </w:rPr>
      </w:pPr>
      <w:r w:rsidRPr="007A5AD2"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  <w:fldChar w:fldCharType="begin"/>
      </w:r>
      <w:r w:rsidRPr="007A5AD2"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  <w:instrText xml:space="preserve"> TOC \h \z \t "1.1.1 Title,4,1.1 Title,2,1.1.1 Heading,3,1. Heading,1" </w:instrText>
      </w:r>
      <w:r w:rsidRPr="007A5AD2"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  <w:fldChar w:fldCharType="separate"/>
      </w:r>
      <w:hyperlink w:anchor="_Toc192772578" w:history="1">
        <w:r w:rsidRPr="007A5AD2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SpeakUp Introduction</w:t>
        </w:r>
        <w:r w:rsidRPr="007A5AD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7A5AD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7A5AD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_Toc192772578 \h </w:instrText>
        </w:r>
        <w:r w:rsidRPr="007A5AD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7A5AD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 w:rsidR="007E38F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2</w:t>
        </w:r>
        <w:r w:rsidRPr="007A5AD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3736C9A9" w14:textId="0E671E7A" w:rsidR="00B37128" w:rsidRPr="007A5AD2" w:rsidRDefault="00B37128" w:rsidP="00030960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val="en-NL" w:eastAsia="en-GB"/>
        </w:rPr>
      </w:pPr>
      <w:hyperlink w:anchor="_Toc192772579" w:history="1">
        <w:r w:rsidRPr="007A5AD2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How to leave a report</w:t>
        </w:r>
        <w:r w:rsidRPr="007A5AD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7A5AD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7A5AD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_Toc192772579 \h </w:instrText>
        </w:r>
        <w:r w:rsidRPr="007A5AD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7A5AD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 w:rsidR="007E38F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3</w:t>
        </w:r>
        <w:r w:rsidRPr="007A5AD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4BE32FE9" w14:textId="620192D0" w:rsidR="00B37128" w:rsidRPr="007A5AD2" w:rsidRDefault="00B37128" w:rsidP="00030960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val="en-NL" w:eastAsia="en-GB"/>
        </w:rPr>
      </w:pPr>
      <w:hyperlink w:anchor="_Toc192772580" w:history="1">
        <w:r w:rsidRPr="007A5AD2">
          <w:rPr>
            <w:rStyle w:val="Hyperlink"/>
            <w:sz w:val="22"/>
            <w:szCs w:val="22"/>
          </w:rPr>
          <w:t>Via Web</w:t>
        </w:r>
        <w:r w:rsidRPr="007A5AD2">
          <w:rPr>
            <w:noProof/>
            <w:webHidden/>
            <w:sz w:val="22"/>
            <w:szCs w:val="22"/>
          </w:rPr>
          <w:tab/>
        </w:r>
        <w:r w:rsidRPr="007A5AD2">
          <w:rPr>
            <w:noProof/>
            <w:webHidden/>
            <w:sz w:val="22"/>
            <w:szCs w:val="22"/>
          </w:rPr>
          <w:fldChar w:fldCharType="begin"/>
        </w:r>
        <w:r w:rsidRPr="007A5AD2">
          <w:rPr>
            <w:noProof/>
            <w:webHidden/>
            <w:sz w:val="22"/>
            <w:szCs w:val="22"/>
          </w:rPr>
          <w:instrText xml:space="preserve"> PAGEREF _Toc192772580 \h </w:instrText>
        </w:r>
        <w:r w:rsidRPr="007A5AD2">
          <w:rPr>
            <w:noProof/>
            <w:webHidden/>
            <w:sz w:val="22"/>
            <w:szCs w:val="22"/>
          </w:rPr>
        </w:r>
        <w:r w:rsidRPr="007A5AD2">
          <w:rPr>
            <w:noProof/>
            <w:webHidden/>
            <w:sz w:val="22"/>
            <w:szCs w:val="22"/>
          </w:rPr>
          <w:fldChar w:fldCharType="separate"/>
        </w:r>
        <w:r w:rsidR="007E38F2">
          <w:rPr>
            <w:noProof/>
            <w:webHidden/>
            <w:sz w:val="22"/>
            <w:szCs w:val="22"/>
          </w:rPr>
          <w:t>3</w:t>
        </w:r>
        <w:r w:rsidRPr="007A5AD2">
          <w:rPr>
            <w:noProof/>
            <w:webHidden/>
            <w:sz w:val="22"/>
            <w:szCs w:val="22"/>
          </w:rPr>
          <w:fldChar w:fldCharType="end"/>
        </w:r>
      </w:hyperlink>
    </w:p>
    <w:p w14:paraId="65B1DD7A" w14:textId="0F16DA7D" w:rsidR="00B37128" w:rsidRPr="007A5AD2" w:rsidRDefault="00B37128" w:rsidP="00030960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val="en-NL" w:eastAsia="en-GB"/>
        </w:rPr>
      </w:pPr>
      <w:hyperlink w:anchor="_Toc192772581" w:history="1">
        <w:r w:rsidRPr="007A5AD2">
          <w:rPr>
            <w:rStyle w:val="Hyperlink"/>
            <w:sz w:val="22"/>
            <w:szCs w:val="22"/>
          </w:rPr>
          <w:t>Via the SpeakUp App</w:t>
        </w:r>
        <w:r w:rsidRPr="007A5AD2">
          <w:rPr>
            <w:noProof/>
            <w:webHidden/>
            <w:sz w:val="22"/>
            <w:szCs w:val="22"/>
          </w:rPr>
          <w:tab/>
        </w:r>
        <w:r w:rsidRPr="007A5AD2">
          <w:rPr>
            <w:noProof/>
            <w:webHidden/>
            <w:sz w:val="22"/>
            <w:szCs w:val="22"/>
          </w:rPr>
          <w:fldChar w:fldCharType="begin"/>
        </w:r>
        <w:r w:rsidRPr="007A5AD2">
          <w:rPr>
            <w:noProof/>
            <w:webHidden/>
            <w:sz w:val="22"/>
            <w:szCs w:val="22"/>
          </w:rPr>
          <w:instrText xml:space="preserve"> PAGEREF _Toc192772581 \h </w:instrText>
        </w:r>
        <w:r w:rsidRPr="007A5AD2">
          <w:rPr>
            <w:noProof/>
            <w:webHidden/>
            <w:sz w:val="22"/>
            <w:szCs w:val="22"/>
          </w:rPr>
        </w:r>
        <w:r w:rsidRPr="007A5AD2">
          <w:rPr>
            <w:noProof/>
            <w:webHidden/>
            <w:sz w:val="22"/>
            <w:szCs w:val="22"/>
          </w:rPr>
          <w:fldChar w:fldCharType="separate"/>
        </w:r>
        <w:r w:rsidR="007E38F2">
          <w:rPr>
            <w:noProof/>
            <w:webHidden/>
            <w:sz w:val="22"/>
            <w:szCs w:val="22"/>
          </w:rPr>
          <w:t>4</w:t>
        </w:r>
        <w:r w:rsidRPr="007A5AD2">
          <w:rPr>
            <w:noProof/>
            <w:webHidden/>
            <w:sz w:val="22"/>
            <w:szCs w:val="22"/>
          </w:rPr>
          <w:fldChar w:fldCharType="end"/>
        </w:r>
      </w:hyperlink>
    </w:p>
    <w:p w14:paraId="738A775F" w14:textId="7C3308C2" w:rsidR="00B37128" w:rsidRPr="007A5AD2" w:rsidRDefault="00B37128" w:rsidP="00030960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val="en-NL" w:eastAsia="en-GB"/>
        </w:rPr>
      </w:pPr>
      <w:hyperlink w:anchor="_Toc192772582" w:history="1">
        <w:r w:rsidRPr="007A5AD2">
          <w:rPr>
            <w:rStyle w:val="Hyperlink"/>
            <w:rFonts w:ascii="Reckless Neue" w:hAnsi="Reckless Neue"/>
            <w:sz w:val="22"/>
            <w:szCs w:val="22"/>
          </w:rPr>
          <w:t>Written message</w:t>
        </w:r>
        <w:r w:rsidRPr="007A5AD2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7A5AD2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7A5AD2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_Toc192772582 \h </w:instrText>
        </w:r>
        <w:r w:rsidRPr="007A5AD2">
          <w:rPr>
            <w:rFonts w:ascii="Reckless Neue" w:hAnsi="Reckless Neue"/>
            <w:noProof/>
            <w:webHidden/>
            <w:sz w:val="22"/>
            <w:szCs w:val="22"/>
          </w:rPr>
        </w:r>
        <w:r w:rsidRPr="007A5AD2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 w:rsidR="007E38F2">
          <w:rPr>
            <w:rFonts w:ascii="Reckless Neue" w:hAnsi="Reckless Neue"/>
            <w:noProof/>
            <w:webHidden/>
            <w:sz w:val="22"/>
            <w:szCs w:val="22"/>
          </w:rPr>
          <w:t>6</w:t>
        </w:r>
        <w:r w:rsidRPr="007A5AD2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2212607D" w14:textId="5DF59AE9" w:rsidR="00B37128" w:rsidRPr="007A5AD2" w:rsidRDefault="00B37128" w:rsidP="00030960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val="en-NL" w:eastAsia="en-GB"/>
        </w:rPr>
      </w:pPr>
      <w:hyperlink w:anchor="_Toc192772583" w:history="1">
        <w:r w:rsidRPr="007A5AD2">
          <w:rPr>
            <w:rStyle w:val="Hyperlink"/>
            <w:rFonts w:ascii="Reckless Neue" w:hAnsi="Reckless Neue"/>
            <w:sz w:val="22"/>
            <w:szCs w:val="22"/>
          </w:rPr>
          <w:t>Voice message</w:t>
        </w:r>
        <w:r w:rsidRPr="007A5AD2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7A5AD2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7A5AD2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_Toc192772583 \h </w:instrText>
        </w:r>
        <w:r w:rsidRPr="007A5AD2">
          <w:rPr>
            <w:rFonts w:ascii="Reckless Neue" w:hAnsi="Reckless Neue"/>
            <w:noProof/>
            <w:webHidden/>
            <w:sz w:val="22"/>
            <w:szCs w:val="22"/>
          </w:rPr>
        </w:r>
        <w:r w:rsidRPr="007A5AD2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 w:rsidR="007E38F2">
          <w:rPr>
            <w:rFonts w:ascii="Reckless Neue" w:hAnsi="Reckless Neue"/>
            <w:noProof/>
            <w:webHidden/>
            <w:sz w:val="22"/>
            <w:szCs w:val="22"/>
          </w:rPr>
          <w:t>8</w:t>
        </w:r>
        <w:r w:rsidRPr="007A5AD2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360C6152" w14:textId="114A6286" w:rsidR="00B37128" w:rsidRPr="007A5AD2" w:rsidRDefault="00B37128" w:rsidP="00030960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val="en-NL" w:eastAsia="en-GB"/>
        </w:rPr>
      </w:pPr>
      <w:hyperlink w:anchor="_Toc192772584" w:history="1">
        <w:r w:rsidRPr="007A5AD2">
          <w:rPr>
            <w:rStyle w:val="Hyperlink"/>
            <w:sz w:val="22"/>
            <w:szCs w:val="22"/>
          </w:rPr>
          <w:t>Via Phone</w:t>
        </w:r>
        <w:r w:rsidRPr="007A5AD2">
          <w:rPr>
            <w:noProof/>
            <w:webHidden/>
            <w:sz w:val="22"/>
            <w:szCs w:val="22"/>
          </w:rPr>
          <w:tab/>
        </w:r>
        <w:r w:rsidRPr="007A5AD2">
          <w:rPr>
            <w:noProof/>
            <w:webHidden/>
            <w:sz w:val="22"/>
            <w:szCs w:val="22"/>
          </w:rPr>
          <w:fldChar w:fldCharType="begin"/>
        </w:r>
        <w:r w:rsidRPr="007A5AD2">
          <w:rPr>
            <w:noProof/>
            <w:webHidden/>
            <w:sz w:val="22"/>
            <w:szCs w:val="22"/>
          </w:rPr>
          <w:instrText xml:space="preserve"> PAGEREF _Toc192772584 \h </w:instrText>
        </w:r>
        <w:r w:rsidRPr="007A5AD2">
          <w:rPr>
            <w:noProof/>
            <w:webHidden/>
            <w:sz w:val="22"/>
            <w:szCs w:val="22"/>
          </w:rPr>
        </w:r>
        <w:r w:rsidRPr="007A5AD2">
          <w:rPr>
            <w:noProof/>
            <w:webHidden/>
            <w:sz w:val="22"/>
            <w:szCs w:val="22"/>
          </w:rPr>
          <w:fldChar w:fldCharType="separate"/>
        </w:r>
        <w:r w:rsidR="007E38F2">
          <w:rPr>
            <w:noProof/>
            <w:webHidden/>
            <w:sz w:val="22"/>
            <w:szCs w:val="22"/>
          </w:rPr>
          <w:t>11</w:t>
        </w:r>
        <w:r w:rsidRPr="007A5AD2">
          <w:rPr>
            <w:noProof/>
            <w:webHidden/>
            <w:sz w:val="22"/>
            <w:szCs w:val="22"/>
          </w:rPr>
          <w:fldChar w:fldCharType="end"/>
        </w:r>
      </w:hyperlink>
    </w:p>
    <w:p w14:paraId="3D298C5E" w14:textId="13FE4C53" w:rsidR="0065423A" w:rsidRPr="00B37128" w:rsidRDefault="00B37128" w:rsidP="00030960">
      <w:pPr>
        <w:pStyle w:val="TOC2"/>
        <w:tabs>
          <w:tab w:val="right" w:pos="9062"/>
        </w:tabs>
        <w:spacing w:line="480" w:lineRule="auto"/>
        <w:rPr>
          <w:rFonts w:asciiTheme="minorHAnsi" w:eastAsiaTheme="minorEastAsia" w:hAnsiTheme="minorHAnsi" w:cstheme="minorBidi"/>
          <w:noProof/>
          <w:color w:val="auto"/>
          <w:sz w:val="24"/>
          <w:szCs w:val="24"/>
          <w:lang w:val="en-NL" w:eastAsia="en-GB"/>
        </w:rPr>
      </w:pPr>
      <w:r w:rsidRPr="007A5AD2">
        <w:rPr>
          <w:i/>
          <w:iCs/>
          <w:noProof/>
          <w:sz w:val="22"/>
          <w:szCs w:val="22"/>
        </w:rPr>
        <w:fldChar w:fldCharType="end"/>
      </w:r>
    </w:p>
    <w:p w14:paraId="64E3FC3F" w14:textId="77777777" w:rsidR="0065423A" w:rsidRDefault="0065423A">
      <w:pPr>
        <w:spacing w:line="240" w:lineRule="auto"/>
        <w:rPr>
          <w:rFonts w:ascii="AntiqueOli" w:eastAsiaTheme="majorEastAsia" w:hAnsi="AntiqueOli" w:cstheme="majorBidi"/>
          <w:sz w:val="72"/>
          <w:szCs w:val="28"/>
          <w:lang w:val="en-GB"/>
        </w:rPr>
      </w:pPr>
      <w:r>
        <w:rPr>
          <w:sz w:val="72"/>
          <w:szCs w:val="28"/>
          <w:lang w:val="en-GB"/>
        </w:rPr>
        <w:br w:type="page"/>
      </w:r>
    </w:p>
    <w:p w14:paraId="6126B5AE" w14:textId="2746DEF4" w:rsidR="00423E0E" w:rsidRPr="005E46F7" w:rsidRDefault="00423E0E" w:rsidP="005E46F7">
      <w:pPr>
        <w:pStyle w:val="1Heading"/>
        <w:numPr>
          <w:ilvl w:val="0"/>
          <w:numId w:val="0"/>
        </w:numPr>
        <w:rPr>
          <w:sz w:val="60"/>
          <w:szCs w:val="60"/>
        </w:rPr>
      </w:pPr>
      <w:bookmarkStart w:id="2" w:name="_Toc192770662"/>
      <w:bookmarkStart w:id="3" w:name="_Toc192772578"/>
      <w:r w:rsidRPr="005E46F7">
        <w:rPr>
          <w:sz w:val="60"/>
          <w:szCs w:val="60"/>
        </w:rPr>
        <w:lastRenderedPageBreak/>
        <w:t>SpeakUp Introduction</w:t>
      </w:r>
      <w:bookmarkEnd w:id="0"/>
      <w:bookmarkEnd w:id="1"/>
      <w:bookmarkEnd w:id="2"/>
      <w:bookmarkEnd w:id="3"/>
      <w:r w:rsidRPr="005E46F7">
        <w:rPr>
          <w:sz w:val="60"/>
          <w:szCs w:val="60"/>
        </w:rPr>
        <w:t xml:space="preserve"> </w:t>
      </w:r>
    </w:p>
    <w:p w14:paraId="4759B6A6" w14:textId="77777777" w:rsidR="00423E0E" w:rsidRPr="00423E0E" w:rsidRDefault="00423E0E" w:rsidP="00423E0E">
      <w:pPr>
        <w:rPr>
          <w:lang w:val="en-GB"/>
        </w:rPr>
      </w:pPr>
    </w:p>
    <w:p w14:paraId="51B01BF1" w14:textId="69BD98ED" w:rsidR="00423E0E" w:rsidRDefault="00423E0E" w:rsidP="00423E0E">
      <w:pPr>
        <w:jc w:val="both"/>
        <w:rPr>
          <w:lang w:val="en-US"/>
        </w:rPr>
      </w:pPr>
      <w:proofErr w:type="spellStart"/>
      <w:r w:rsidRPr="00423E0E"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b/>
          <w:bCs/>
          <w:color w:val="00604E"/>
          <w:lang w:val="en-GB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lang w:val="en-US"/>
        </w:rPr>
        <w:t xml:space="preserve">is a service enabling </w:t>
      </w:r>
      <w:r>
        <w:rPr>
          <w:lang w:val="en-GB"/>
        </w:rPr>
        <w:t>you</w:t>
      </w:r>
      <w:r w:rsidRPr="00423E0E">
        <w:rPr>
          <w:lang w:val="en-US"/>
        </w:rPr>
        <w:t xml:space="preserve"> to report serious breaches that would otherwise not be reported</w:t>
      </w:r>
      <w:r>
        <w:rPr>
          <w:lang w:val="en-GB"/>
        </w:rPr>
        <w:t>,</w:t>
      </w:r>
      <w:r w:rsidRPr="00423E0E">
        <w:rPr>
          <w:lang w:val="en-US"/>
        </w:rPr>
        <w:t xml:space="preserve"> in complete anonymity. You can do this either via </w:t>
      </w:r>
      <w:r>
        <w:rPr>
          <w:lang w:val="en-GB"/>
        </w:rPr>
        <w:t>the</w:t>
      </w:r>
      <w:r w:rsidRPr="00423E0E">
        <w:rPr>
          <w:lang w:val="en-US"/>
        </w:rPr>
        <w:t xml:space="preserve"> website,</w:t>
      </w:r>
      <w:r w:rsidRPr="00EF4832">
        <w:rPr>
          <w:lang w:val="en-GB"/>
        </w:rPr>
        <w:t xml:space="preserve"> </w:t>
      </w:r>
      <w:r>
        <w:rPr>
          <w:lang w:val="en-GB"/>
        </w:rPr>
        <w:t xml:space="preserve">by using the </w:t>
      </w:r>
      <w:proofErr w:type="spellStart"/>
      <w:r>
        <w:rPr>
          <w:lang w:val="en-GB"/>
        </w:rPr>
        <w:t>SpeakUp</w:t>
      </w:r>
      <w:proofErr w:type="spellEnd"/>
      <w:r w:rsidRPr="003B1E50">
        <w:rPr>
          <w:rFonts w:cs="Open Sans"/>
          <w:lang w:val="en-US"/>
        </w:rPr>
        <w:t>®</w:t>
      </w:r>
      <w:r>
        <w:rPr>
          <w:lang w:val="en-GB"/>
        </w:rPr>
        <w:t xml:space="preserve"> app or</w:t>
      </w:r>
      <w:r w:rsidRPr="00423E0E">
        <w:rPr>
          <w:lang w:val="en-US"/>
        </w:rPr>
        <w:t xml:space="preserve"> by phone</w:t>
      </w:r>
      <w:r>
        <w:rPr>
          <w:lang w:val="en-GB"/>
        </w:rPr>
        <w:t xml:space="preserve">, </w:t>
      </w:r>
      <w:r w:rsidRPr="00423E0E">
        <w:rPr>
          <w:lang w:val="en-US"/>
        </w:rPr>
        <w:t>without the interference of a human operator.</w:t>
      </w:r>
      <w:r>
        <w:rPr>
          <w:lang w:val="en-US"/>
        </w:rPr>
        <w:t xml:space="preserve"> </w:t>
      </w:r>
    </w:p>
    <w:p w14:paraId="15E06D99" w14:textId="77777777" w:rsidR="00423E0E" w:rsidRPr="00423E0E" w:rsidRDefault="00423E0E" w:rsidP="00423E0E">
      <w:pPr>
        <w:jc w:val="both"/>
        <w:rPr>
          <w:lang w:val="en-US"/>
        </w:rPr>
      </w:pPr>
    </w:p>
    <w:p w14:paraId="6C2CD898" w14:textId="712DA7C6" w:rsidR="00423E0E" w:rsidRDefault="00423E0E" w:rsidP="00423E0E">
      <w:pPr>
        <w:jc w:val="both"/>
        <w:rPr>
          <w:rFonts w:cs="Open Sans"/>
          <w:lang w:val="en-US"/>
        </w:rPr>
      </w:pPr>
      <w:proofErr w:type="spellStart"/>
      <w:r w:rsidRPr="00423E0E">
        <w:rPr>
          <w:rFonts w:cs="Open Sans"/>
          <w:b/>
          <w:bCs/>
          <w:color w:val="00604E"/>
          <w:lang w:val="en-US"/>
        </w:rPr>
        <w:t>SpeakUp</w:t>
      </w:r>
      <w:proofErr w:type="spellEnd"/>
      <w:r w:rsidRPr="00423E0E">
        <w:rPr>
          <w:rFonts w:cs="Open Sans"/>
          <w:b/>
          <w:bCs/>
          <w:color w:val="00604E"/>
          <w:lang w:val="en-US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>is available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rFonts w:cs="Open Sans"/>
          <w:b/>
          <w:bCs/>
          <w:color w:val="00604E"/>
          <w:lang w:val="en-US"/>
        </w:rPr>
        <w:t>24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 xml:space="preserve">hours per day and </w:t>
      </w:r>
      <w:r w:rsidRPr="00423E0E">
        <w:rPr>
          <w:rFonts w:cs="Open Sans"/>
          <w:b/>
          <w:bCs/>
          <w:color w:val="00604E"/>
          <w:lang w:val="en-US"/>
        </w:rPr>
        <w:t>365</w:t>
      </w:r>
      <w:r>
        <w:rPr>
          <w:rFonts w:cs="Open Sans"/>
          <w:lang w:val="en-US"/>
        </w:rPr>
        <w:t xml:space="preserve"> days a year. Therefore, you can use </w:t>
      </w:r>
      <w:proofErr w:type="spellStart"/>
      <w:r>
        <w:rPr>
          <w:rFonts w:cs="Open Sans"/>
          <w:lang w:val="en-US"/>
        </w:rPr>
        <w:t>SpeakUp</w:t>
      </w:r>
      <w:proofErr w:type="spellEnd"/>
      <w:r>
        <w:rPr>
          <w:rFonts w:cs="Open Sans"/>
          <w:lang w:val="en-US"/>
        </w:rPr>
        <w:t xml:space="preserve"> to leave a message or check for a response any time.</w:t>
      </w:r>
    </w:p>
    <w:p w14:paraId="7868CEAA" w14:textId="77777777" w:rsidR="00423E0E" w:rsidRPr="00266873" w:rsidRDefault="00423E0E" w:rsidP="00423E0E">
      <w:pPr>
        <w:jc w:val="both"/>
        <w:rPr>
          <w:rFonts w:cs="Open Sans"/>
          <w:lang w:val="en-US"/>
        </w:rPr>
      </w:pPr>
    </w:p>
    <w:p w14:paraId="7E1B78BD" w14:textId="77777777" w:rsidR="0065423A" w:rsidRDefault="00423E0E" w:rsidP="00423E0E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The service is operated by a third party,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rFonts w:cs="Open Sans"/>
          <w:lang w:val="en-US"/>
        </w:rPr>
        <w:t>, an independent Dutch company</w:t>
      </w:r>
      <w:r w:rsidRPr="00AF1D59">
        <w:rPr>
          <w:rFonts w:cs="Open Sans"/>
          <w:lang w:val="en-US"/>
        </w:rPr>
        <w:t xml:space="preserve"> based in Amsterdam</w:t>
      </w:r>
      <w:r>
        <w:rPr>
          <w:rFonts w:cs="Open Sans"/>
          <w:lang w:val="en-US"/>
        </w:rPr>
        <w:t>, the Netherlands,</w:t>
      </w:r>
      <w:r w:rsidRPr="00AF1D59">
        <w:rPr>
          <w:rFonts w:cs="Open Sans"/>
          <w:lang w:val="en-US"/>
        </w:rPr>
        <w:t xml:space="preserve"> and founded in </w:t>
      </w:r>
      <w:r>
        <w:rPr>
          <w:rFonts w:cs="Open Sans"/>
          <w:lang w:val="en-US"/>
        </w:rPr>
        <w:t xml:space="preserve">2004.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>
        <w:rPr>
          <w:rFonts w:cs="Open Sans"/>
          <w:lang w:val="en-US"/>
        </w:rPr>
        <w:t xml:space="preserve"> </w:t>
      </w:r>
      <w:r w:rsidRPr="00423E0E">
        <w:rPr>
          <w:rFonts w:cs="Open Sans"/>
          <w:lang w:val="en-US"/>
        </w:rPr>
        <w:t>is responsible for processing all messages.</w:t>
      </w:r>
    </w:p>
    <w:p w14:paraId="6D160295" w14:textId="77777777" w:rsidR="0065423A" w:rsidRDefault="0065423A" w:rsidP="00423E0E">
      <w:pPr>
        <w:jc w:val="both"/>
        <w:rPr>
          <w:rFonts w:cs="Open Sans"/>
          <w:lang w:val="en-US"/>
        </w:rPr>
      </w:pPr>
    </w:p>
    <w:p w14:paraId="72DD5316" w14:textId="0707F0A7" w:rsidR="0065423A" w:rsidRDefault="0065423A"/>
    <w:p w14:paraId="0F7E3C94" w14:textId="7EF3E145" w:rsidR="00423E0E" w:rsidRPr="00423E0E" w:rsidRDefault="00423E0E" w:rsidP="00423E0E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 </w:t>
      </w:r>
    </w:p>
    <w:p w14:paraId="78BB4DD0" w14:textId="77777777" w:rsidR="00764B25" w:rsidRDefault="00764B25" w:rsidP="00764B25">
      <w:pPr>
        <w:rPr>
          <w:noProof/>
          <w:color w:val="000000"/>
          <w:szCs w:val="21"/>
          <w:lang w:val="en-US"/>
        </w:rPr>
      </w:pPr>
    </w:p>
    <w:p w14:paraId="0C1E999C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16AA8B40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EDA072B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46F6860A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444A7025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4EA6FFAC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0248018D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C2FC8B9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D1DC04D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34CD14A0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36E4A04A" w14:textId="77777777" w:rsidR="00030960" w:rsidRDefault="00030960">
      <w:pPr>
        <w:spacing w:line="240" w:lineRule="auto"/>
        <w:rPr>
          <w:rFonts w:ascii="AntiqueOli" w:eastAsiaTheme="majorEastAsia" w:hAnsi="AntiqueOli" w:cstheme="majorBidi"/>
          <w:noProof/>
          <w:sz w:val="60"/>
          <w:szCs w:val="60"/>
          <w:lang w:val="en-US"/>
        </w:rPr>
      </w:pPr>
      <w:bookmarkStart w:id="4" w:name="_Toc192770663"/>
      <w:bookmarkStart w:id="5" w:name="_Toc192772579"/>
      <w:r>
        <w:rPr>
          <w:sz w:val="60"/>
          <w:szCs w:val="60"/>
        </w:rPr>
        <w:br w:type="page"/>
      </w:r>
    </w:p>
    <w:p w14:paraId="20AFA933" w14:textId="1070150F" w:rsidR="00423E0E" w:rsidRPr="005E46F7" w:rsidRDefault="00423E0E" w:rsidP="005E46F7">
      <w:pPr>
        <w:pStyle w:val="1Heading"/>
        <w:numPr>
          <w:ilvl w:val="0"/>
          <w:numId w:val="0"/>
        </w:numPr>
        <w:rPr>
          <w:sz w:val="60"/>
          <w:szCs w:val="60"/>
        </w:rPr>
      </w:pPr>
      <w:r w:rsidRPr="005E46F7">
        <w:rPr>
          <w:sz w:val="60"/>
          <w:szCs w:val="60"/>
        </w:rPr>
        <w:lastRenderedPageBreak/>
        <w:t>How to leave a report</w:t>
      </w:r>
      <w:bookmarkStart w:id="6" w:name="_Toc116315386"/>
      <w:bookmarkEnd w:id="4"/>
      <w:bookmarkEnd w:id="5"/>
    </w:p>
    <w:p w14:paraId="3E2796A4" w14:textId="1FCE77E5" w:rsidR="00423E0E" w:rsidRPr="005E46F7" w:rsidRDefault="00423E0E" w:rsidP="005E46F7">
      <w:pPr>
        <w:pStyle w:val="11Title"/>
        <w:numPr>
          <w:ilvl w:val="0"/>
          <w:numId w:val="0"/>
        </w:numPr>
        <w:ind w:left="794" w:hanging="794"/>
        <w:rPr>
          <w:color w:val="E49C9E"/>
          <w:sz w:val="36"/>
          <w:szCs w:val="36"/>
        </w:rPr>
      </w:pPr>
      <w:bookmarkStart w:id="7" w:name="_Toc192770664"/>
      <w:bookmarkStart w:id="8" w:name="_Toc192772580"/>
      <w:bookmarkEnd w:id="6"/>
      <w:r w:rsidRPr="005E46F7">
        <w:rPr>
          <w:color w:val="E49C9E"/>
          <w:sz w:val="36"/>
          <w:szCs w:val="36"/>
        </w:rPr>
        <w:t>Via Web</w:t>
      </w:r>
      <w:bookmarkEnd w:id="7"/>
      <w:bookmarkEnd w:id="8"/>
    </w:p>
    <w:p w14:paraId="486C2EF7" w14:textId="77777777" w:rsidR="005E46F7" w:rsidRPr="005E46F7" w:rsidRDefault="005E46F7" w:rsidP="005E46F7">
      <w:pPr>
        <w:pStyle w:val="11Title"/>
        <w:numPr>
          <w:ilvl w:val="0"/>
          <w:numId w:val="0"/>
        </w:numPr>
        <w:ind w:left="794" w:hanging="794"/>
        <w:rPr>
          <w:rFonts w:ascii="Reckless Neue" w:hAnsi="Reckless Neue"/>
          <w:b/>
          <w:bCs/>
          <w:color w:val="E49C9E"/>
        </w:rPr>
      </w:pPr>
    </w:p>
    <w:p w14:paraId="1A576B09" w14:textId="77777777" w:rsidR="00E67DAD" w:rsidRPr="00423E0E" w:rsidRDefault="00E67DAD" w:rsidP="00E67DAD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Visit </w:t>
      </w:r>
      <w:r w:rsidRPr="00B25828">
        <w:rPr>
          <w:rFonts w:eastAsia="Times New Roman"/>
          <w:color w:val="000000" w:themeColor="text1"/>
          <w:lang w:val="en-GB"/>
        </w:rPr>
        <w:t xml:space="preserve">the </w:t>
      </w:r>
      <w:proofErr w:type="spellStart"/>
      <w:r w:rsidRPr="00B25828">
        <w:rPr>
          <w:rFonts w:eastAsia="Times New Roman"/>
          <w:color w:val="000000" w:themeColor="text1"/>
          <w:lang w:val="en-GB"/>
        </w:rPr>
        <w:t>SpeakUp</w:t>
      </w:r>
      <w:proofErr w:type="spellEnd"/>
      <w:r w:rsidRPr="00B25828">
        <w:rPr>
          <w:rFonts w:eastAsia="Times New Roman"/>
          <w:color w:val="000000" w:themeColor="text1"/>
          <w:lang w:val="en-GB"/>
        </w:rPr>
        <w:t xml:space="preserve"> webpage </w:t>
      </w:r>
      <w:r w:rsidRPr="00423E0E">
        <w:rPr>
          <w:rFonts w:eastAsia="Times New Roman"/>
          <w:lang w:val="en-GB"/>
        </w:rPr>
        <w:t>with the URL and/or QR code your organisation has communicated.</w:t>
      </w:r>
    </w:p>
    <w:p w14:paraId="26B1EFF1" w14:textId="77777777" w:rsidR="00E67DAD" w:rsidRPr="00423E0E" w:rsidRDefault="00E67DAD" w:rsidP="00E67DAD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134EC8D2" w14:textId="77777777" w:rsidR="00E67DAD" w:rsidRPr="00423E0E" w:rsidRDefault="00E67DAD" w:rsidP="00E67DAD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Click on </w:t>
      </w:r>
      <w:r w:rsidRPr="00423E0E">
        <w:rPr>
          <w:rFonts w:eastAsia="Times New Roman" w:cs="Calibri Light"/>
          <w:lang w:val="en-GB"/>
        </w:rPr>
        <w:t>‘+ New report</w:t>
      </w:r>
      <w:r w:rsidRPr="00423E0E">
        <w:rPr>
          <w:rFonts w:eastAsia="Times New Roman"/>
          <w:lang w:val="en-GB"/>
        </w:rPr>
        <w:t>’ to start a trusted conversation.</w:t>
      </w:r>
    </w:p>
    <w:p w14:paraId="507AD2B7" w14:textId="77777777" w:rsidR="00E67DAD" w:rsidRDefault="00E67DAD" w:rsidP="00E67DAD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In case you already have an open report, select ‘</w:t>
      </w:r>
      <w:r w:rsidRPr="00423E0E">
        <w:rPr>
          <w:rFonts w:eastAsia="Times New Roman" w:cs="Calibri Light"/>
          <w:lang w:val="en-GB"/>
        </w:rPr>
        <w:t>Log in</w:t>
      </w:r>
      <w:r w:rsidRPr="00423E0E">
        <w:rPr>
          <w:rFonts w:eastAsia="Times New Roman"/>
          <w:lang w:val="en-GB"/>
        </w:rPr>
        <w:t>’.</w:t>
      </w:r>
    </w:p>
    <w:p w14:paraId="12F299B0" w14:textId="77777777" w:rsidR="00E67DAD" w:rsidRDefault="00E67DAD" w:rsidP="00E67DAD">
      <w:pPr>
        <w:spacing w:line="240" w:lineRule="auto"/>
        <w:ind w:firstLine="360"/>
        <w:rPr>
          <w:rFonts w:eastAsia="Times New Roman"/>
          <w:lang w:val="en-GB"/>
        </w:rPr>
      </w:pPr>
    </w:p>
    <w:p w14:paraId="7FFEBB4B" w14:textId="77777777" w:rsidR="00E67DAD" w:rsidRPr="003F3E88" w:rsidRDefault="00E67DAD" w:rsidP="00E67DAD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F90194">
        <w:rPr>
          <w:rFonts w:eastAsia="Times New Roman"/>
          <w:lang w:val="en-GB"/>
        </w:rPr>
        <w:t>Select the type of report you want to leave</w:t>
      </w:r>
    </w:p>
    <w:p w14:paraId="6A641B96" w14:textId="77777777" w:rsidR="00E67DAD" w:rsidRPr="00423E0E" w:rsidRDefault="00E67DAD" w:rsidP="00E67DAD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1D83468D" w14:textId="77777777" w:rsidR="00E67DAD" w:rsidRDefault="00E67DAD" w:rsidP="00E67DAD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If you choose to leave a misconduct report, s</w:t>
      </w:r>
      <w:r w:rsidRPr="00423E0E">
        <w:rPr>
          <w:rFonts w:eastAsia="Times New Roman"/>
          <w:lang w:val="en-GB"/>
        </w:rPr>
        <w:t>elect the language in which you want to leave your message.</w:t>
      </w:r>
    </w:p>
    <w:p w14:paraId="503648C4" w14:textId="77777777" w:rsidR="00E67DAD" w:rsidRPr="00CE7E3D" w:rsidRDefault="00E67DAD" w:rsidP="00E67DAD">
      <w:pPr>
        <w:spacing w:line="240" w:lineRule="auto"/>
        <w:rPr>
          <w:rFonts w:eastAsia="Times New Roman"/>
          <w:lang w:val="en-GB"/>
        </w:rPr>
      </w:pPr>
    </w:p>
    <w:p w14:paraId="4D927439" w14:textId="77777777" w:rsidR="00E67DAD" w:rsidRPr="00423E0E" w:rsidRDefault="00E67DAD" w:rsidP="00E67DAD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Note down your unique ‘</w:t>
      </w:r>
      <w:r w:rsidRPr="00423E0E">
        <w:rPr>
          <w:rFonts w:eastAsia="Times New Roman" w:cstheme="majorHAnsi"/>
          <w:lang w:val="en-GB"/>
        </w:rPr>
        <w:t>Report number</w:t>
      </w:r>
      <w:r w:rsidRPr="00423E0E">
        <w:rPr>
          <w:rFonts w:eastAsia="Times New Roman"/>
          <w:lang w:val="en-GB"/>
        </w:rPr>
        <w:t>’ and create a password for your report.</w:t>
      </w:r>
    </w:p>
    <w:p w14:paraId="06819390" w14:textId="77777777" w:rsidR="00E67DAD" w:rsidRPr="00423E0E" w:rsidRDefault="00E67DAD" w:rsidP="00E67DAD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will need these to check back for a response later.</w:t>
      </w:r>
    </w:p>
    <w:p w14:paraId="3406C185" w14:textId="77777777" w:rsidR="00E67DAD" w:rsidRPr="00423E0E" w:rsidRDefault="00E67DAD" w:rsidP="00E67DAD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023AECBA" w14:textId="77777777" w:rsidR="00E67DAD" w:rsidRPr="00423E0E" w:rsidRDefault="00E67DAD" w:rsidP="00E67DAD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Type your message.</w:t>
      </w:r>
    </w:p>
    <w:p w14:paraId="29985425" w14:textId="77777777" w:rsidR="00E67DAD" w:rsidRPr="00423E0E" w:rsidRDefault="00E67DAD" w:rsidP="00E67DAD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can upload attachments via the clip icon found in the top-right corner.</w:t>
      </w:r>
    </w:p>
    <w:p w14:paraId="53E0C83D" w14:textId="77777777" w:rsidR="00E67DAD" w:rsidRPr="00423E0E" w:rsidRDefault="00E67DAD" w:rsidP="00E67DAD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716EB0DC" w14:textId="77777777" w:rsidR="00E67DAD" w:rsidRPr="00423E0E" w:rsidRDefault="00E67DAD" w:rsidP="00E67DAD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Click ‘</w:t>
      </w:r>
      <w:r w:rsidRPr="00423E0E">
        <w:rPr>
          <w:rFonts w:eastAsia="Times New Roman" w:cs="Calibri Light"/>
          <w:lang w:val="en-GB"/>
        </w:rPr>
        <w:t>Send message</w:t>
      </w:r>
      <w:r w:rsidRPr="00423E0E">
        <w:rPr>
          <w:rFonts w:eastAsia="Times New Roman"/>
          <w:lang w:val="en-GB"/>
        </w:rPr>
        <w:t>’ and your message and attached files will be processed.</w:t>
      </w:r>
    </w:p>
    <w:p w14:paraId="3E83ECEC" w14:textId="77777777" w:rsidR="00E67DAD" w:rsidRPr="00423E0E" w:rsidRDefault="00E67DAD" w:rsidP="00E67DAD">
      <w:pPr>
        <w:spacing w:line="240" w:lineRule="auto"/>
        <w:rPr>
          <w:rFonts w:eastAsia="Times New Roman"/>
          <w:lang w:val="en-GB"/>
        </w:rPr>
      </w:pPr>
    </w:p>
    <w:p w14:paraId="6624DD18" w14:textId="77777777" w:rsidR="00E67DAD" w:rsidRPr="00423E0E" w:rsidRDefault="00E67DAD" w:rsidP="00E67DAD">
      <w:pPr>
        <w:pStyle w:val="ListParagraph"/>
        <w:numPr>
          <w:ilvl w:val="0"/>
          <w:numId w:val="18"/>
        </w:numPr>
        <w:spacing w:line="240" w:lineRule="auto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have the option to leave your email if you’d like to be notified when there is a response.</w:t>
      </w:r>
    </w:p>
    <w:p w14:paraId="2F42C6E0" w14:textId="77777777" w:rsidR="00E67DAD" w:rsidRPr="00423E0E" w:rsidRDefault="00E67DAD" w:rsidP="00E67DAD">
      <w:pPr>
        <w:spacing w:line="240" w:lineRule="auto"/>
        <w:ind w:left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After adding your email, you’ll be asked to type the verifying code sent to the provided email address.</w:t>
      </w:r>
    </w:p>
    <w:p w14:paraId="43CC6ABB" w14:textId="77777777" w:rsidR="00423E0E" w:rsidRDefault="00423E0E" w:rsidP="00764B25">
      <w:pPr>
        <w:rPr>
          <w:noProof/>
          <w:color w:val="000000"/>
          <w:szCs w:val="21"/>
          <w:lang w:val="en-GB"/>
        </w:rPr>
      </w:pPr>
    </w:p>
    <w:p w14:paraId="1898E5E7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0C80991A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F27AEBE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606D2746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EBAFA13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2475AC89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3C139D7C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6B3CBA1D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50C2AF33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34099565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349123B6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734D7329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AE310B5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8FB43C4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0A433488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57D701D3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06E91158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7B1E5BED" w14:textId="77777777" w:rsidR="00B25828" w:rsidRPr="00423E0E" w:rsidRDefault="00B25828" w:rsidP="00764B25">
      <w:pPr>
        <w:rPr>
          <w:noProof/>
          <w:color w:val="000000"/>
          <w:szCs w:val="21"/>
          <w:lang w:val="en-GB"/>
        </w:rPr>
      </w:pPr>
    </w:p>
    <w:p w14:paraId="7FBF9900" w14:textId="1C8DBAF2" w:rsidR="000D7FBB" w:rsidRPr="005E46F7" w:rsidRDefault="00B25828" w:rsidP="005E46F7">
      <w:pPr>
        <w:pStyle w:val="11Title"/>
        <w:numPr>
          <w:ilvl w:val="0"/>
          <w:numId w:val="0"/>
        </w:numPr>
        <w:ind w:left="794" w:hanging="794"/>
        <w:rPr>
          <w:color w:val="E49C9E"/>
          <w:sz w:val="36"/>
          <w:szCs w:val="36"/>
        </w:rPr>
      </w:pPr>
      <w:bookmarkStart w:id="9" w:name="_Toc192770665"/>
      <w:bookmarkStart w:id="10" w:name="_Toc192772581"/>
      <w:r w:rsidRPr="005E46F7">
        <w:rPr>
          <w:color w:val="E49C9E"/>
          <w:sz w:val="36"/>
          <w:szCs w:val="36"/>
        </w:rPr>
        <w:lastRenderedPageBreak/>
        <w:t>Via the SpeakUp App</w:t>
      </w:r>
      <w:bookmarkEnd w:id="9"/>
      <w:bookmarkEnd w:id="10"/>
    </w:p>
    <w:p w14:paraId="18EE3C0A" w14:textId="77777777" w:rsidR="00B25828" w:rsidRDefault="00B25828" w:rsidP="00B25828">
      <w:pPr>
        <w:rPr>
          <w:lang w:val="en-US"/>
        </w:rPr>
      </w:pPr>
    </w:p>
    <w:p w14:paraId="780CB9A1" w14:textId="77777777" w:rsidR="00B25828" w:rsidRPr="0086019E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Download the ‘</w:t>
      </w:r>
      <w:proofErr w:type="spellStart"/>
      <w:r w:rsidRPr="00B25828">
        <w:rPr>
          <w:rFonts w:eastAsia="Times New Roman"/>
          <w:lang w:val="en-GB"/>
        </w:rPr>
        <w:t>SpeakUp</w:t>
      </w:r>
      <w:proofErr w:type="spellEnd"/>
      <w:r w:rsidRPr="00B25828">
        <w:rPr>
          <w:rFonts w:eastAsia="Times New Roman"/>
          <w:lang w:val="en-GB"/>
        </w:rPr>
        <w:t xml:space="preserve"> by People Intouch</w:t>
      </w:r>
      <w:r>
        <w:rPr>
          <w:rFonts w:eastAsia="Times New Roman"/>
          <w:lang w:val="en-GB"/>
        </w:rPr>
        <w:t>’ app from the App Store/Google Play or scan the QR code.</w:t>
      </w:r>
    </w:p>
    <w:p w14:paraId="1B3A4B6E" w14:textId="46FA6774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266C6AB1" w14:textId="0D5FB79F" w:rsidR="00B25828" w:rsidRPr="00C50864" w:rsidRDefault="00D8580C" w:rsidP="00C50864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2C140F5A" wp14:editId="6BCF3591">
            <wp:extent cx="1512000" cy="2436319"/>
            <wp:effectExtent l="0" t="0" r="0" b="2540"/>
            <wp:docPr id="5624128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41280" name="Picture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43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5D6D4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1A4F4448" w14:textId="5AC98F5F" w:rsidR="00B25828" w:rsidRPr="00C50864" w:rsidRDefault="00D22E65" w:rsidP="00C50864">
      <w:pPr>
        <w:spacing w:line="240" w:lineRule="auto"/>
        <w:ind w:left="36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018E0CBA" wp14:editId="4EBD05C7">
            <wp:extent cx="1512000" cy="1512000"/>
            <wp:effectExtent l="0" t="0" r="0" b="0"/>
            <wp:docPr id="908942791" name="Picture 6" descr="A qr code with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942791" name="Picture 6" descr="A qr code with a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5828" w:rsidRPr="00C50864">
        <w:rPr>
          <w:rFonts w:eastAsia="Times New Roman"/>
          <w:lang w:val="en-GB"/>
        </w:rPr>
        <w:tab/>
      </w:r>
      <w:r w:rsidR="00B25828" w:rsidRPr="00C50864">
        <w:rPr>
          <w:rFonts w:eastAsia="Times New Roman"/>
          <w:lang w:val="en-GB"/>
        </w:rPr>
        <w:tab/>
      </w:r>
      <w:r w:rsidR="00B25828" w:rsidRPr="00C50864">
        <w:rPr>
          <w:rFonts w:eastAsia="Times New Roman"/>
          <w:lang w:val="en-GB"/>
        </w:rPr>
        <w:tab/>
      </w:r>
    </w:p>
    <w:p w14:paraId="6DFB39A6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59DF77AF" w14:textId="77777777" w:rsidR="00B25828" w:rsidRPr="0086019E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Open the App</w:t>
      </w:r>
    </w:p>
    <w:p w14:paraId="0481926C" w14:textId="0AC3F9EE" w:rsidR="00B25828" w:rsidRPr="00C50864" w:rsidRDefault="00D8580C" w:rsidP="00C50864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1B57CBBF" wp14:editId="3E4EB053">
            <wp:extent cx="1512000" cy="2596449"/>
            <wp:effectExtent l="0" t="0" r="0" b="0"/>
            <wp:docPr id="82951590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15908" name="Picture 82951590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D27B4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6CFF6171" w14:textId="79DAE12B" w:rsidR="00B25828" w:rsidRPr="008B14D2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/>
      </w:r>
    </w:p>
    <w:p w14:paraId="5CFF140E" w14:textId="77777777" w:rsidR="009F1671" w:rsidRDefault="009F1671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1C4A2955" w14:textId="708C9A0F" w:rsidR="00B25828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>Click on ‘</w:t>
      </w:r>
      <w:r w:rsidRPr="00B25828">
        <w:rPr>
          <w:rFonts w:eastAsia="Times New Roman"/>
          <w:lang w:val="en-GB"/>
        </w:rPr>
        <w:t>Set up your PIN</w:t>
      </w:r>
      <w:r>
        <w:rPr>
          <w:rFonts w:eastAsia="Times New Roman"/>
          <w:lang w:val="en-GB"/>
        </w:rPr>
        <w:t xml:space="preserve">’ and enter a </w:t>
      </w:r>
      <w:proofErr w:type="gramStart"/>
      <w:r>
        <w:rPr>
          <w:rFonts w:eastAsia="Times New Roman"/>
          <w:lang w:val="en-GB"/>
        </w:rPr>
        <w:t>6 digit</w:t>
      </w:r>
      <w:proofErr w:type="gramEnd"/>
      <w:r>
        <w:rPr>
          <w:rFonts w:eastAsia="Times New Roman"/>
          <w:lang w:val="en-GB"/>
        </w:rPr>
        <w:t xml:space="preserve"> code. </w:t>
      </w:r>
    </w:p>
    <w:p w14:paraId="4B82272C" w14:textId="77777777" w:rsidR="00B25828" w:rsidRPr="00407480" w:rsidRDefault="00B25828" w:rsidP="00B25828">
      <w:pPr>
        <w:spacing w:line="240" w:lineRule="auto"/>
        <w:rPr>
          <w:rFonts w:eastAsia="Times New Roman"/>
          <w:lang w:val="en-GB"/>
        </w:rPr>
      </w:pPr>
    </w:p>
    <w:p w14:paraId="5B25A8F6" w14:textId="77777777" w:rsidR="00B25828" w:rsidRPr="00B25828" w:rsidRDefault="00B25828" w:rsidP="00B25828">
      <w:pPr>
        <w:pStyle w:val="ListParagraph"/>
        <w:numPr>
          <w:ilvl w:val="0"/>
          <w:numId w:val="22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>You will need to enter this PIN each time you open the App.</w:t>
      </w:r>
    </w:p>
    <w:p w14:paraId="4ECFC75F" w14:textId="77777777" w:rsidR="00B25828" w:rsidRDefault="00B25828" w:rsidP="00B25828">
      <w:pPr>
        <w:spacing w:line="240" w:lineRule="auto"/>
        <w:ind w:left="720"/>
        <w:jc w:val="both"/>
        <w:rPr>
          <w:rFonts w:eastAsia="Times New Roman"/>
          <w:lang w:val="en-GB"/>
        </w:rPr>
      </w:pPr>
      <w:r w:rsidRPr="000404EB">
        <w:rPr>
          <w:rFonts w:eastAsia="Times New Roman"/>
          <w:lang w:val="en-GB"/>
        </w:rPr>
        <w:t>If you forget your PIN, you need to re-install the App and set up a new one. If so, you will lose access to your ongoing open reports.</w:t>
      </w:r>
    </w:p>
    <w:p w14:paraId="0C9F75FD" w14:textId="77777777" w:rsidR="00B25828" w:rsidRPr="000404EB" w:rsidRDefault="00B25828" w:rsidP="00B25828">
      <w:pPr>
        <w:spacing w:line="240" w:lineRule="auto"/>
        <w:ind w:left="720"/>
        <w:jc w:val="both"/>
        <w:rPr>
          <w:rFonts w:eastAsia="Times New Roman"/>
          <w:lang w:val="en-GB"/>
        </w:rPr>
      </w:pPr>
    </w:p>
    <w:p w14:paraId="142077D5" w14:textId="77777777" w:rsidR="00B25828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3CA1E492" w14:textId="0E4B89EB" w:rsidR="00B25828" w:rsidRPr="0086019E" w:rsidRDefault="00CA0C77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can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connect</w:t>
      </w:r>
      <w:proofErr w:type="spellEnd"/>
      <w:r w:rsidR="00B25828">
        <w:rPr>
          <w:rFonts w:eastAsia="Times New Roman"/>
          <w:lang w:val="pl-PL"/>
        </w:rPr>
        <w:t xml:space="preserve"> to </w:t>
      </w:r>
      <w:proofErr w:type="spellStart"/>
      <w:r w:rsidR="00B25828">
        <w:rPr>
          <w:rFonts w:eastAsia="Times New Roman"/>
          <w:lang w:val="pl-PL"/>
        </w:rPr>
        <w:t>your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organisation</w:t>
      </w:r>
      <w:proofErr w:type="spellEnd"/>
      <w:r w:rsidR="00B25828">
        <w:rPr>
          <w:rFonts w:eastAsia="Times New Roman"/>
          <w:lang w:val="pl-PL"/>
        </w:rPr>
        <w:t xml:space="preserve"> by </w:t>
      </w:r>
      <w:proofErr w:type="spellStart"/>
      <w:r w:rsidR="00B25828">
        <w:rPr>
          <w:rFonts w:eastAsia="Times New Roman"/>
          <w:lang w:val="pl-PL"/>
        </w:rPr>
        <w:t>scaning</w:t>
      </w:r>
      <w:proofErr w:type="spellEnd"/>
      <w:r w:rsidR="00B25828">
        <w:rPr>
          <w:rFonts w:eastAsia="Times New Roman"/>
          <w:lang w:val="pl-PL"/>
        </w:rPr>
        <w:t xml:space="preserve"> the QR </w:t>
      </w:r>
      <w:proofErr w:type="spellStart"/>
      <w:r w:rsidR="00B25828">
        <w:rPr>
          <w:rFonts w:eastAsia="Times New Roman"/>
          <w:lang w:val="pl-PL"/>
        </w:rPr>
        <w:t>code</w:t>
      </w:r>
      <w:proofErr w:type="spellEnd"/>
      <w:r w:rsidR="00B25828">
        <w:rPr>
          <w:rFonts w:eastAsia="Times New Roman"/>
          <w:lang w:val="pl-PL"/>
        </w:rPr>
        <w:t xml:space="preserve">. </w:t>
      </w:r>
      <w:proofErr w:type="spellStart"/>
      <w:r w:rsidR="00B25828">
        <w:rPr>
          <w:rFonts w:eastAsia="Times New Roman"/>
          <w:lang w:val="pl-PL"/>
        </w:rPr>
        <w:t>Alternatively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you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can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enter</w:t>
      </w:r>
      <w:proofErr w:type="spellEnd"/>
      <w:r w:rsidR="00B25828">
        <w:rPr>
          <w:rFonts w:eastAsia="Times New Roman"/>
          <w:lang w:val="pl-PL"/>
        </w:rPr>
        <w:t xml:space="preserve"> the </w:t>
      </w:r>
      <w:proofErr w:type="spellStart"/>
      <w:r>
        <w:rPr>
          <w:rFonts w:eastAsia="Times New Roman"/>
          <w:lang w:val="pl-PL"/>
        </w:rPr>
        <w:t>O</w:t>
      </w:r>
      <w:r w:rsidR="00B25828">
        <w:rPr>
          <w:rFonts w:eastAsia="Times New Roman"/>
          <w:lang w:val="pl-PL"/>
        </w:rPr>
        <w:t>rganisation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code</w:t>
      </w:r>
      <w:proofErr w:type="spellEnd"/>
      <w:r w:rsidR="00B25828">
        <w:rPr>
          <w:rFonts w:eastAsia="Times New Roman"/>
          <w:lang w:val="pl-PL"/>
        </w:rPr>
        <w:t xml:space="preserve"> by </w:t>
      </w:r>
      <w:proofErr w:type="spellStart"/>
      <w:r w:rsidR="00B25828">
        <w:rPr>
          <w:rFonts w:eastAsia="Times New Roman"/>
          <w:lang w:val="pl-PL"/>
        </w:rPr>
        <w:t>clicking</w:t>
      </w:r>
      <w:proofErr w:type="spellEnd"/>
      <w:r w:rsidR="00B25828">
        <w:rPr>
          <w:rFonts w:eastAsia="Times New Roman"/>
          <w:lang w:val="pl-PL"/>
        </w:rPr>
        <w:t xml:space="preserve"> on ‘Connect </w:t>
      </w:r>
      <w:proofErr w:type="spellStart"/>
      <w:r w:rsidR="00B25828">
        <w:rPr>
          <w:rFonts w:eastAsia="Times New Roman"/>
          <w:lang w:val="pl-PL"/>
        </w:rPr>
        <w:t>Manually</w:t>
      </w:r>
      <w:proofErr w:type="spellEnd"/>
      <w:r w:rsidR="00B25828">
        <w:rPr>
          <w:rFonts w:eastAsia="Times New Roman"/>
          <w:lang w:val="pl-PL"/>
        </w:rPr>
        <w:t xml:space="preserve">’ on the </w:t>
      </w:r>
      <w:proofErr w:type="spellStart"/>
      <w:r w:rsidR="00B25828">
        <w:rPr>
          <w:rFonts w:eastAsia="Times New Roman"/>
          <w:lang w:val="pl-PL"/>
        </w:rPr>
        <w:t>bottom</w:t>
      </w:r>
      <w:proofErr w:type="spellEnd"/>
      <w:r w:rsidR="00B25828">
        <w:rPr>
          <w:rFonts w:eastAsia="Times New Roman"/>
          <w:lang w:val="pl-PL"/>
        </w:rPr>
        <w:t xml:space="preserve"> of the </w:t>
      </w:r>
      <w:proofErr w:type="spellStart"/>
      <w:r w:rsidR="00B25828">
        <w:rPr>
          <w:rFonts w:eastAsia="Times New Roman"/>
          <w:lang w:val="pl-PL"/>
        </w:rPr>
        <w:t>page</w:t>
      </w:r>
      <w:proofErr w:type="spellEnd"/>
      <w:r w:rsidR="00B25828">
        <w:rPr>
          <w:rFonts w:eastAsia="Times New Roman"/>
          <w:lang w:val="pl-PL"/>
        </w:rPr>
        <w:t>.</w:t>
      </w:r>
    </w:p>
    <w:p w14:paraId="29CA85BD" w14:textId="77777777" w:rsidR="00B25828" w:rsidRPr="000404EB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59796F30" w14:textId="4508F123" w:rsidR="00B25828" w:rsidRPr="005E2540" w:rsidRDefault="00B25828" w:rsidP="00B25828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pl-PL"/>
        </w:rPr>
        <w:t>The QR and/</w:t>
      </w:r>
      <w:proofErr w:type="spellStart"/>
      <w:r w:rsidRPr="005E2540">
        <w:rPr>
          <w:rFonts w:eastAsia="Times New Roman"/>
          <w:lang w:val="pl-PL"/>
        </w:rPr>
        <w:t>or</w:t>
      </w:r>
      <w:proofErr w:type="spellEnd"/>
      <w:r w:rsidRPr="005E2540">
        <w:rPr>
          <w:rFonts w:eastAsia="Times New Roman"/>
          <w:lang w:val="pl-PL"/>
        </w:rPr>
        <w:t xml:space="preserve"> the </w:t>
      </w:r>
      <w:proofErr w:type="spellStart"/>
      <w:r w:rsidR="007A5AD2">
        <w:rPr>
          <w:rFonts w:eastAsia="Times New Roman"/>
          <w:lang w:val="pl-PL"/>
        </w:rPr>
        <w:t>O</w:t>
      </w:r>
      <w:r w:rsidRPr="005E2540">
        <w:rPr>
          <w:rFonts w:eastAsia="Times New Roman"/>
          <w:lang w:val="pl-PL"/>
        </w:rPr>
        <w:t>rganisation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code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has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been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communicated</w:t>
      </w:r>
      <w:proofErr w:type="spellEnd"/>
      <w:r w:rsidRPr="005E2540">
        <w:rPr>
          <w:rFonts w:eastAsia="Times New Roman"/>
          <w:lang w:val="pl-PL"/>
        </w:rPr>
        <w:t xml:space="preserve"> to </w:t>
      </w:r>
      <w:proofErr w:type="spellStart"/>
      <w:r w:rsidRPr="005E2540">
        <w:rPr>
          <w:rFonts w:eastAsia="Times New Roman"/>
          <w:lang w:val="pl-PL"/>
        </w:rPr>
        <w:t>you</w:t>
      </w:r>
      <w:proofErr w:type="spellEnd"/>
      <w:r w:rsidRPr="005E2540">
        <w:rPr>
          <w:rFonts w:eastAsia="Times New Roman"/>
          <w:lang w:val="pl-PL"/>
        </w:rPr>
        <w:t xml:space="preserve"> by the </w:t>
      </w:r>
      <w:proofErr w:type="spellStart"/>
      <w:r w:rsidRPr="005E2540">
        <w:rPr>
          <w:rFonts w:eastAsia="Times New Roman"/>
          <w:lang w:val="pl-PL"/>
        </w:rPr>
        <w:t>organisation</w:t>
      </w:r>
      <w:proofErr w:type="spellEnd"/>
      <w:r w:rsidRPr="005E2540">
        <w:rPr>
          <w:rFonts w:eastAsia="Times New Roman"/>
          <w:lang w:val="pl-PL"/>
        </w:rPr>
        <w:t>.</w:t>
      </w:r>
    </w:p>
    <w:p w14:paraId="22AB61E0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23D69542" w14:textId="35BDEB62" w:rsidR="00B25828" w:rsidRPr="009F1671" w:rsidRDefault="009F1671" w:rsidP="009F1671">
      <w:pPr>
        <w:spacing w:line="240" w:lineRule="auto"/>
        <w:ind w:left="360"/>
        <w:rPr>
          <w:rFonts w:eastAsia="Times New Roman"/>
          <w:lang w:val="en-GB"/>
        </w:rPr>
      </w:pPr>
      <w:r w:rsidRPr="009F1671">
        <w:rPr>
          <w:noProof/>
          <w:lang w:val="pl-PL"/>
        </w:rPr>
        <w:drawing>
          <wp:inline distT="0" distB="0" distL="0" distR="0" wp14:anchorId="51FBD422" wp14:editId="29585F59">
            <wp:extent cx="1512000" cy="2608284"/>
            <wp:effectExtent l="0" t="0" r="0" b="0"/>
            <wp:docPr id="207128907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289072" name="Picture 207128907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60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8D85E" w14:textId="77777777" w:rsidR="00B25828" w:rsidRPr="009F1671" w:rsidRDefault="00B25828" w:rsidP="009F1671">
      <w:pPr>
        <w:spacing w:line="240" w:lineRule="auto"/>
        <w:rPr>
          <w:rFonts w:eastAsia="Times New Roman"/>
          <w:lang w:val="en-GB"/>
        </w:rPr>
      </w:pPr>
    </w:p>
    <w:p w14:paraId="0C0194B9" w14:textId="77777777" w:rsidR="00B25828" w:rsidRPr="0072219F" w:rsidRDefault="00B25828" w:rsidP="00B25828">
      <w:pPr>
        <w:spacing w:line="240" w:lineRule="auto"/>
        <w:rPr>
          <w:rFonts w:eastAsia="Times New Roman"/>
          <w:lang w:val="en-GB"/>
        </w:rPr>
      </w:pPr>
    </w:p>
    <w:p w14:paraId="7DACEC3E" w14:textId="70A6D417" w:rsidR="00B25828" w:rsidRPr="00CA0C77" w:rsidRDefault="00B25828" w:rsidP="00CA0C77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pl-PL"/>
        </w:rPr>
      </w:pPr>
      <w:r>
        <w:rPr>
          <w:rFonts w:eastAsia="Times New Roman"/>
          <w:lang w:val="pl-PL"/>
        </w:rPr>
        <w:t>Press the ‘</w:t>
      </w:r>
      <w:r w:rsidRPr="00B25828">
        <w:rPr>
          <w:rFonts w:eastAsia="Times New Roman"/>
          <w:lang w:val="pl-PL"/>
        </w:rPr>
        <w:t>+ New report</w:t>
      </w:r>
      <w:r>
        <w:rPr>
          <w:rFonts w:eastAsia="Times New Roman"/>
          <w:lang w:val="pl-PL"/>
        </w:rPr>
        <w:t xml:space="preserve">’ </w:t>
      </w:r>
      <w:proofErr w:type="spellStart"/>
      <w:r>
        <w:rPr>
          <w:rFonts w:eastAsia="Times New Roman"/>
          <w:lang w:val="pl-PL"/>
        </w:rPr>
        <w:t>button</w:t>
      </w:r>
      <w:proofErr w:type="spellEnd"/>
      <w:r>
        <w:rPr>
          <w:rFonts w:eastAsia="Times New Roman"/>
          <w:lang w:val="pl-PL"/>
        </w:rPr>
        <w:t xml:space="preserve"> to start a </w:t>
      </w:r>
      <w:proofErr w:type="spellStart"/>
      <w:r>
        <w:rPr>
          <w:rFonts w:eastAsia="Times New Roman"/>
          <w:lang w:val="pl-PL"/>
        </w:rPr>
        <w:t>trusted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conversation</w:t>
      </w:r>
      <w:proofErr w:type="spellEnd"/>
      <w:r>
        <w:rPr>
          <w:rFonts w:eastAsia="Times New Roman"/>
          <w:lang w:val="pl-PL"/>
        </w:rPr>
        <w:t>.</w:t>
      </w:r>
    </w:p>
    <w:p w14:paraId="6DEFF497" w14:textId="77777777" w:rsidR="00B25828" w:rsidRDefault="00B25828" w:rsidP="00B25828">
      <w:pPr>
        <w:spacing w:line="240" w:lineRule="auto"/>
        <w:rPr>
          <w:rFonts w:eastAsia="Times New Roman"/>
          <w:lang w:val="en-GB"/>
        </w:rPr>
      </w:pPr>
    </w:p>
    <w:p w14:paraId="29873E9E" w14:textId="0153430F" w:rsidR="00B25828" w:rsidRPr="009F1671" w:rsidRDefault="00275660" w:rsidP="009F1671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72403B03" wp14:editId="4E8B41A0">
            <wp:extent cx="1512000" cy="2598044"/>
            <wp:effectExtent l="0" t="0" r="0" b="5715"/>
            <wp:docPr id="108394738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947385" name="Picture 108394738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9ED51" w14:textId="77777777" w:rsidR="00B25828" w:rsidRPr="00691EBB" w:rsidRDefault="00B25828" w:rsidP="00B25828">
      <w:pPr>
        <w:spacing w:line="240" w:lineRule="auto"/>
        <w:rPr>
          <w:rFonts w:eastAsia="Times New Roman"/>
          <w:lang w:val="en-GB"/>
        </w:rPr>
      </w:pPr>
    </w:p>
    <w:p w14:paraId="440CC7ED" w14:textId="77777777" w:rsidR="009C4DA0" w:rsidRDefault="009C4DA0">
      <w:pPr>
        <w:spacing w:line="240" w:lineRule="auto"/>
        <w:rPr>
          <w:rFonts w:eastAsia="Times New Roman"/>
          <w:lang w:val="pl-PL"/>
        </w:rPr>
      </w:pPr>
      <w:r>
        <w:rPr>
          <w:rFonts w:eastAsia="Times New Roman"/>
          <w:lang w:val="pl-PL"/>
        </w:rPr>
        <w:br w:type="page"/>
      </w:r>
    </w:p>
    <w:p w14:paraId="7B9DD561" w14:textId="6650C7C5" w:rsidR="00E67DAD" w:rsidRDefault="00E67DAD" w:rsidP="00E67DAD">
      <w:pPr>
        <w:pStyle w:val="ListParagraph"/>
        <w:numPr>
          <w:ilvl w:val="0"/>
          <w:numId w:val="19"/>
        </w:numPr>
        <w:spacing w:line="240" w:lineRule="auto"/>
        <w:rPr>
          <w:rFonts w:eastAsia="Times New Roman"/>
          <w:lang w:val="pl-PL"/>
        </w:rPr>
      </w:pPr>
      <w:r>
        <w:rPr>
          <w:rFonts w:eastAsia="Times New Roman"/>
          <w:lang w:val="pl-PL"/>
        </w:rPr>
        <w:lastRenderedPageBreak/>
        <w:t xml:space="preserve">Select the </w:t>
      </w:r>
      <w:proofErr w:type="spellStart"/>
      <w:r>
        <w:rPr>
          <w:rFonts w:eastAsia="Times New Roman"/>
          <w:lang w:val="pl-PL"/>
        </w:rPr>
        <w:t>type</w:t>
      </w:r>
      <w:proofErr w:type="spellEnd"/>
      <w:r>
        <w:rPr>
          <w:rFonts w:eastAsia="Times New Roman"/>
          <w:lang w:val="pl-PL"/>
        </w:rPr>
        <w:t xml:space="preserve"> of report </w:t>
      </w: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want to </w:t>
      </w:r>
      <w:proofErr w:type="spellStart"/>
      <w:r>
        <w:rPr>
          <w:rFonts w:eastAsia="Times New Roman"/>
          <w:lang w:val="pl-PL"/>
        </w:rPr>
        <w:t>leave</w:t>
      </w:r>
      <w:proofErr w:type="spellEnd"/>
    </w:p>
    <w:p w14:paraId="018C1975" w14:textId="77777777" w:rsidR="009C4DA0" w:rsidRPr="009C4DA0" w:rsidRDefault="009C4DA0" w:rsidP="009C4DA0">
      <w:pPr>
        <w:spacing w:line="240" w:lineRule="auto"/>
        <w:rPr>
          <w:rFonts w:eastAsia="Times New Roman"/>
          <w:lang w:val="pl-PL"/>
        </w:rPr>
      </w:pPr>
    </w:p>
    <w:p w14:paraId="71F2DE5D" w14:textId="203C6308" w:rsidR="00275660" w:rsidRPr="00E67DAD" w:rsidRDefault="00E67DAD">
      <w:pPr>
        <w:spacing w:line="240" w:lineRule="auto"/>
        <w:rPr>
          <w:rFonts w:eastAsia="Times New Roman"/>
          <w:lang w:val="pl-PL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47AFED0B" wp14:editId="7F062D17">
            <wp:extent cx="1512000" cy="3042161"/>
            <wp:effectExtent l="0" t="0" r="0" b="6350"/>
            <wp:docPr id="1596914456" name="Picture 6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914456" name="Picture 6" descr="A screenshot of a phon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304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C9DC1" w14:textId="77777777" w:rsidR="00CA0C77" w:rsidRDefault="00CA0C77">
      <w:pPr>
        <w:spacing w:line="240" w:lineRule="auto"/>
        <w:rPr>
          <w:rFonts w:eastAsia="Times New Roman"/>
          <w:lang w:val="en-GB"/>
        </w:rPr>
      </w:pPr>
    </w:p>
    <w:p w14:paraId="1334300A" w14:textId="77777777" w:rsidR="00CA0C77" w:rsidRDefault="00CA0C77">
      <w:pPr>
        <w:spacing w:line="240" w:lineRule="auto"/>
        <w:rPr>
          <w:rFonts w:eastAsia="Times New Roman"/>
          <w:lang w:val="en-GB"/>
        </w:rPr>
      </w:pPr>
    </w:p>
    <w:p w14:paraId="5B71600A" w14:textId="6D89AD89" w:rsidR="0023711D" w:rsidRDefault="008410A4" w:rsidP="0023711D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If you select to leave a misconduct report, y</w:t>
      </w:r>
      <w:r w:rsidR="00B25828">
        <w:rPr>
          <w:rFonts w:eastAsia="Times New Roman"/>
          <w:lang w:val="en-GB"/>
        </w:rPr>
        <w:t xml:space="preserve">ou can leave </w:t>
      </w:r>
      <w:r w:rsidR="0023711D">
        <w:rPr>
          <w:rFonts w:eastAsia="Times New Roman"/>
          <w:lang w:val="en-GB"/>
        </w:rPr>
        <w:t>a written message or record a voice message, if your organisation has enabled it:</w:t>
      </w:r>
    </w:p>
    <w:p w14:paraId="6B78901D" w14:textId="48E9636A" w:rsidR="0023711D" w:rsidRPr="0023711D" w:rsidRDefault="0023711D" w:rsidP="0023711D">
      <w:pPr>
        <w:spacing w:line="240" w:lineRule="auto"/>
        <w:ind w:left="360"/>
        <w:rPr>
          <w:rFonts w:eastAsia="Times New Roman"/>
          <w:lang w:val="en-GB"/>
        </w:rPr>
      </w:pPr>
    </w:p>
    <w:p w14:paraId="06D56121" w14:textId="77777777" w:rsidR="0023711D" w:rsidRDefault="0023711D" w:rsidP="0023711D">
      <w:pPr>
        <w:pStyle w:val="ListParagraph"/>
        <w:spacing w:line="240" w:lineRule="auto"/>
        <w:ind w:left="792"/>
        <w:contextualSpacing w:val="0"/>
        <w:rPr>
          <w:rFonts w:eastAsia="Times New Roman"/>
          <w:lang w:val="en-GB"/>
        </w:rPr>
      </w:pPr>
    </w:p>
    <w:p w14:paraId="21977CB7" w14:textId="32434AD0" w:rsidR="000A0BC7" w:rsidRPr="001D633E" w:rsidRDefault="00940407" w:rsidP="001D633E">
      <w:pPr>
        <w:pStyle w:val="111Title"/>
        <w:numPr>
          <w:ilvl w:val="0"/>
          <w:numId w:val="46"/>
        </w:numPr>
        <w:rPr>
          <w:rFonts w:ascii="Reckless Neue" w:hAnsi="Reckless Neue"/>
          <w:b/>
          <w:bCs/>
        </w:rPr>
      </w:pPr>
      <w:bookmarkStart w:id="11" w:name="_Toc192772582"/>
      <w:r>
        <w:rPr>
          <w:rFonts w:ascii="Reckless Neue" w:hAnsi="Reckless Neue"/>
          <w:b/>
          <w:bCs/>
        </w:rPr>
        <w:t>Written message</w:t>
      </w:r>
      <w:bookmarkEnd w:id="11"/>
    </w:p>
    <w:p w14:paraId="6427C48A" w14:textId="77777777" w:rsidR="0023711D" w:rsidRDefault="0023711D" w:rsidP="0023711D">
      <w:pPr>
        <w:pStyle w:val="ListParagraph"/>
        <w:spacing w:line="240" w:lineRule="auto"/>
        <w:ind w:left="792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55E8536B" w14:textId="77777777" w:rsidR="0023711D" w:rsidRDefault="0023711D" w:rsidP="0023711D">
      <w:pPr>
        <w:pStyle w:val="ListParagraph"/>
        <w:numPr>
          <w:ilvl w:val="0"/>
          <w:numId w:val="32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t>Click on “Write a message”</w:t>
      </w:r>
    </w:p>
    <w:p w14:paraId="2C8AD089" w14:textId="0DEC36E4" w:rsidR="000A0BC7" w:rsidRPr="000A0BC7" w:rsidRDefault="000A0BC7" w:rsidP="000A0BC7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3A028B4A" wp14:editId="7823D6B1">
            <wp:extent cx="1511830" cy="2250831"/>
            <wp:effectExtent l="0" t="0" r="0" b="0"/>
            <wp:docPr id="17070083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08327" name="Picture 1707008327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3"/>
                    <a:stretch/>
                  </pic:blipFill>
                  <pic:spPr bwMode="auto">
                    <a:xfrm>
                      <a:off x="0" y="0"/>
                      <a:ext cx="1512000" cy="2251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6696D8" w14:textId="77777777" w:rsidR="0023711D" w:rsidRDefault="0023711D" w:rsidP="0023711D">
      <w:pPr>
        <w:pStyle w:val="ListParagraph"/>
        <w:spacing w:line="240" w:lineRule="auto"/>
        <w:ind w:left="1080"/>
        <w:rPr>
          <w:rFonts w:eastAsia="Times New Roman"/>
          <w:lang w:val="en-GB"/>
        </w:rPr>
      </w:pPr>
    </w:p>
    <w:p w14:paraId="67537B38" w14:textId="77777777" w:rsidR="009C4DA0" w:rsidRDefault="009C4DA0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59722CB3" w14:textId="59C14A7D" w:rsidR="0023711D" w:rsidRPr="0023711D" w:rsidRDefault="0023711D" w:rsidP="0023711D">
      <w:pPr>
        <w:pStyle w:val="ListParagraph"/>
        <w:numPr>
          <w:ilvl w:val="0"/>
          <w:numId w:val="32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lastRenderedPageBreak/>
        <w:t>After typing your message, press the arrow icon to send it. You may attach files (up to 25 items) by clicking on the paper click icon.</w:t>
      </w:r>
    </w:p>
    <w:p w14:paraId="006C2C49" w14:textId="77777777" w:rsidR="0023711D" w:rsidRDefault="0023711D" w:rsidP="0023711D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4B820FC3" w14:textId="77777777" w:rsidR="009C4DA0" w:rsidRDefault="0023711D" w:rsidP="009C4DA0">
      <w:pPr>
        <w:spacing w:line="240" w:lineRule="auto"/>
        <w:ind w:left="72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03F26D89" wp14:editId="1C6150CE">
            <wp:extent cx="1511900" cy="2795954"/>
            <wp:effectExtent l="0" t="0" r="0" b="0"/>
            <wp:docPr id="1878476106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476106" name="Picture 9" descr="A screenshot of a cell phone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8" b="8060"/>
                    <a:stretch/>
                  </pic:blipFill>
                  <pic:spPr bwMode="auto">
                    <a:xfrm>
                      <a:off x="0" y="0"/>
                      <a:ext cx="1512000" cy="2796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C6B035" w14:textId="77777777" w:rsidR="009C4DA0" w:rsidRDefault="009C4DA0" w:rsidP="009C4DA0">
      <w:pPr>
        <w:spacing w:line="240" w:lineRule="auto"/>
        <w:rPr>
          <w:rFonts w:eastAsia="Times New Roman"/>
          <w:lang w:val="en-GB"/>
        </w:rPr>
      </w:pPr>
    </w:p>
    <w:p w14:paraId="724D1111" w14:textId="77777777" w:rsidR="00645540" w:rsidRPr="009C4DA0" w:rsidRDefault="00645540" w:rsidP="009C4DA0">
      <w:pPr>
        <w:spacing w:line="240" w:lineRule="auto"/>
        <w:rPr>
          <w:rFonts w:eastAsia="Times New Roman"/>
          <w:lang w:val="en-GB"/>
        </w:rPr>
      </w:pPr>
    </w:p>
    <w:p w14:paraId="673107AB" w14:textId="6A485A8D" w:rsidR="00845B0E" w:rsidRPr="009C4DA0" w:rsidRDefault="0023711D" w:rsidP="009C4DA0">
      <w:pPr>
        <w:pStyle w:val="ListParagraph"/>
        <w:numPr>
          <w:ilvl w:val="0"/>
          <w:numId w:val="32"/>
        </w:numPr>
        <w:spacing w:line="240" w:lineRule="auto"/>
        <w:rPr>
          <w:rFonts w:eastAsia="Times New Roman"/>
          <w:lang w:val="en-GB"/>
        </w:rPr>
      </w:pPr>
      <w:r w:rsidRPr="009C4DA0">
        <w:rPr>
          <w:rFonts w:eastAsia="Times New Roman"/>
          <w:lang w:val="en-GB"/>
        </w:rPr>
        <w:t>After sending your message you can expect a reply within one week.</w:t>
      </w:r>
      <w:r w:rsidR="00CA0C77" w:rsidRPr="009C4DA0">
        <w:rPr>
          <w:rFonts w:eastAsia="Times New Roman"/>
          <w:lang w:val="en-GB"/>
        </w:rPr>
        <w:t xml:space="preserve"> </w:t>
      </w:r>
      <w:r w:rsidRPr="009C4DA0">
        <w:rPr>
          <w:rFonts w:eastAsia="Times New Roman"/>
          <w:lang w:val="en-GB"/>
        </w:rPr>
        <w:t>You can opt to be notified by the app of any responses.</w:t>
      </w:r>
    </w:p>
    <w:p w14:paraId="1FFE1CA5" w14:textId="02AAA2B7" w:rsidR="0023711D" w:rsidRPr="00B25828" w:rsidRDefault="0023711D" w:rsidP="00845B0E">
      <w:pPr>
        <w:pStyle w:val="ListParagraph"/>
        <w:spacing w:line="240" w:lineRule="auto"/>
        <w:ind w:left="1068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 xml:space="preserve"> </w:t>
      </w:r>
    </w:p>
    <w:p w14:paraId="5146D224" w14:textId="3BE69D7F" w:rsidR="0023711D" w:rsidRPr="0023711D" w:rsidRDefault="0023711D" w:rsidP="0023711D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1934EA61" wp14:editId="713695E8">
            <wp:extent cx="1512000" cy="2457762"/>
            <wp:effectExtent l="0" t="0" r="0" b="6350"/>
            <wp:docPr id="864308671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308671" name="Picture 7" descr="A screenshot of a cell phone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2"/>
                    <a:stretch/>
                  </pic:blipFill>
                  <pic:spPr bwMode="auto">
                    <a:xfrm>
                      <a:off x="0" y="0"/>
                      <a:ext cx="1512000" cy="2457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3BA957" w14:textId="77777777" w:rsidR="000A0BC7" w:rsidRPr="009C4DA0" w:rsidRDefault="000A0BC7" w:rsidP="009C4DA0">
      <w:pPr>
        <w:spacing w:line="240" w:lineRule="auto"/>
        <w:rPr>
          <w:rFonts w:eastAsia="Times New Roman"/>
          <w:b/>
          <w:bCs/>
          <w:color w:val="025F4E"/>
          <w:lang w:val="en-GB"/>
        </w:rPr>
      </w:pPr>
    </w:p>
    <w:p w14:paraId="5B22C7D6" w14:textId="77777777" w:rsidR="00645540" w:rsidRDefault="00645540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4B38EDD7" w14:textId="366BA842" w:rsidR="0032633A" w:rsidRPr="0032633A" w:rsidRDefault="0032633A" w:rsidP="0032633A">
      <w:pPr>
        <w:pStyle w:val="ListParagraph"/>
        <w:numPr>
          <w:ilvl w:val="0"/>
          <w:numId w:val="32"/>
        </w:numPr>
        <w:spacing w:line="240" w:lineRule="auto"/>
        <w:rPr>
          <w:b/>
          <w:bCs/>
          <w:lang w:val="en-GB"/>
        </w:rPr>
      </w:pPr>
      <w:r w:rsidRPr="0032633A">
        <w:rPr>
          <w:rFonts w:eastAsia="Times New Roman"/>
          <w:lang w:val="en-GB"/>
        </w:rPr>
        <w:lastRenderedPageBreak/>
        <w:t xml:space="preserve">When you log back in you will see if there are any new responses from the organisation. </w:t>
      </w:r>
    </w:p>
    <w:p w14:paraId="62092B78" w14:textId="77777777" w:rsidR="0032633A" w:rsidRPr="00AB5BA3" w:rsidRDefault="0032633A" w:rsidP="0032633A">
      <w:pPr>
        <w:pStyle w:val="ListParagraph"/>
        <w:spacing w:line="240" w:lineRule="auto"/>
        <w:ind w:left="360"/>
        <w:contextualSpacing w:val="0"/>
        <w:rPr>
          <w:b/>
          <w:bCs/>
          <w:lang w:val="en-GB"/>
        </w:rPr>
      </w:pPr>
    </w:p>
    <w:p w14:paraId="58D8A741" w14:textId="2835EF6F" w:rsidR="00030960" w:rsidRPr="00845B0E" w:rsidRDefault="0032633A" w:rsidP="00030960">
      <w:pPr>
        <w:pStyle w:val="ListParagraph"/>
        <w:numPr>
          <w:ilvl w:val="0"/>
          <w:numId w:val="24"/>
        </w:numPr>
        <w:spacing w:line="240" w:lineRule="auto"/>
        <w:contextualSpacing w:val="0"/>
        <w:rPr>
          <w:b/>
          <w:bCs/>
          <w:lang w:val="en-GB"/>
        </w:rPr>
      </w:pPr>
      <w:r w:rsidRPr="00AB5BA3">
        <w:rPr>
          <w:lang w:val="en-GB"/>
        </w:rPr>
        <w:t>If you have a different concern to report, you can do so by clicking ‘+New report’</w:t>
      </w:r>
      <w:r>
        <w:rPr>
          <w:lang w:val="en-GB"/>
        </w:rPr>
        <w:t>.</w:t>
      </w:r>
    </w:p>
    <w:p w14:paraId="1EF3783C" w14:textId="77777777" w:rsidR="00845B0E" w:rsidRPr="00030960" w:rsidRDefault="00845B0E" w:rsidP="00845B0E">
      <w:pPr>
        <w:pStyle w:val="ListParagraph"/>
        <w:spacing w:line="240" w:lineRule="auto"/>
        <w:ind w:left="1068"/>
        <w:contextualSpacing w:val="0"/>
        <w:rPr>
          <w:b/>
          <w:bCs/>
          <w:lang w:val="en-GB"/>
        </w:rPr>
      </w:pPr>
    </w:p>
    <w:p w14:paraId="08C93DC5" w14:textId="3BAB11BA" w:rsidR="00030960" w:rsidRPr="00030960" w:rsidRDefault="00030960" w:rsidP="00030960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2CD3D181" wp14:editId="40052381">
            <wp:extent cx="1512000" cy="2599958"/>
            <wp:effectExtent l="0" t="0" r="0" b="3810"/>
            <wp:docPr id="133926533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265338" name="Picture 133926533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BD127" w14:textId="15AA85D1" w:rsidR="00AC7DD1" w:rsidRDefault="00AC7DD1">
      <w:pPr>
        <w:spacing w:line="240" w:lineRule="auto"/>
        <w:rPr>
          <w:b/>
          <w:bCs/>
        </w:rPr>
      </w:pPr>
      <w:bookmarkStart w:id="12" w:name="_Toc192772583"/>
    </w:p>
    <w:p w14:paraId="51D726D8" w14:textId="77777777" w:rsidR="00645540" w:rsidRDefault="00645540">
      <w:pPr>
        <w:spacing w:line="240" w:lineRule="auto"/>
        <w:rPr>
          <w:b/>
          <w:bCs/>
        </w:rPr>
      </w:pPr>
    </w:p>
    <w:p w14:paraId="11CC4DA9" w14:textId="77777777" w:rsidR="00645540" w:rsidRDefault="00645540">
      <w:pPr>
        <w:spacing w:line="240" w:lineRule="auto"/>
        <w:rPr>
          <w:b/>
          <w:bCs/>
        </w:rPr>
      </w:pPr>
    </w:p>
    <w:p w14:paraId="5F7FB009" w14:textId="77777777" w:rsidR="00645540" w:rsidRDefault="00645540">
      <w:pPr>
        <w:spacing w:line="240" w:lineRule="auto"/>
        <w:rPr>
          <w:b/>
          <w:bCs/>
        </w:rPr>
      </w:pPr>
    </w:p>
    <w:p w14:paraId="243E1175" w14:textId="77777777" w:rsidR="00645540" w:rsidRDefault="00645540">
      <w:pPr>
        <w:spacing w:line="240" w:lineRule="auto"/>
        <w:rPr>
          <w:b/>
          <w:bCs/>
          <w:color w:val="00604E"/>
          <w:sz w:val="30"/>
          <w:szCs w:val="30"/>
          <w:lang w:val="en-US"/>
        </w:rPr>
      </w:pPr>
    </w:p>
    <w:p w14:paraId="0CC47C3A" w14:textId="22AA6882" w:rsidR="0023711D" w:rsidRPr="001D633E" w:rsidRDefault="00940407" w:rsidP="001D633E">
      <w:pPr>
        <w:pStyle w:val="111Title"/>
        <w:numPr>
          <w:ilvl w:val="0"/>
          <w:numId w:val="46"/>
        </w:numPr>
        <w:rPr>
          <w:rFonts w:ascii="Reckless Neue" w:hAnsi="Reckless Neue"/>
          <w:b/>
          <w:bCs/>
        </w:rPr>
      </w:pPr>
      <w:r>
        <w:rPr>
          <w:rFonts w:ascii="Reckless Neue" w:hAnsi="Reckless Neue"/>
          <w:b/>
          <w:bCs/>
        </w:rPr>
        <w:t>Voice message</w:t>
      </w:r>
      <w:bookmarkEnd w:id="12"/>
      <w:r w:rsidR="007A5AD2">
        <w:rPr>
          <w:rFonts w:ascii="Reckless Neue" w:hAnsi="Reckless Neue"/>
          <w:b/>
          <w:bCs/>
        </w:rPr>
        <w:t xml:space="preserve"> </w:t>
      </w:r>
      <w:r w:rsidR="007A5AD2" w:rsidRPr="007A5AD2">
        <w:rPr>
          <w:rFonts w:ascii="Reckless Neue" w:hAnsi="Reckless Neue"/>
          <w:b/>
          <w:bCs/>
          <w:sz w:val="22"/>
          <w:szCs w:val="22"/>
        </w:rPr>
        <w:t xml:space="preserve">(If offered by your </w:t>
      </w:r>
      <w:proofErr w:type="spellStart"/>
      <w:r w:rsidR="007A5AD2" w:rsidRPr="007A5AD2">
        <w:rPr>
          <w:rFonts w:ascii="Reckless Neue" w:hAnsi="Reckless Neue"/>
          <w:b/>
          <w:bCs/>
          <w:sz w:val="22"/>
          <w:szCs w:val="22"/>
        </w:rPr>
        <w:t>organisation</w:t>
      </w:r>
      <w:proofErr w:type="spellEnd"/>
      <w:r w:rsidR="007A5AD2" w:rsidRPr="007A5AD2">
        <w:rPr>
          <w:rFonts w:ascii="Reckless Neue" w:hAnsi="Reckless Neue"/>
          <w:b/>
          <w:bCs/>
          <w:sz w:val="22"/>
          <w:szCs w:val="22"/>
        </w:rPr>
        <w:t>)</w:t>
      </w:r>
    </w:p>
    <w:p w14:paraId="461D840F" w14:textId="6DB36620" w:rsidR="0023711D" w:rsidRPr="0023711D" w:rsidRDefault="0023711D" w:rsidP="0023711D">
      <w:pPr>
        <w:pStyle w:val="ListParagraph"/>
        <w:spacing w:line="240" w:lineRule="auto"/>
        <w:ind w:left="360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415EC341" w14:textId="458A62A4" w:rsidR="000A0BC7" w:rsidRDefault="000A0BC7" w:rsidP="000A0BC7">
      <w:pPr>
        <w:pStyle w:val="ListParagraph"/>
        <w:numPr>
          <w:ilvl w:val="0"/>
          <w:numId w:val="23"/>
        </w:numPr>
        <w:jc w:val="both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Click on “Record a voice message”</w:t>
      </w:r>
    </w:p>
    <w:p w14:paraId="446FC6E5" w14:textId="2A69B250" w:rsidR="000A0BC7" w:rsidRPr="0032633A" w:rsidRDefault="000A0BC7" w:rsidP="0032633A">
      <w:pPr>
        <w:ind w:left="708"/>
        <w:jc w:val="both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33EA7969" wp14:editId="45407C86">
            <wp:extent cx="1512000" cy="2562513"/>
            <wp:effectExtent l="0" t="0" r="0" b="3175"/>
            <wp:docPr id="36971336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08327" name="Picture 170700832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6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3552C" w14:textId="1A928376" w:rsidR="00B25828" w:rsidRDefault="00D40107" w:rsidP="00B25828">
      <w:pPr>
        <w:pStyle w:val="ListParagraph"/>
        <w:numPr>
          <w:ilvl w:val="0"/>
          <w:numId w:val="23"/>
        </w:numPr>
        <w:spacing w:line="240" w:lineRule="auto"/>
        <w:contextualSpacing w:val="0"/>
        <w:rPr>
          <w:rFonts w:eastAsia="Times New Roman"/>
          <w:lang w:val="en-GB"/>
        </w:rPr>
      </w:pPr>
      <w:r w:rsidRPr="00D40107">
        <w:rPr>
          <w:rFonts w:eastAsia="Times New Roman"/>
          <w:lang w:val="en-GB"/>
        </w:rPr>
        <w:t>Press the record button to start speaking.</w:t>
      </w:r>
      <w:r w:rsidRPr="00D40107">
        <w:t xml:space="preserve"> </w:t>
      </w:r>
      <w:r w:rsidRPr="00D40107">
        <w:rPr>
          <w:rFonts w:eastAsia="Times New Roman"/>
          <w:lang w:val="en-GB"/>
        </w:rPr>
        <w:t>When you're finished, click the stop button.</w:t>
      </w:r>
    </w:p>
    <w:p w14:paraId="6A030BC2" w14:textId="77777777" w:rsidR="00AC7DD1" w:rsidRPr="00AC7DD1" w:rsidRDefault="00AC7DD1" w:rsidP="00AC7DD1">
      <w:pPr>
        <w:spacing w:line="240" w:lineRule="auto"/>
        <w:rPr>
          <w:rFonts w:eastAsia="Times New Roman"/>
          <w:lang w:val="en-GB"/>
        </w:rPr>
      </w:pPr>
    </w:p>
    <w:p w14:paraId="0C9D51A1" w14:textId="6970CA02" w:rsidR="0065423A" w:rsidRPr="00061EF1" w:rsidRDefault="00645540" w:rsidP="00061EF1">
      <w:pPr>
        <w:pStyle w:val="ListParagraph"/>
        <w:numPr>
          <w:ilvl w:val="0"/>
          <w:numId w:val="23"/>
        </w:numPr>
        <w:spacing w:line="240" w:lineRule="auto"/>
        <w:rPr>
          <w:rFonts w:eastAsia="Times New Roman"/>
          <w:lang w:val="en-GB"/>
        </w:rPr>
      </w:pPr>
      <w:r w:rsidRPr="00061EF1">
        <w:rPr>
          <w:rFonts w:eastAsia="Times New Roman"/>
          <w:lang w:val="en-GB"/>
        </w:rPr>
        <w:br w:type="page"/>
      </w:r>
      <w:r w:rsidR="00845B0E" w:rsidRPr="00061EF1">
        <w:rPr>
          <w:rFonts w:eastAsia="Times New Roman"/>
          <w:lang w:val="en-GB"/>
        </w:rPr>
        <w:lastRenderedPageBreak/>
        <w:t>Y</w:t>
      </w:r>
      <w:r w:rsidR="00975FA5" w:rsidRPr="00061EF1">
        <w:rPr>
          <w:rFonts w:eastAsia="Times New Roman"/>
          <w:lang w:val="en-GB"/>
        </w:rPr>
        <w:t>ou will see</w:t>
      </w:r>
      <w:r w:rsidR="00845B0E" w:rsidRPr="00061EF1">
        <w:rPr>
          <w:rFonts w:eastAsia="Times New Roman"/>
          <w:lang w:val="en-GB"/>
        </w:rPr>
        <w:t xml:space="preserve"> </w:t>
      </w:r>
      <w:r w:rsidR="00975FA5" w:rsidRPr="00061EF1">
        <w:rPr>
          <w:rFonts w:eastAsia="Times New Roman"/>
          <w:lang w:val="en-GB"/>
        </w:rPr>
        <w:t>the transcript of your message</w:t>
      </w:r>
      <w:r w:rsidR="00845B0E" w:rsidRPr="00061EF1">
        <w:rPr>
          <w:rFonts w:eastAsia="Times New Roman"/>
          <w:lang w:val="en-GB"/>
        </w:rPr>
        <w:t xml:space="preserve"> and will</w:t>
      </w:r>
      <w:r w:rsidR="00975FA5" w:rsidRPr="00061EF1">
        <w:rPr>
          <w:rFonts w:eastAsia="Times New Roman"/>
          <w:lang w:val="en-GB"/>
        </w:rPr>
        <w:t xml:space="preserve"> have two options:</w:t>
      </w:r>
    </w:p>
    <w:p w14:paraId="538F7C33" w14:textId="77777777" w:rsidR="0065423A" w:rsidRDefault="0065423A" w:rsidP="0065423A">
      <w:pPr>
        <w:pStyle w:val="ListParagraph"/>
        <w:spacing w:line="240" w:lineRule="auto"/>
        <w:ind w:left="1080"/>
        <w:rPr>
          <w:rFonts w:eastAsia="Times New Roman"/>
          <w:lang w:val="en-GB"/>
        </w:rPr>
      </w:pPr>
    </w:p>
    <w:p w14:paraId="5979BED3" w14:textId="6F932458" w:rsidR="0065423A" w:rsidRPr="0065423A" w:rsidRDefault="00061EF1" w:rsidP="00061EF1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</w:rPr>
        <w:drawing>
          <wp:inline distT="0" distB="0" distL="0" distR="0" wp14:anchorId="6FC5B321" wp14:editId="12F75C32">
            <wp:extent cx="1511731" cy="2594335"/>
            <wp:effectExtent l="0" t="0" r="0" b="0"/>
            <wp:docPr id="7058936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9"/>
                    <a:stretch/>
                  </pic:blipFill>
                  <pic:spPr bwMode="auto">
                    <a:xfrm>
                      <a:off x="0" y="0"/>
                      <a:ext cx="1512000" cy="259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3B93DA" w14:textId="0B784D8B" w:rsidR="00975FA5" w:rsidRPr="00845B0E" w:rsidRDefault="00975FA5" w:rsidP="00845B0E">
      <w:pPr>
        <w:pStyle w:val="ListParagraph"/>
        <w:numPr>
          <w:ilvl w:val="0"/>
          <w:numId w:val="49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lang w:val="en-GB"/>
        </w:rPr>
        <w:t>‘</w:t>
      </w:r>
      <w:r w:rsidR="00061EF1">
        <w:rPr>
          <w:rFonts w:eastAsia="Times New Roman"/>
          <w:b/>
          <w:bCs/>
          <w:lang w:val="en-GB"/>
        </w:rPr>
        <w:t>Send with approval’</w:t>
      </w:r>
      <w:r w:rsidR="00845B0E">
        <w:rPr>
          <w:rFonts w:eastAsia="Times New Roman"/>
          <w:lang w:val="en-GB"/>
        </w:rPr>
        <w:t xml:space="preserve">: If you are satisfied with the transcript of your message. </w:t>
      </w:r>
      <w:r w:rsidR="00CA0C77">
        <w:rPr>
          <w:rFonts w:eastAsia="Times New Roman"/>
          <w:lang w:val="en-GB"/>
        </w:rPr>
        <w:t>This is the most anonymous option, since y</w:t>
      </w:r>
      <w:r w:rsidR="00845B0E">
        <w:rPr>
          <w:rFonts w:eastAsia="Times New Roman"/>
          <w:lang w:val="en-GB"/>
        </w:rPr>
        <w:t>our organisation will not receive your voice fil</w:t>
      </w:r>
      <w:r w:rsidR="00CA0C77">
        <w:rPr>
          <w:rFonts w:eastAsia="Times New Roman"/>
          <w:lang w:val="en-GB"/>
        </w:rPr>
        <w:t>e.</w:t>
      </w:r>
    </w:p>
    <w:p w14:paraId="06F981EF" w14:textId="77777777" w:rsidR="00FA16FE" w:rsidRDefault="0065423A" w:rsidP="00845B0E">
      <w:pPr>
        <w:pStyle w:val="ListParagraph"/>
        <w:numPr>
          <w:ilvl w:val="0"/>
          <w:numId w:val="49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lang w:val="en-GB"/>
        </w:rPr>
        <w:t>‘</w:t>
      </w:r>
      <w:r w:rsidR="00061EF1">
        <w:rPr>
          <w:rFonts w:eastAsia="Times New Roman"/>
          <w:b/>
          <w:bCs/>
          <w:lang w:val="en-GB"/>
        </w:rPr>
        <w:t>Send without approval</w:t>
      </w:r>
      <w:r w:rsidRPr="00845B0E">
        <w:rPr>
          <w:rFonts w:eastAsia="Times New Roman"/>
          <w:b/>
          <w:bCs/>
          <w:lang w:val="en-GB"/>
        </w:rPr>
        <w:t>’</w:t>
      </w:r>
      <w:r w:rsidR="00845B0E">
        <w:rPr>
          <w:rFonts w:eastAsia="Times New Roman"/>
          <w:lang w:val="en-GB"/>
        </w:rPr>
        <w:t xml:space="preserve">: </w:t>
      </w:r>
      <w:r w:rsidR="00194AED">
        <w:rPr>
          <w:rFonts w:eastAsia="Times New Roman"/>
          <w:lang w:val="en-GB"/>
        </w:rPr>
        <w:t>I</w:t>
      </w:r>
      <w:r w:rsidR="00194AED" w:rsidRPr="00194AED">
        <w:rPr>
          <w:rFonts w:eastAsia="Times New Roman"/>
          <w:lang w:val="en-GB"/>
        </w:rPr>
        <w:t xml:space="preserve">f you are not satisfied with your </w:t>
      </w:r>
      <w:proofErr w:type="gramStart"/>
      <w:r w:rsidR="00194AED" w:rsidRPr="00194AED">
        <w:rPr>
          <w:rFonts w:eastAsia="Times New Roman"/>
          <w:lang w:val="en-GB"/>
        </w:rPr>
        <w:t>transcrip</w:t>
      </w:r>
      <w:r w:rsidR="00F36F39">
        <w:rPr>
          <w:rFonts w:eastAsia="Times New Roman"/>
          <w:lang w:val="en-GB"/>
        </w:rPr>
        <w:t>t</w:t>
      </w:r>
      <w:proofErr w:type="gramEnd"/>
      <w:r w:rsidR="00194AED" w:rsidRPr="00194AED">
        <w:rPr>
          <w:rFonts w:eastAsia="Times New Roman"/>
          <w:lang w:val="en-GB"/>
        </w:rPr>
        <w:t xml:space="preserve"> you can </w:t>
      </w:r>
      <w:r w:rsidR="00194AED">
        <w:rPr>
          <w:rFonts w:eastAsia="Times New Roman"/>
          <w:lang w:val="en-GB"/>
        </w:rPr>
        <w:t>remove the file and record</w:t>
      </w:r>
      <w:r w:rsidR="00194AED" w:rsidRPr="00194AED">
        <w:rPr>
          <w:rFonts w:eastAsia="Times New Roman"/>
          <w:lang w:val="en-GB"/>
        </w:rPr>
        <w:t xml:space="preserve"> a new message or choose the send the voice file</w:t>
      </w:r>
      <w:r w:rsidR="00F36F39">
        <w:rPr>
          <w:rFonts w:eastAsia="Times New Roman"/>
          <w:lang w:val="en-GB"/>
        </w:rPr>
        <w:t xml:space="preserve"> to your organisation. You have two options</w:t>
      </w:r>
      <w:r w:rsidR="00194AED">
        <w:rPr>
          <w:rFonts w:eastAsia="Times New Roman"/>
          <w:lang w:val="en-GB"/>
        </w:rPr>
        <w:t>:</w:t>
      </w:r>
    </w:p>
    <w:p w14:paraId="1B87E340" w14:textId="77777777" w:rsidR="00FA16FE" w:rsidRDefault="00FA16FE" w:rsidP="00FA16FE">
      <w:pPr>
        <w:pStyle w:val="ListParagraph"/>
        <w:spacing w:line="240" w:lineRule="auto"/>
        <w:ind w:left="1776"/>
        <w:rPr>
          <w:rFonts w:eastAsia="Times New Roman"/>
          <w:lang w:val="en-GB"/>
        </w:rPr>
      </w:pPr>
    </w:p>
    <w:p w14:paraId="5F186F35" w14:textId="5A0531DC" w:rsidR="00AC7DD1" w:rsidRPr="00FA16FE" w:rsidRDefault="00AC7DD1" w:rsidP="00FA16FE">
      <w:pPr>
        <w:pStyle w:val="ListParagraph"/>
        <w:spacing w:line="240" w:lineRule="auto"/>
        <w:ind w:left="1776"/>
        <w:rPr>
          <w:rFonts w:eastAsia="Times New Roman"/>
          <w:lang w:val="en-GB"/>
        </w:rPr>
      </w:pPr>
      <w:r>
        <w:rPr>
          <w:rFonts w:eastAsia="Times New Roman"/>
          <w:lang w:val="en-GB"/>
        </w:rPr>
        <w:tab/>
      </w:r>
      <w:r w:rsidR="00FA16FE">
        <w:rPr>
          <w:rFonts w:eastAsia="Times New Roman"/>
          <w:noProof/>
          <w:lang w:val="en-GB"/>
        </w:rPr>
        <w:drawing>
          <wp:inline distT="0" distB="0" distL="0" distR="0" wp14:anchorId="295A3F03" wp14:editId="33317D83">
            <wp:extent cx="1511873" cy="2577081"/>
            <wp:effectExtent l="0" t="0" r="0" b="1270"/>
            <wp:docPr id="42486090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860908" name="Picture 424860908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0"/>
                    <a:stretch/>
                  </pic:blipFill>
                  <pic:spPr bwMode="auto">
                    <a:xfrm>
                      <a:off x="0" y="0"/>
                      <a:ext cx="1512000" cy="2577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75B38E" w14:textId="69FAAEED" w:rsidR="0065423A" w:rsidRDefault="00845B0E" w:rsidP="0065423A">
      <w:pPr>
        <w:pStyle w:val="ListParagraph"/>
        <w:numPr>
          <w:ilvl w:val="2"/>
          <w:numId w:val="37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b/>
          <w:bCs/>
          <w:lang w:val="en-GB"/>
        </w:rPr>
        <w:t>Sc</w:t>
      </w:r>
      <w:r w:rsidR="0065423A" w:rsidRPr="00845B0E">
        <w:rPr>
          <w:rFonts w:eastAsia="Times New Roman"/>
          <w:b/>
          <w:bCs/>
          <w:lang w:val="en-GB"/>
        </w:rPr>
        <w:t>rambled version of your voice</w:t>
      </w:r>
      <w:r w:rsidR="0065423A">
        <w:rPr>
          <w:rFonts w:eastAsia="Times New Roman"/>
          <w:lang w:val="en-GB"/>
        </w:rPr>
        <w:t xml:space="preserve">: Select ‘Yes’. </w:t>
      </w:r>
      <w:r w:rsidR="007A5AD2" w:rsidRPr="007A5AD2">
        <w:rPr>
          <w:rFonts w:eastAsia="Times New Roman"/>
          <w:lang w:val="en-GB"/>
        </w:rPr>
        <w:t>This option is recommended to keep your anonymity.</w:t>
      </w:r>
    </w:p>
    <w:p w14:paraId="40DF64F0" w14:textId="4A6C9100" w:rsidR="00FA16FE" w:rsidRDefault="00845B0E" w:rsidP="0065423A">
      <w:pPr>
        <w:pStyle w:val="ListParagraph"/>
        <w:numPr>
          <w:ilvl w:val="2"/>
          <w:numId w:val="37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b/>
          <w:bCs/>
          <w:lang w:val="en-GB"/>
        </w:rPr>
        <w:t>O</w:t>
      </w:r>
      <w:r w:rsidR="0065423A" w:rsidRPr="00845B0E">
        <w:rPr>
          <w:rFonts w:eastAsia="Times New Roman"/>
          <w:b/>
          <w:bCs/>
          <w:lang w:val="en-GB"/>
        </w:rPr>
        <w:t>riginal version of your voice</w:t>
      </w:r>
      <w:r w:rsidR="0065423A">
        <w:rPr>
          <w:rFonts w:eastAsia="Times New Roman"/>
          <w:lang w:val="en-GB"/>
        </w:rPr>
        <w:t>: Select ‘No’</w:t>
      </w:r>
      <w:r>
        <w:rPr>
          <w:rFonts w:eastAsia="Times New Roman"/>
          <w:lang w:val="en-GB"/>
        </w:rPr>
        <w:t>.</w:t>
      </w:r>
    </w:p>
    <w:p w14:paraId="1CEE310E" w14:textId="77777777" w:rsidR="00FA16FE" w:rsidRDefault="00FA16FE" w:rsidP="00FA16FE">
      <w:pPr>
        <w:pStyle w:val="ListParagraph"/>
        <w:spacing w:line="240" w:lineRule="auto"/>
        <w:ind w:left="2160"/>
        <w:rPr>
          <w:rFonts w:eastAsia="Times New Roman"/>
          <w:lang w:val="en-GB"/>
        </w:rPr>
      </w:pPr>
    </w:p>
    <w:p w14:paraId="2AD3C043" w14:textId="444C0390" w:rsidR="0065423A" w:rsidRPr="00AC7DD1" w:rsidRDefault="00FA16FE" w:rsidP="00FA16FE">
      <w:pPr>
        <w:pStyle w:val="ListParagraph"/>
        <w:spacing w:line="240" w:lineRule="auto"/>
        <w:ind w:left="216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 </w:t>
      </w:r>
    </w:p>
    <w:p w14:paraId="64F8D0F8" w14:textId="77777777" w:rsidR="0065423A" w:rsidRDefault="0065423A" w:rsidP="0065423A">
      <w:pPr>
        <w:pStyle w:val="ListParagraph"/>
        <w:spacing w:line="240" w:lineRule="auto"/>
        <w:ind w:left="1800"/>
        <w:rPr>
          <w:rFonts w:eastAsia="Times New Roman"/>
          <w:lang w:val="en-GB"/>
        </w:rPr>
      </w:pPr>
    </w:p>
    <w:p w14:paraId="5A064E60" w14:textId="5771DE71" w:rsidR="00845B0E" w:rsidRPr="00845B0E" w:rsidRDefault="00845B0E" w:rsidP="00845B0E">
      <w:pPr>
        <w:pStyle w:val="ListParagraph"/>
        <w:numPr>
          <w:ilvl w:val="0"/>
          <w:numId w:val="23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lang w:val="en-GB"/>
        </w:rPr>
        <w:t>After sending your message you can expect a reply within one week.</w:t>
      </w:r>
    </w:p>
    <w:p w14:paraId="3EF9ADD7" w14:textId="77777777" w:rsidR="00845B0E" w:rsidRDefault="00845B0E" w:rsidP="00845B0E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68DC4D51" w14:textId="373D8A62" w:rsidR="00B25828" w:rsidRPr="00AC7DD1" w:rsidRDefault="00845B0E" w:rsidP="00845B0E">
      <w:pPr>
        <w:pStyle w:val="ListParagraph"/>
        <w:numPr>
          <w:ilvl w:val="0"/>
          <w:numId w:val="24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 xml:space="preserve">You can opt to be notified by the app of any responses. </w:t>
      </w:r>
    </w:p>
    <w:p w14:paraId="189B1D12" w14:textId="3C845611" w:rsidR="00B25828" w:rsidRPr="00B25828" w:rsidRDefault="00B25828" w:rsidP="0032633A">
      <w:pPr>
        <w:pStyle w:val="ListParagraph"/>
        <w:spacing w:line="240" w:lineRule="auto"/>
        <w:ind w:left="1068"/>
        <w:contextualSpacing w:val="0"/>
        <w:rPr>
          <w:rFonts w:eastAsia="Times New Roman"/>
          <w:lang w:val="en-GB"/>
        </w:rPr>
      </w:pPr>
    </w:p>
    <w:p w14:paraId="11B7086B" w14:textId="77777777" w:rsidR="00B25828" w:rsidRPr="00691EBB" w:rsidRDefault="00B25828" w:rsidP="00B25828">
      <w:pPr>
        <w:spacing w:line="240" w:lineRule="auto"/>
        <w:rPr>
          <w:rFonts w:eastAsia="Times New Roman"/>
          <w:lang w:val="en-GB"/>
        </w:rPr>
      </w:pPr>
    </w:p>
    <w:p w14:paraId="361A5761" w14:textId="77777777" w:rsidR="00645540" w:rsidRDefault="00645540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35CAB249" w14:textId="3DD882AF" w:rsidR="00B25828" w:rsidRPr="00845B0E" w:rsidRDefault="00B25828" w:rsidP="00845B0E">
      <w:pPr>
        <w:pStyle w:val="ListParagraph"/>
        <w:numPr>
          <w:ilvl w:val="0"/>
          <w:numId w:val="23"/>
        </w:numPr>
        <w:spacing w:line="240" w:lineRule="auto"/>
        <w:rPr>
          <w:b/>
          <w:bCs/>
          <w:lang w:val="en-GB"/>
        </w:rPr>
      </w:pPr>
      <w:r w:rsidRPr="00845B0E">
        <w:rPr>
          <w:rFonts w:eastAsia="Times New Roman"/>
          <w:lang w:val="en-GB"/>
        </w:rPr>
        <w:lastRenderedPageBreak/>
        <w:t xml:space="preserve">When you log back in you will see if there are any new responses from the organisation. </w:t>
      </w:r>
    </w:p>
    <w:p w14:paraId="213B0CC0" w14:textId="77777777" w:rsidR="0032633A" w:rsidRDefault="0032633A" w:rsidP="0032633A">
      <w:pPr>
        <w:spacing w:line="240" w:lineRule="auto"/>
        <w:rPr>
          <w:lang w:val="en-GB"/>
        </w:rPr>
      </w:pPr>
    </w:p>
    <w:p w14:paraId="3C2663F3" w14:textId="0255661D" w:rsidR="00B25828" w:rsidRPr="0032633A" w:rsidRDefault="00B25828" w:rsidP="0032633A">
      <w:pPr>
        <w:pStyle w:val="ListParagraph"/>
        <w:numPr>
          <w:ilvl w:val="0"/>
          <w:numId w:val="36"/>
        </w:numPr>
        <w:spacing w:line="240" w:lineRule="auto"/>
        <w:rPr>
          <w:b/>
          <w:bCs/>
          <w:lang w:val="en-GB"/>
        </w:rPr>
      </w:pPr>
      <w:r w:rsidRPr="0032633A">
        <w:rPr>
          <w:lang w:val="en-GB"/>
        </w:rPr>
        <w:t>If you have a different concern to report, you can do so by clicking ‘+New report’.</w:t>
      </w:r>
    </w:p>
    <w:p w14:paraId="27D53B6B" w14:textId="77777777" w:rsidR="00B25828" w:rsidRPr="00AB5BA3" w:rsidRDefault="00B25828" w:rsidP="00B25828">
      <w:pPr>
        <w:pStyle w:val="ListParagraph"/>
        <w:spacing w:line="240" w:lineRule="auto"/>
        <w:ind w:left="1080"/>
        <w:contextualSpacing w:val="0"/>
        <w:rPr>
          <w:b/>
          <w:bCs/>
          <w:lang w:val="en-GB"/>
        </w:rPr>
      </w:pPr>
    </w:p>
    <w:p w14:paraId="3A553F0E" w14:textId="77777777" w:rsidR="00B25828" w:rsidRPr="00845B0E" w:rsidRDefault="00B25828" w:rsidP="00845B0E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4C29056D" wp14:editId="4BD43A97">
            <wp:extent cx="1512000" cy="3064952"/>
            <wp:effectExtent l="0" t="0" r="0" b="0"/>
            <wp:docPr id="4459" name="Picture 8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" name="Picture 8" descr="A screenshot of a phone&#10;&#10;Description automatically generated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4"/>
                    <a:stretch/>
                  </pic:blipFill>
                  <pic:spPr bwMode="auto">
                    <a:xfrm>
                      <a:off x="0" y="0"/>
                      <a:ext cx="1512000" cy="3064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81224" w14:textId="77777777" w:rsidR="00B25828" w:rsidRPr="00B25828" w:rsidRDefault="00B25828" w:rsidP="00B25828">
      <w:pPr>
        <w:rPr>
          <w:lang w:val="en-US"/>
        </w:rPr>
      </w:pPr>
    </w:p>
    <w:p w14:paraId="0772D666" w14:textId="2545A398" w:rsidR="00CD4C72" w:rsidRDefault="00CD4C72" w:rsidP="00B25828">
      <w:pPr>
        <w:spacing w:line="240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08A1F035" w14:textId="77777777" w:rsidR="00B25828" w:rsidRPr="005E46F7" w:rsidRDefault="00B25828" w:rsidP="005E46F7">
      <w:pPr>
        <w:pStyle w:val="11Title"/>
        <w:numPr>
          <w:ilvl w:val="0"/>
          <w:numId w:val="0"/>
        </w:numPr>
        <w:ind w:left="794" w:hanging="794"/>
        <w:rPr>
          <w:color w:val="E49C9E"/>
          <w:sz w:val="36"/>
          <w:szCs w:val="36"/>
        </w:rPr>
      </w:pPr>
      <w:bookmarkStart w:id="13" w:name="_Toc116315389"/>
      <w:bookmarkStart w:id="14" w:name="_Toc192770666"/>
      <w:bookmarkStart w:id="15" w:name="_Toc192772584"/>
      <w:r w:rsidRPr="005E46F7">
        <w:rPr>
          <w:color w:val="E49C9E"/>
          <w:sz w:val="36"/>
          <w:szCs w:val="36"/>
        </w:rPr>
        <w:lastRenderedPageBreak/>
        <w:t>Via Phone</w:t>
      </w:r>
      <w:bookmarkEnd w:id="13"/>
      <w:bookmarkEnd w:id="14"/>
      <w:bookmarkEnd w:id="15"/>
    </w:p>
    <w:p w14:paraId="1F1D038A" w14:textId="77777777" w:rsidR="00B25828" w:rsidRPr="00B25828" w:rsidRDefault="00B25828" w:rsidP="00B25828">
      <w:pPr>
        <w:rPr>
          <w:lang w:val="en-GB"/>
        </w:rPr>
      </w:pPr>
    </w:p>
    <w:p w14:paraId="4788CE10" w14:textId="77777777" w:rsidR="00B25828" w:rsidRPr="005E2540" w:rsidRDefault="00B25828" w:rsidP="00B25828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en-GB"/>
        </w:rPr>
        <w:t xml:space="preserve">Your organisation has communicated the </w:t>
      </w:r>
      <w:proofErr w:type="spellStart"/>
      <w:r w:rsidRPr="005E2540">
        <w:rPr>
          <w:rFonts w:eastAsia="Times New Roman"/>
          <w:lang w:val="en-GB"/>
        </w:rPr>
        <w:t>SpeakUp</w:t>
      </w:r>
      <w:proofErr w:type="spellEnd"/>
      <w:r w:rsidRPr="005E2540">
        <w:rPr>
          <w:rFonts w:eastAsia="Times New Roman"/>
          <w:lang w:val="en-GB"/>
        </w:rPr>
        <w:t xml:space="preserve"> phone number relevant to your location. </w:t>
      </w:r>
    </w:p>
    <w:p w14:paraId="6656071D" w14:textId="77777777" w:rsidR="00B25828" w:rsidRPr="00646824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0D5BD26F" w14:textId="77777777" w:rsidR="00B25828" w:rsidRDefault="00B25828" w:rsidP="00B25828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Dial the phone number for the country that you are located in. </w:t>
      </w:r>
    </w:p>
    <w:p w14:paraId="16A49936" w14:textId="77777777" w:rsidR="00B25828" w:rsidRPr="007A5AD2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43965886" w14:textId="77777777" w:rsidR="00B25828" w:rsidRPr="007A5AD2" w:rsidRDefault="00B25828" w:rsidP="00B25828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 w:rsidRPr="007A5AD2">
        <w:rPr>
          <w:rFonts w:eastAsia="Times New Roman"/>
          <w:lang w:val="en-GB"/>
        </w:rPr>
        <w:t>The voice prompts will guide you through the following steps:</w:t>
      </w:r>
    </w:p>
    <w:p w14:paraId="79CEF773" w14:textId="77777777" w:rsidR="00B25828" w:rsidRPr="007A5AD2" w:rsidRDefault="00B25828" w:rsidP="00B25828">
      <w:pPr>
        <w:pStyle w:val="ListParagraph"/>
        <w:ind w:left="360"/>
        <w:rPr>
          <w:lang w:val="en-GB"/>
        </w:rPr>
      </w:pPr>
    </w:p>
    <w:p w14:paraId="13F7F0C3" w14:textId="77777777" w:rsidR="00B25828" w:rsidRPr="007A5AD2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 w:rsidRPr="007A5AD2">
        <w:rPr>
          <w:rFonts w:eastAsia="Times New Roman"/>
          <w:lang w:val="en-GB"/>
        </w:rPr>
        <w:t>Enter the ‘</w:t>
      </w:r>
      <w:r w:rsidRPr="007A5AD2">
        <w:rPr>
          <w:rFonts w:eastAsia="Times New Roman" w:cstheme="majorHAnsi"/>
          <w:lang w:val="en-GB"/>
        </w:rPr>
        <w:t>Organisation code</w:t>
      </w:r>
      <w:r w:rsidRPr="007A5AD2">
        <w:rPr>
          <w:rFonts w:eastAsia="Times New Roman" w:cstheme="minorHAnsi"/>
          <w:lang w:val="en-GB"/>
        </w:rPr>
        <w:t>’ shared by the organisation with you</w:t>
      </w:r>
    </w:p>
    <w:p w14:paraId="12C2BB9A" w14:textId="77777777" w:rsidR="00B25828" w:rsidRPr="007A5AD2" w:rsidRDefault="00B25828" w:rsidP="00B25828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666B7BD9" w14:textId="5AB39315" w:rsidR="00E67DAD" w:rsidRPr="007A5AD2" w:rsidRDefault="00B25828" w:rsidP="00E67DAD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 w:rsidRPr="007A5AD2">
        <w:rPr>
          <w:rFonts w:eastAsia="Times New Roman"/>
          <w:lang w:val="en-GB"/>
        </w:rPr>
        <w:t xml:space="preserve">Select your language </w:t>
      </w:r>
    </w:p>
    <w:p w14:paraId="48171236" w14:textId="77777777" w:rsidR="00E67DAD" w:rsidRPr="007A5AD2" w:rsidRDefault="00E67DAD" w:rsidP="00E67DAD">
      <w:pPr>
        <w:spacing w:line="240" w:lineRule="auto"/>
        <w:rPr>
          <w:rFonts w:eastAsia="Times New Roman"/>
          <w:lang w:val="en-GB"/>
        </w:rPr>
      </w:pPr>
    </w:p>
    <w:p w14:paraId="078B5AEA" w14:textId="66997833" w:rsidR="00E67DAD" w:rsidRPr="007A5AD2" w:rsidRDefault="00E67DAD" w:rsidP="00E67DAD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 w:rsidRPr="007A5AD2">
        <w:rPr>
          <w:rFonts w:eastAsia="Times New Roman"/>
          <w:lang w:val="en-GB"/>
        </w:rPr>
        <w:t xml:space="preserve">If you already have a report, press 1; if not, stay on the line. </w:t>
      </w:r>
    </w:p>
    <w:p w14:paraId="5CC55BA9" w14:textId="77777777" w:rsidR="00B25828" w:rsidRPr="007A5AD2" w:rsidRDefault="00B25828" w:rsidP="00E67DAD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004D7207" w14:textId="77777777" w:rsidR="00B25828" w:rsidRPr="007A5AD2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 w:rsidRPr="007A5AD2">
        <w:rPr>
          <w:rFonts w:eastAsia="Times New Roman"/>
          <w:lang w:val="en-GB"/>
        </w:rPr>
        <w:t>You will receive a unique ‘</w:t>
      </w:r>
      <w:r w:rsidRPr="007A5AD2">
        <w:rPr>
          <w:rFonts w:eastAsia="Times New Roman" w:cstheme="majorHAnsi"/>
          <w:lang w:val="en-GB"/>
        </w:rPr>
        <w:t>Report number</w:t>
      </w:r>
      <w:r w:rsidRPr="007A5AD2">
        <w:rPr>
          <w:rFonts w:eastAsia="Times New Roman"/>
          <w:lang w:val="en-GB"/>
        </w:rPr>
        <w:t>’</w:t>
      </w:r>
    </w:p>
    <w:p w14:paraId="361C25AC" w14:textId="4C591622" w:rsidR="00B25828" w:rsidRPr="007A5AD2" w:rsidRDefault="00B25828" w:rsidP="00B25828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 w:rsidRPr="007A5AD2">
        <w:rPr>
          <w:lang w:val="en-GB"/>
        </w:rPr>
        <w:t>Write this down carefully as you will need it to be able to call back and hear a response to your report.</w:t>
      </w:r>
    </w:p>
    <w:p w14:paraId="4B26F892" w14:textId="77777777" w:rsidR="00B25828" w:rsidRPr="007A5AD2" w:rsidRDefault="00B25828" w:rsidP="00B25828">
      <w:pPr>
        <w:pStyle w:val="ListParagraph"/>
        <w:spacing w:line="240" w:lineRule="auto"/>
        <w:ind w:left="1800"/>
        <w:rPr>
          <w:lang w:val="en-GB"/>
        </w:rPr>
      </w:pPr>
    </w:p>
    <w:p w14:paraId="70DE1AFD" w14:textId="77777777" w:rsidR="00B25828" w:rsidRPr="007A5AD2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 w:rsidRPr="007A5AD2">
        <w:rPr>
          <w:rFonts w:eastAsia="Times New Roman"/>
          <w:lang w:val="en-GB"/>
        </w:rPr>
        <w:t xml:space="preserve">Choose a </w:t>
      </w:r>
      <w:proofErr w:type="gramStart"/>
      <w:r w:rsidRPr="007A5AD2">
        <w:rPr>
          <w:rFonts w:eastAsia="Times New Roman"/>
          <w:lang w:val="en-GB"/>
        </w:rPr>
        <w:t>4 digit</w:t>
      </w:r>
      <w:proofErr w:type="gramEnd"/>
      <w:r w:rsidRPr="007A5AD2">
        <w:rPr>
          <w:rFonts w:eastAsia="Times New Roman"/>
          <w:lang w:val="en-GB"/>
        </w:rPr>
        <w:t xml:space="preserve"> PIN code</w:t>
      </w:r>
    </w:p>
    <w:p w14:paraId="715F1D33" w14:textId="0142C1A4" w:rsidR="001639F6" w:rsidRPr="007A5AD2" w:rsidRDefault="00B25828" w:rsidP="001639F6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 w:rsidRPr="007A5AD2">
        <w:rPr>
          <w:lang w:val="en-GB"/>
        </w:rPr>
        <w:t>Remember it so that you can log back in later</w:t>
      </w:r>
    </w:p>
    <w:p w14:paraId="09C2D433" w14:textId="77777777" w:rsidR="00B25828" w:rsidRPr="007A5AD2" w:rsidRDefault="00B25828" w:rsidP="00B25828">
      <w:pPr>
        <w:pStyle w:val="ListParagraph"/>
        <w:spacing w:line="240" w:lineRule="auto"/>
        <w:ind w:left="1800"/>
        <w:contextualSpacing w:val="0"/>
        <w:rPr>
          <w:lang w:val="en-GB"/>
        </w:rPr>
      </w:pPr>
    </w:p>
    <w:p w14:paraId="46DEC9AE" w14:textId="47F98367" w:rsidR="001639F6" w:rsidRPr="007A5AD2" w:rsidRDefault="001639F6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 w:rsidRPr="007A5AD2">
        <w:rPr>
          <w:rFonts w:eastAsia="Times New Roman"/>
          <w:lang w:val="en-GB"/>
        </w:rPr>
        <w:t>You will be informed that your audio will be shared with your organisation:</w:t>
      </w:r>
    </w:p>
    <w:p w14:paraId="6ABBF544" w14:textId="43BA5B8B" w:rsidR="001639F6" w:rsidRPr="007A5AD2" w:rsidRDefault="001639F6" w:rsidP="001639F6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 w:rsidRPr="007A5AD2">
        <w:rPr>
          <w:lang w:val="en-GB"/>
        </w:rPr>
        <w:t xml:space="preserve">If you want to share the </w:t>
      </w:r>
      <w:r w:rsidRPr="007A5AD2">
        <w:rPr>
          <w:b/>
          <w:bCs/>
          <w:lang w:val="en-GB"/>
        </w:rPr>
        <w:t>original audio</w:t>
      </w:r>
      <w:r w:rsidRPr="007A5AD2">
        <w:rPr>
          <w:lang w:val="en-GB"/>
        </w:rPr>
        <w:t xml:space="preserve"> stay on the line</w:t>
      </w:r>
      <w:r w:rsidR="00AC7DD1" w:rsidRPr="007A5AD2">
        <w:rPr>
          <w:lang w:val="en-GB"/>
        </w:rPr>
        <w:t>.</w:t>
      </w:r>
    </w:p>
    <w:p w14:paraId="1DBDA011" w14:textId="60C6BFD6" w:rsidR="001639F6" w:rsidRPr="007A5AD2" w:rsidRDefault="001639F6" w:rsidP="001639F6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 w:rsidRPr="007A5AD2">
        <w:rPr>
          <w:lang w:val="en-GB"/>
        </w:rPr>
        <w:t xml:space="preserve">If you want to share a </w:t>
      </w:r>
      <w:r w:rsidR="003A4F66" w:rsidRPr="007A5AD2">
        <w:rPr>
          <w:b/>
          <w:bCs/>
          <w:lang w:val="en-GB"/>
        </w:rPr>
        <w:t>scrambled</w:t>
      </w:r>
      <w:r w:rsidRPr="007A5AD2">
        <w:rPr>
          <w:b/>
          <w:bCs/>
          <w:lang w:val="en-GB"/>
        </w:rPr>
        <w:t xml:space="preserve"> version</w:t>
      </w:r>
      <w:r w:rsidRPr="007A5AD2">
        <w:rPr>
          <w:lang w:val="en-GB"/>
        </w:rPr>
        <w:t xml:space="preserve"> of your voice, please </w:t>
      </w:r>
      <w:r w:rsidR="003A4F66" w:rsidRPr="007A5AD2">
        <w:rPr>
          <w:lang w:val="en-GB"/>
        </w:rPr>
        <w:t>press 7</w:t>
      </w:r>
      <w:r w:rsidR="00AC7DD1" w:rsidRPr="007A5AD2">
        <w:rPr>
          <w:lang w:val="en-GB"/>
        </w:rPr>
        <w:t>.</w:t>
      </w:r>
    </w:p>
    <w:p w14:paraId="1CD215A7" w14:textId="77777777" w:rsidR="001639F6" w:rsidRPr="007A5AD2" w:rsidRDefault="001639F6" w:rsidP="001639F6">
      <w:pPr>
        <w:pStyle w:val="ListParagraph"/>
        <w:spacing w:line="240" w:lineRule="auto"/>
        <w:ind w:left="1800"/>
        <w:contextualSpacing w:val="0"/>
        <w:rPr>
          <w:rFonts w:eastAsia="Times New Roman"/>
          <w:lang w:val="en-GB"/>
        </w:rPr>
      </w:pPr>
    </w:p>
    <w:p w14:paraId="068AB12F" w14:textId="790B7044" w:rsidR="00B25828" w:rsidRPr="007A5AD2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 w:rsidRPr="007A5AD2">
        <w:rPr>
          <w:rFonts w:eastAsia="Times New Roman"/>
          <w:lang w:val="en-GB"/>
        </w:rPr>
        <w:t>After the tone simply speak your message</w:t>
      </w:r>
    </w:p>
    <w:p w14:paraId="2C8DF24C" w14:textId="77777777" w:rsidR="00B25828" w:rsidRPr="007A5AD2" w:rsidRDefault="00B25828" w:rsidP="00B25828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11BC1F42" w14:textId="77777777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 w:rsidRPr="007A5AD2">
        <w:rPr>
          <w:rFonts w:eastAsia="Times New Roman"/>
          <w:lang w:val="en-GB"/>
        </w:rPr>
        <w:t>Once done, press 1 or</w:t>
      </w:r>
      <w:r>
        <w:rPr>
          <w:rFonts w:eastAsia="Times New Roman"/>
          <w:lang w:val="en-GB"/>
        </w:rPr>
        <w:t xml:space="preserve"> simply hang-up </w:t>
      </w:r>
    </w:p>
    <w:p w14:paraId="5EB01420" w14:textId="77777777" w:rsidR="00B25828" w:rsidRPr="00B25828" w:rsidRDefault="00B25828" w:rsidP="00B25828">
      <w:pPr>
        <w:spacing w:line="240" w:lineRule="auto"/>
        <w:rPr>
          <w:rFonts w:eastAsia="Times New Roman"/>
          <w:lang w:val="en-GB"/>
        </w:rPr>
      </w:pPr>
    </w:p>
    <w:p w14:paraId="7907EFE1" w14:textId="77777777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can expect a response within one week. Make sure to call back with your Report number and PIN to check for a response.</w:t>
      </w:r>
    </w:p>
    <w:p w14:paraId="62A1AA3B" w14:textId="77777777" w:rsidR="00B25828" w:rsidRDefault="00B25828" w:rsidP="00B25828">
      <w:pPr>
        <w:spacing w:line="240" w:lineRule="auto"/>
        <w:rPr>
          <w:noProof/>
          <w:lang w:val="en-US"/>
        </w:rPr>
      </w:pPr>
    </w:p>
    <w:p w14:paraId="74EC32F6" w14:textId="77777777" w:rsidR="00997620" w:rsidRPr="000D3E23" w:rsidRDefault="00997620" w:rsidP="000D3E23">
      <w:pPr>
        <w:rPr>
          <w:lang w:val="en-US"/>
        </w:rPr>
        <w:sectPr w:rsidR="00997620" w:rsidRPr="000D3E23" w:rsidSect="004F2D8B">
          <w:headerReference w:type="default" r:id="rId26"/>
          <w:footerReference w:type="default" r:id="rId27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bookmarkStart w:id="16" w:name="_Toc192770667"/>
    <w:bookmarkStart w:id="17" w:name="_Toc192771970"/>
    <w:bookmarkStart w:id="18" w:name="_Toc192772268"/>
    <w:p w14:paraId="246C0313" w14:textId="77777777" w:rsidR="009841A0" w:rsidRPr="00FD3845" w:rsidRDefault="00732392" w:rsidP="000D3E23">
      <w:pPr>
        <w:pStyle w:val="Heading2"/>
        <w:rPr>
          <w:rFonts w:ascii="Apercu" w:hAnsi="Apercu"/>
          <w:color w:val="FF5200"/>
          <w:sz w:val="144"/>
          <w:szCs w:val="144"/>
          <w:lang w:val="en-US"/>
        </w:rPr>
      </w:pPr>
      <w:r>
        <w:rPr>
          <w:rFonts w:ascii="Apercu" w:hAnsi="Apercu"/>
          <w:noProof/>
          <w:color w:val="FF5200"/>
          <w:sz w:val="144"/>
          <w:szCs w:val="14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7217" behindDoc="1" locked="0" layoutInCell="1" allowOverlap="1" wp14:anchorId="36E99F25" wp14:editId="55899052">
                <wp:simplePos x="0" y="0"/>
                <wp:positionH relativeFrom="column">
                  <wp:posOffset>-1222476</wp:posOffset>
                </wp:positionH>
                <wp:positionV relativeFrom="page">
                  <wp:posOffset>-60291</wp:posOffset>
                </wp:positionV>
                <wp:extent cx="8294914" cy="11364685"/>
                <wp:effectExtent l="0" t="0" r="11430" b="14605"/>
                <wp:wrapNone/>
                <wp:docPr id="1294577733" name="Rechthoek 1294577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4914" cy="11364685"/>
                        </a:xfrm>
                        <a:prstGeom prst="rect">
                          <a:avLst/>
                        </a:prstGeom>
                        <a:solidFill>
                          <a:srgbClr val="003025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DFC6D9" id="Rechthoek 1294577733" o:spid="_x0000_s1026" style="position:absolute;margin-left:-96.25pt;margin-top:-4.75pt;width:653.15pt;height:894.85pt;z-index:-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" fillcolor="#003025" strokecolor="#09101d [484]" strokeweight="1pt">
                <w10:wrap anchory="page"/>
              </v:rect>
            </w:pict>
          </mc:Fallback>
        </mc:AlternateContent>
      </w:r>
      <w:bookmarkEnd w:id="16"/>
      <w:bookmarkEnd w:id="17"/>
      <w:bookmarkEnd w:id="18"/>
    </w:p>
    <w:p w14:paraId="5EBEC58B" w14:textId="6F3C6E54" w:rsidR="00895055" w:rsidRPr="00FD3845" w:rsidRDefault="007A5AD2">
      <w:pPr>
        <w:rPr>
          <w:rFonts w:ascii="Apercu" w:hAnsi="Apercu"/>
          <w:sz w:val="72"/>
          <w:szCs w:val="7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C617184" wp14:editId="11514F07">
                <wp:simplePos x="0" y="0"/>
                <wp:positionH relativeFrom="column">
                  <wp:posOffset>3545147</wp:posOffset>
                </wp:positionH>
                <wp:positionV relativeFrom="paragraph">
                  <wp:posOffset>7568467</wp:posOffset>
                </wp:positionV>
                <wp:extent cx="2442365" cy="537845"/>
                <wp:effectExtent l="0" t="0" r="0" b="0"/>
                <wp:wrapNone/>
                <wp:docPr id="1034830644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365" cy="537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4E66F" w14:textId="77777777" w:rsidR="006E4701" w:rsidRPr="00D4710A" w:rsidRDefault="00D4710A" w:rsidP="00D4710A">
                            <w:pPr>
                              <w:pStyle w:val="NormalWeb"/>
                              <w:shd w:val="clear" w:color="auto" w:fill="003026"/>
                              <w:jc w:val="right"/>
                              <w:rPr>
                                <w:rFonts w:ascii="Reckless Neue" w:hAnsi="Reckless Neue"/>
                                <w:color w:val="FFFFFF" w:themeColor="background1"/>
                              </w:rPr>
                            </w:pPr>
                            <w:r w:rsidRPr="00D4710A">
                              <w:rPr>
                                <w:rFonts w:ascii="RecklessNeue" w:hAnsi="RecklessNeue"/>
                                <w:color w:val="FFFFFF" w:themeColor="background1"/>
                              </w:rPr>
                              <w:t xml:space="preserve">Olympisch Stadion 6, 1076 DE </w:t>
                            </w:r>
                            <w:r>
                              <w:rPr>
                                <w:rFonts w:ascii="RecklessNeue" w:hAnsi="RecklessNeue"/>
                                <w:color w:val="FFFFFF" w:themeColor="background1"/>
                              </w:rPr>
                              <w:t>www.speakup.com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617184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79.15pt;margin-top:595.95pt;width:192.3pt;height:42.3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" filled="f" stroked="f" strokeweight=".5pt">
                <v:textbox>
                  <w:txbxContent>
                    <w:p w14:paraId="7644E66F" w14:textId="77777777" w:rsidR="006E4701" w:rsidRPr="00D4710A" w:rsidRDefault="00D4710A" w:rsidP="00D4710A">
                      <w:pPr>
                        <w:pStyle w:val="NormalWeb"/>
                        <w:shd w:val="clear" w:color="auto" w:fill="003026"/>
                        <w:jc w:val="right"/>
                        <w:rPr>
                          <w:rFonts w:ascii="Reckless Neue" w:hAnsi="Reckless Neue"/>
                          <w:color w:val="FFFFFF" w:themeColor="background1"/>
                        </w:rPr>
                      </w:pPr>
                      <w:r w:rsidRPr="00D4710A">
                        <w:rPr>
                          <w:rFonts w:ascii="RecklessNeue" w:hAnsi="RecklessNeue"/>
                          <w:color w:val="FFFFFF" w:themeColor="background1"/>
                        </w:rPr>
                        <w:t xml:space="preserve">Olympisch Stadion 6, 1076 DE </w:t>
                      </w:r>
                      <w:r>
                        <w:rPr>
                          <w:rFonts w:ascii="RecklessNeue" w:hAnsi="RecklessNeue"/>
                          <w:color w:val="FFFFFF" w:themeColor="background1"/>
                        </w:rPr>
                        <w:t>www.speakup.com</w:t>
                      </w:r>
                    </w:p>
                  </w:txbxContent>
                </v:textbox>
              </v:shape>
            </w:pict>
          </mc:Fallback>
        </mc:AlternateContent>
      </w:r>
      <w:r w:rsidR="00E65C92">
        <w:rPr>
          <w:noProof/>
        </w:rPr>
        <w:drawing>
          <wp:anchor distT="0" distB="0" distL="114300" distR="114300" simplePos="0" relativeHeight="251657218" behindDoc="1" locked="0" layoutInCell="1" allowOverlap="1" wp14:anchorId="28A4EBD4" wp14:editId="19726BB0">
            <wp:simplePos x="0" y="0"/>
            <wp:positionH relativeFrom="column">
              <wp:posOffset>3810</wp:posOffset>
            </wp:positionH>
            <wp:positionV relativeFrom="page">
              <wp:posOffset>4609465</wp:posOffset>
            </wp:positionV>
            <wp:extent cx="5760720" cy="1722755"/>
            <wp:effectExtent l="0" t="0" r="0" b="0"/>
            <wp:wrapTight wrapText="bothSides">
              <wp:wrapPolygon edited="0">
                <wp:start x="2429" y="2707"/>
                <wp:lineTo x="2048" y="3185"/>
                <wp:lineTo x="1190" y="4936"/>
                <wp:lineTo x="1143" y="6369"/>
                <wp:lineTo x="1143" y="8599"/>
                <wp:lineTo x="1857" y="10669"/>
                <wp:lineTo x="2048" y="10669"/>
                <wp:lineTo x="1857" y="13216"/>
                <wp:lineTo x="1333" y="15286"/>
                <wp:lineTo x="1143" y="16401"/>
                <wp:lineTo x="1238" y="17993"/>
                <wp:lineTo x="2095" y="18630"/>
                <wp:lineTo x="2762" y="18630"/>
                <wp:lineTo x="3048" y="18312"/>
                <wp:lineTo x="3952" y="16401"/>
                <wp:lineTo x="3952" y="15764"/>
                <wp:lineTo x="9714" y="15764"/>
                <wp:lineTo x="20571" y="14172"/>
                <wp:lineTo x="20571" y="11624"/>
                <wp:lineTo x="19238" y="10987"/>
                <wp:lineTo x="20667" y="10191"/>
                <wp:lineTo x="20619" y="7325"/>
                <wp:lineTo x="14762" y="6369"/>
                <wp:lineTo x="3762" y="5573"/>
                <wp:lineTo x="4048" y="4936"/>
                <wp:lineTo x="3810" y="3662"/>
                <wp:lineTo x="3000" y="2707"/>
                <wp:lineTo x="2429" y="2707"/>
              </wp:wrapPolygon>
            </wp:wrapTight>
            <wp:docPr id="1023076923" name="Afbeelding 1023076923" descr="Afbeelding met Lettertype, Graphics, grafische vormgeving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076923" name="Afbeelding 1" descr="Afbeelding met Lettertype, Graphics, grafische vormgeving, logo&#10;&#10;Automatisch gegenereerde beschrijvi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5055" w:rsidRPr="00FD38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76016D" w14:textId="77777777" w:rsidR="00292352" w:rsidRDefault="00292352" w:rsidP="00895055">
      <w:r>
        <w:separator/>
      </w:r>
    </w:p>
  </w:endnote>
  <w:endnote w:type="continuationSeparator" w:id="0">
    <w:p w14:paraId="52B8F7F8" w14:textId="77777777" w:rsidR="00292352" w:rsidRDefault="00292352" w:rsidP="00895055">
      <w:r>
        <w:continuationSeparator/>
      </w:r>
    </w:p>
  </w:endnote>
  <w:endnote w:type="continuationNotice" w:id="1">
    <w:p w14:paraId="31EA1970" w14:textId="77777777" w:rsidR="00292352" w:rsidRDefault="0029235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AB51898-F6AF-EC44-B714-E821A1A0A2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6B1B318-FD9F-6448-9EED-50C7EA95FD3B}"/>
    <w:embedBold r:id="rId3" w:fontKey="{7BA9A3E6-256E-104F-88B4-5B449C1F43E8}"/>
    <w:embedItalic r:id="rId4" w:fontKey="{9951F4AD-0DA7-BC41-AF0B-F569B5CD55B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9F047BB4-7436-6740-8BF2-3DBCB9F8B38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5B028A87-C513-E046-8625-0A607617234F}"/>
  </w:font>
  <w:font w:name="Reckless Neue">
    <w:panose1 w:val="00000000000000000000"/>
    <w:charset w:val="4D"/>
    <w:family w:val="auto"/>
    <w:notTrueType/>
    <w:pitch w:val="variable"/>
    <w:sig w:usb0="A00000EF" w:usb1="0000A47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3304347A-C394-D84B-852A-4D8B57FECC47}"/>
    <w:embedBold r:id="rId8" w:fontKey="{3998584F-2E45-2B4E-972F-16B205077919}"/>
    <w:embedItalic r:id="rId9" w:fontKey="{2424E442-AFA8-1542-B77E-DC6E8C9B183E}"/>
  </w:font>
  <w:font w:name="AntiqueOli">
    <w:panose1 w:val="00000500000000000000"/>
    <w:charset w:val="4D"/>
    <w:family w:val="auto"/>
    <w:notTrueType/>
    <w:pitch w:val="variable"/>
    <w:sig w:usb0="00000007" w:usb1="00000000" w:usb2="00000000" w:usb3="00000000" w:csb0="00000093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B7A675CD-1CED-1249-8E7D-A911E1802B8A}"/>
    <w:embedBold r:id="rId11" w:fontKey="{A24A1021-4C5E-9441-BB55-7CACA941BD1B}"/>
    <w:embedItalic r:id="rId12" w:fontKey="{B36E19DB-C047-6E4F-A681-1C4F5728B599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eckless">
    <w:altName w:val="Cambria"/>
    <w:panose1 w:val="00000000000000000000"/>
    <w:charset w:val="4D"/>
    <w:family w:val="auto"/>
    <w:notTrueType/>
    <w:pitch w:val="variable"/>
    <w:sig w:usb0="A00000EF" w:usb1="0000A47B" w:usb2="00000000" w:usb3="00000000" w:csb0="000000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3" w:fontKey="{95B12EC4-4BB5-0C46-A3E6-A85D63E2C951}"/>
    <w:embedBold r:id="rId14" w:fontKey="{74F036B7-62AD-5E4F-9F2C-4305F463C5CB}"/>
  </w:font>
  <w:font w:name="Apercu">
    <w:altName w:val="Calibri"/>
    <w:panose1 w:val="020B0604020202020204"/>
    <w:charset w:val="4D"/>
    <w:family w:val="auto"/>
    <w:pitch w:val="variable"/>
    <w:sig w:usb0="800000AF" w:usb1="5000204B" w:usb2="00000000" w:usb3="00000000" w:csb0="00000001" w:csb1="00000000"/>
  </w:font>
  <w:font w:name="RecklessNeue">
    <w:altName w:val="Cambria"/>
    <w:panose1 w:val="00000000000000000000"/>
    <w:charset w:val="4D"/>
    <w:family w:val="auto"/>
    <w:notTrueType/>
    <w:pitch w:val="variable"/>
    <w:sig w:usb0="A00000EF" w:usb1="0000A47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EC141" w14:textId="77777777" w:rsidR="00222D7B" w:rsidRDefault="00E65C92" w:rsidP="00874520">
    <w:pPr>
      <w:pStyle w:val="Footer"/>
      <w:ind w:firstLine="3540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D120B0" wp14:editId="16E0011E">
              <wp:simplePos x="0" y="0"/>
              <wp:positionH relativeFrom="margin">
                <wp:posOffset>2214245</wp:posOffset>
              </wp:positionH>
              <wp:positionV relativeFrom="paragraph">
                <wp:posOffset>173355</wp:posOffset>
              </wp:positionV>
              <wp:extent cx="1332614" cy="438785"/>
              <wp:effectExtent l="0" t="0" r="0" b="0"/>
              <wp:wrapNone/>
              <wp:docPr id="1905632700" name="Tekstvak 19056327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2614" cy="438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48ACFB" w14:textId="77777777" w:rsidR="00222D7B" w:rsidRPr="00E65C92" w:rsidRDefault="00E65C92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Amsterdam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D120B0" id="_x0000_t202" coordsize="21600,21600" o:spt="202" path="m,l,21600r21600,l21600,xe">
              <v:stroke joinstyle="miter"/>
              <v:path gradientshapeok="t" o:connecttype="rect"/>
            </v:shapetype>
            <v:shape id="Tekstvak 1905632700" o:spid="_x0000_s1029" type="#_x0000_t202" style="position:absolute;left:0;text-align:left;margin-left:174.35pt;margin-top:13.65pt;width:104.95pt;height:34.5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" filled="f" stroked="f" strokeweight=".5pt">
              <v:textbox>
                <w:txbxContent>
                  <w:p w14:paraId="1848ACFB" w14:textId="77777777" w:rsidR="00222D7B" w:rsidRPr="00E65C92" w:rsidRDefault="00E65C92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Amsterdam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11967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A979512" wp14:editId="143E9DB9">
              <wp:simplePos x="0" y="0"/>
              <wp:positionH relativeFrom="margin">
                <wp:posOffset>5272405</wp:posOffset>
              </wp:positionH>
              <wp:positionV relativeFrom="paragraph">
                <wp:posOffset>175260</wp:posOffset>
              </wp:positionV>
              <wp:extent cx="492125" cy="317500"/>
              <wp:effectExtent l="0" t="0" r="0" b="0"/>
              <wp:wrapNone/>
              <wp:docPr id="1939925697" name="Tekstvak 19399256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2125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1038CB" w14:textId="19E53E61" w:rsidR="00222D7B" w:rsidRPr="00E65C92" w:rsidRDefault="00222D7B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E65C92"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202</w:t>
                          </w:r>
                          <w:r w:rsidR="009F1671"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979512" id="Tekstvak 1939925697" o:spid="_x0000_s1030" type="#_x0000_t202" style="position:absolute;left:0;text-align:left;margin-left:415.15pt;margin-top:13.8pt;width:38.75pt;height:2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" filled="f" stroked="f" strokeweight=".5pt">
              <v:textbox>
                <w:txbxContent>
                  <w:p w14:paraId="011038CB" w14:textId="19E53E61" w:rsidR="00222D7B" w:rsidRPr="00E65C92" w:rsidRDefault="00222D7B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E65C92"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202</w:t>
                    </w:r>
                    <w:r w:rsidR="009F1671"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22D7B">
      <w:rPr>
        <w:noProof/>
      </w:rPr>
      <w:drawing>
        <wp:anchor distT="0" distB="0" distL="114300" distR="114300" simplePos="0" relativeHeight="251658240" behindDoc="0" locked="0" layoutInCell="1" allowOverlap="1" wp14:anchorId="41356EF1" wp14:editId="39EDD7E3">
          <wp:simplePos x="0" y="0"/>
          <wp:positionH relativeFrom="margin">
            <wp:posOffset>-531495</wp:posOffset>
          </wp:positionH>
          <wp:positionV relativeFrom="paragraph">
            <wp:posOffset>-2540</wp:posOffset>
          </wp:positionV>
          <wp:extent cx="1470458" cy="584200"/>
          <wp:effectExtent l="0" t="0" r="0" b="0"/>
          <wp:wrapNone/>
          <wp:docPr id="2102106037" name="Afbeelding 2124839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7628942" name="Afbeelding 11276289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0458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88A1CC" w14:textId="77777777" w:rsidR="00222D7B" w:rsidRDefault="00222D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4FFDA2" w14:textId="77777777" w:rsidR="00292352" w:rsidRDefault="00292352" w:rsidP="00895055">
      <w:r>
        <w:separator/>
      </w:r>
    </w:p>
  </w:footnote>
  <w:footnote w:type="continuationSeparator" w:id="0">
    <w:p w14:paraId="1314A752" w14:textId="77777777" w:rsidR="00292352" w:rsidRDefault="00292352" w:rsidP="00895055">
      <w:r>
        <w:continuationSeparator/>
      </w:r>
    </w:p>
  </w:footnote>
  <w:footnote w:type="continuationNotice" w:id="1">
    <w:p w14:paraId="7F93A3D5" w14:textId="77777777" w:rsidR="00292352" w:rsidRDefault="0029235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83C6E" w14:textId="77777777" w:rsidR="002D423F" w:rsidRDefault="002D423F">
    <w:pPr>
      <w:pStyle w:val="Head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46355F60" wp14:editId="0898D286">
          <wp:simplePos x="0" y="0"/>
          <wp:positionH relativeFrom="column">
            <wp:posOffset>-1464571</wp:posOffset>
          </wp:positionH>
          <wp:positionV relativeFrom="paragraph">
            <wp:posOffset>-1229509</wp:posOffset>
          </wp:positionV>
          <wp:extent cx="8094911" cy="11435666"/>
          <wp:effectExtent l="0" t="0" r="0" b="0"/>
          <wp:wrapNone/>
          <wp:docPr id="1683262139" name="Afbeelding 2082862087" descr="Afbeelding met schermopname, licht, kun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3764254" name="Afbeelding 5" descr="Afbeelding met schermopname, licht, kunst&#10;&#10;Automatisch gegenereerde beschrijving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4291" cy="11463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8217159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42156775" o:spid="_x0000_i1025" type="#_x0000_t75" style="width:50.1pt;height:31.3pt;visibility:visible;mso-wrap-style:square">
            <v:imagedata r:id="rId1" o:title=""/>
          </v:shape>
        </w:pict>
      </mc:Choice>
      <mc:Fallback>
        <w:drawing>
          <wp:inline distT="0" distB="0" distL="0" distR="0" wp14:anchorId="5D804F6F" wp14:editId="1E742C65">
            <wp:extent cx="636270" cy="397510"/>
            <wp:effectExtent l="0" t="0" r="0" b="0"/>
            <wp:docPr id="442156775" name="Picture 442156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6A632DE"/>
    <w:multiLevelType w:val="hybridMultilevel"/>
    <w:tmpl w:val="3E304BA4"/>
    <w:lvl w:ilvl="0" w:tplc="54D83606">
      <w:start w:val="1"/>
      <w:numFmt w:val="bullet"/>
      <w:lvlText w:val=""/>
      <w:lvlPicBulletId w:val="0"/>
      <w:lvlJc w:val="left"/>
      <w:pPr>
        <w:ind w:left="135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 w15:restartNumberingAfterBreak="0">
    <w:nsid w:val="06FA61E7"/>
    <w:multiLevelType w:val="hybridMultilevel"/>
    <w:tmpl w:val="3CCA67EC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EF6224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1DA0BFC"/>
    <w:multiLevelType w:val="hybridMultilevel"/>
    <w:tmpl w:val="8CD2DA10"/>
    <w:lvl w:ilvl="0" w:tplc="12A825F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7045EB"/>
    <w:multiLevelType w:val="hybridMultilevel"/>
    <w:tmpl w:val="21AE77F2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07A16"/>
    <w:multiLevelType w:val="hybridMultilevel"/>
    <w:tmpl w:val="E8F814AE"/>
    <w:lvl w:ilvl="0" w:tplc="A49807B4">
      <w:start w:val="1"/>
      <w:numFmt w:val="decimal"/>
      <w:lvlText w:val="%1."/>
      <w:lvlJc w:val="left"/>
      <w:pPr>
        <w:ind w:left="1068" w:hanging="360"/>
      </w:pPr>
      <w:rPr>
        <w:rFonts w:ascii="Reckless Neue" w:eastAsia="Times New Roman" w:hAnsi="Reckless Neue" w:cstheme="minorBidi"/>
        <w:b w:val="0"/>
        <w:bCs w:val="0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1BBB0432"/>
    <w:multiLevelType w:val="multilevel"/>
    <w:tmpl w:val="54FA6B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111Heading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637567F"/>
    <w:multiLevelType w:val="hybridMultilevel"/>
    <w:tmpl w:val="B2061EBC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135B7E"/>
    <w:multiLevelType w:val="multilevel"/>
    <w:tmpl w:val="DD0A75CC"/>
    <w:styleLink w:val="Huidigelijst2"/>
    <w:lvl w:ilvl="0">
      <w:start w:val="1"/>
      <w:numFmt w:val="decimal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9" w15:restartNumberingAfterBreak="0">
    <w:nsid w:val="2D7A6853"/>
    <w:multiLevelType w:val="multilevel"/>
    <w:tmpl w:val="0E0E827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DE7239E"/>
    <w:multiLevelType w:val="multilevel"/>
    <w:tmpl w:val="D3E82326"/>
    <w:styleLink w:val="Huidigelijst1"/>
    <w:lvl w:ilvl="0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01262C"/>
    <w:multiLevelType w:val="hybridMultilevel"/>
    <w:tmpl w:val="556EE812"/>
    <w:lvl w:ilvl="0" w:tplc="9B940B42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2" w15:restartNumberingAfterBreak="0">
    <w:nsid w:val="2FFF0356"/>
    <w:multiLevelType w:val="multilevel"/>
    <w:tmpl w:val="A3D82ABE"/>
    <w:styleLink w:val="Huidigelijst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1E02BB2"/>
    <w:multiLevelType w:val="hybridMultilevel"/>
    <w:tmpl w:val="8CD2DA1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46C5478"/>
    <w:multiLevelType w:val="hybridMultilevel"/>
    <w:tmpl w:val="0D04994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C12BA8"/>
    <w:multiLevelType w:val="hybridMultilevel"/>
    <w:tmpl w:val="8618BA52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A1027A3"/>
    <w:multiLevelType w:val="multilevel"/>
    <w:tmpl w:val="A2C636A0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A3410E1"/>
    <w:multiLevelType w:val="multilevel"/>
    <w:tmpl w:val="2A22A3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11Title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FD871A9"/>
    <w:multiLevelType w:val="multilevel"/>
    <w:tmpl w:val="8CD2DA10"/>
    <w:styleLink w:val="CurrentList1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0F81A1F"/>
    <w:multiLevelType w:val="multilevel"/>
    <w:tmpl w:val="BC660808"/>
    <w:lvl w:ilvl="0">
      <w:start w:val="6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5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117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28" w:hanging="2520"/>
      </w:pPr>
      <w:rPr>
        <w:rFonts w:hint="default"/>
      </w:rPr>
    </w:lvl>
  </w:abstractNum>
  <w:abstractNum w:abstractNumId="20" w15:restartNumberingAfterBreak="0">
    <w:nsid w:val="42613E53"/>
    <w:multiLevelType w:val="multilevel"/>
    <w:tmpl w:val="56FA27BA"/>
    <w:lvl w:ilvl="0">
      <w:start w:val="1"/>
      <w:numFmt w:val="decimal"/>
      <w:lvlText w:val="%1"/>
      <w:lvlJc w:val="left"/>
      <w:pPr>
        <w:ind w:left="580" w:hanging="5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0" w:hanging="5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5A060E0"/>
    <w:multiLevelType w:val="multilevel"/>
    <w:tmpl w:val="013003B8"/>
    <w:styleLink w:val="Huidigelijst3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CE7BB7"/>
    <w:multiLevelType w:val="hybridMultilevel"/>
    <w:tmpl w:val="61B8335E"/>
    <w:lvl w:ilvl="0" w:tplc="54D83606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4A920A4A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E136DDE"/>
    <w:multiLevelType w:val="hybridMultilevel"/>
    <w:tmpl w:val="8CD2DA1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8185080"/>
    <w:multiLevelType w:val="hybridMultilevel"/>
    <w:tmpl w:val="06C4D266"/>
    <w:lvl w:ilvl="0" w:tplc="289A1AA2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color w:val="00B687"/>
      </w:rPr>
    </w:lvl>
    <w:lvl w:ilvl="1" w:tplc="08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586273E5"/>
    <w:multiLevelType w:val="hybridMultilevel"/>
    <w:tmpl w:val="EC5AFB2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596F7E"/>
    <w:multiLevelType w:val="hybridMultilevel"/>
    <w:tmpl w:val="16AC3830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A31733"/>
    <w:multiLevelType w:val="multilevel"/>
    <w:tmpl w:val="B7642622"/>
    <w:lvl w:ilvl="0">
      <w:start w:val="1"/>
      <w:numFmt w:val="decimal"/>
      <w:pStyle w:val="Stijl1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29" w15:restartNumberingAfterBreak="0">
    <w:nsid w:val="63450835"/>
    <w:multiLevelType w:val="hybridMultilevel"/>
    <w:tmpl w:val="C34A9BDE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65291632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5A525F8"/>
    <w:multiLevelType w:val="hybridMultilevel"/>
    <w:tmpl w:val="A40CE216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0F168D"/>
    <w:multiLevelType w:val="hybridMultilevel"/>
    <w:tmpl w:val="F7749EDC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3">
      <w:start w:val="1"/>
      <w:numFmt w:val="upperRoman"/>
      <w:lvlText w:val="%2."/>
      <w:lvlJc w:val="righ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D9B14A4"/>
    <w:multiLevelType w:val="multilevel"/>
    <w:tmpl w:val="96665E74"/>
    <w:styleLink w:val="Huidigelijst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6EAF0CC0"/>
    <w:multiLevelType w:val="hybridMultilevel"/>
    <w:tmpl w:val="E8B61760"/>
    <w:lvl w:ilvl="0" w:tplc="C0425F5C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D50D10"/>
    <w:multiLevelType w:val="hybridMultilevel"/>
    <w:tmpl w:val="4998C8E6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1B2BBA"/>
    <w:multiLevelType w:val="multilevel"/>
    <w:tmpl w:val="0413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774F5C92"/>
    <w:multiLevelType w:val="hybridMultilevel"/>
    <w:tmpl w:val="10B20190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 w15:restartNumberingAfterBreak="0">
    <w:nsid w:val="79B55DA5"/>
    <w:multiLevelType w:val="hybridMultilevel"/>
    <w:tmpl w:val="8FDEB468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A71D54"/>
    <w:multiLevelType w:val="hybridMultilevel"/>
    <w:tmpl w:val="7C589D40"/>
    <w:lvl w:ilvl="0" w:tplc="289A1A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687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2008CE"/>
    <w:multiLevelType w:val="hybridMultilevel"/>
    <w:tmpl w:val="27C04968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236BA9"/>
    <w:multiLevelType w:val="hybridMultilevel"/>
    <w:tmpl w:val="013003B8"/>
    <w:lvl w:ilvl="0" w:tplc="471EB9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F140F0"/>
    <w:multiLevelType w:val="multilevel"/>
    <w:tmpl w:val="3B5805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599558367">
    <w:abstractNumId w:val="41"/>
  </w:num>
  <w:num w:numId="2" w16cid:durableId="889462652">
    <w:abstractNumId w:val="14"/>
  </w:num>
  <w:num w:numId="3" w16cid:durableId="913858091">
    <w:abstractNumId w:val="34"/>
  </w:num>
  <w:num w:numId="4" w16cid:durableId="1120102024">
    <w:abstractNumId w:val="20"/>
  </w:num>
  <w:num w:numId="5" w16cid:durableId="2063749804">
    <w:abstractNumId w:val="26"/>
  </w:num>
  <w:num w:numId="6" w16cid:durableId="131557142">
    <w:abstractNumId w:val="28"/>
  </w:num>
  <w:num w:numId="7" w16cid:durableId="405227070">
    <w:abstractNumId w:val="10"/>
  </w:num>
  <w:num w:numId="8" w16cid:durableId="604268038">
    <w:abstractNumId w:val="30"/>
  </w:num>
  <w:num w:numId="9" w16cid:durableId="1805997603">
    <w:abstractNumId w:val="23"/>
  </w:num>
  <w:num w:numId="10" w16cid:durableId="952129174">
    <w:abstractNumId w:val="8"/>
  </w:num>
  <w:num w:numId="11" w16cid:durableId="1687905065">
    <w:abstractNumId w:val="36"/>
  </w:num>
  <w:num w:numId="12" w16cid:durableId="1158493702">
    <w:abstractNumId w:val="17"/>
  </w:num>
  <w:num w:numId="13" w16cid:durableId="1141311949">
    <w:abstractNumId w:val="21"/>
  </w:num>
  <w:num w:numId="14" w16cid:durableId="349646943">
    <w:abstractNumId w:val="7"/>
  </w:num>
  <w:num w:numId="15" w16cid:durableId="1336610259">
    <w:abstractNumId w:val="6"/>
  </w:num>
  <w:num w:numId="16" w16cid:durableId="500393426">
    <w:abstractNumId w:val="33"/>
  </w:num>
  <w:num w:numId="17" w16cid:durableId="903374144">
    <w:abstractNumId w:val="12"/>
  </w:num>
  <w:num w:numId="18" w16cid:durableId="202481515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0467829">
    <w:abstractNumId w:val="16"/>
  </w:num>
  <w:num w:numId="20" w16cid:durableId="1450660284">
    <w:abstractNumId w:val="27"/>
  </w:num>
  <w:num w:numId="21" w16cid:durableId="1124152208">
    <w:abstractNumId w:val="31"/>
  </w:num>
  <w:num w:numId="22" w16cid:durableId="1661076449">
    <w:abstractNumId w:val="40"/>
  </w:num>
  <w:num w:numId="23" w16cid:durableId="1719284549">
    <w:abstractNumId w:val="5"/>
  </w:num>
  <w:num w:numId="24" w16cid:durableId="1696225161">
    <w:abstractNumId w:val="29"/>
  </w:num>
  <w:num w:numId="25" w16cid:durableId="180534954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866722894">
    <w:abstractNumId w:val="37"/>
  </w:num>
  <w:num w:numId="27" w16cid:durableId="1784811522">
    <w:abstractNumId w:val="22"/>
  </w:num>
  <w:num w:numId="28" w16cid:durableId="264659853">
    <w:abstractNumId w:val="35"/>
  </w:num>
  <w:num w:numId="29" w16cid:durableId="1411735368">
    <w:abstractNumId w:val="2"/>
  </w:num>
  <w:num w:numId="30" w16cid:durableId="911620832">
    <w:abstractNumId w:val="16"/>
  </w:num>
  <w:num w:numId="31" w16cid:durableId="557322147">
    <w:abstractNumId w:val="9"/>
  </w:num>
  <w:num w:numId="32" w16cid:durableId="1523864334">
    <w:abstractNumId w:val="3"/>
  </w:num>
  <w:num w:numId="33" w16cid:durableId="612398138">
    <w:abstractNumId w:val="24"/>
  </w:num>
  <w:num w:numId="34" w16cid:durableId="160437361">
    <w:abstractNumId w:val="13"/>
  </w:num>
  <w:num w:numId="35" w16cid:durableId="1052777336">
    <w:abstractNumId w:val="18"/>
  </w:num>
  <w:num w:numId="36" w16cid:durableId="758065594">
    <w:abstractNumId w:val="1"/>
  </w:num>
  <w:num w:numId="37" w16cid:durableId="998537897">
    <w:abstractNumId w:val="39"/>
  </w:num>
  <w:num w:numId="38" w16cid:durableId="215044224">
    <w:abstractNumId w:val="28"/>
  </w:num>
  <w:num w:numId="39" w16cid:durableId="133565387">
    <w:abstractNumId w:val="42"/>
  </w:num>
  <w:num w:numId="40" w16cid:durableId="1929729714">
    <w:abstractNumId w:val="28"/>
  </w:num>
  <w:num w:numId="41" w16cid:durableId="100540297">
    <w:abstractNumId w:val="17"/>
  </w:num>
  <w:num w:numId="42" w16cid:durableId="907110110">
    <w:abstractNumId w:val="17"/>
  </w:num>
  <w:num w:numId="43" w16cid:durableId="718824415">
    <w:abstractNumId w:val="19"/>
  </w:num>
  <w:num w:numId="44" w16cid:durableId="1009790571">
    <w:abstractNumId w:val="6"/>
  </w:num>
  <w:num w:numId="45" w16cid:durableId="757167187">
    <w:abstractNumId w:val="6"/>
  </w:num>
  <w:num w:numId="46" w16cid:durableId="1313952029">
    <w:abstractNumId w:val="4"/>
  </w:num>
  <w:num w:numId="47" w16cid:durableId="67920031">
    <w:abstractNumId w:val="0"/>
  </w:num>
  <w:num w:numId="48" w16cid:durableId="275717118">
    <w:abstractNumId w:val="11"/>
  </w:num>
  <w:num w:numId="49" w16cid:durableId="102045072">
    <w:abstractNumId w:val="25"/>
  </w:num>
  <w:num w:numId="50" w16cid:durableId="1772121007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displayBackgroundShape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53F"/>
    <w:rsid w:val="00030960"/>
    <w:rsid w:val="000421BF"/>
    <w:rsid w:val="0005395F"/>
    <w:rsid w:val="00061EF1"/>
    <w:rsid w:val="00063B79"/>
    <w:rsid w:val="00066A04"/>
    <w:rsid w:val="000737F7"/>
    <w:rsid w:val="0007765C"/>
    <w:rsid w:val="0009532D"/>
    <w:rsid w:val="000A0BC7"/>
    <w:rsid w:val="000C690D"/>
    <w:rsid w:val="000D2DCE"/>
    <w:rsid w:val="000D3E23"/>
    <w:rsid w:val="000D7FBB"/>
    <w:rsid w:val="000F0816"/>
    <w:rsid w:val="001063CA"/>
    <w:rsid w:val="00107977"/>
    <w:rsid w:val="00107FC4"/>
    <w:rsid w:val="00122898"/>
    <w:rsid w:val="001236A4"/>
    <w:rsid w:val="00132EB6"/>
    <w:rsid w:val="001639F6"/>
    <w:rsid w:val="0017127F"/>
    <w:rsid w:val="00182CF0"/>
    <w:rsid w:val="001934B9"/>
    <w:rsid w:val="00194AED"/>
    <w:rsid w:val="001B7C76"/>
    <w:rsid w:val="001C0572"/>
    <w:rsid w:val="001C087F"/>
    <w:rsid w:val="001D633E"/>
    <w:rsid w:val="001E03D4"/>
    <w:rsid w:val="001E1B72"/>
    <w:rsid w:val="00222D7B"/>
    <w:rsid w:val="00225258"/>
    <w:rsid w:val="0022636B"/>
    <w:rsid w:val="00227749"/>
    <w:rsid w:val="00227889"/>
    <w:rsid w:val="0023711D"/>
    <w:rsid w:val="0023761F"/>
    <w:rsid w:val="00240358"/>
    <w:rsid w:val="00241D58"/>
    <w:rsid w:val="00243155"/>
    <w:rsid w:val="00251A1E"/>
    <w:rsid w:val="0026688F"/>
    <w:rsid w:val="00266BF6"/>
    <w:rsid w:val="00275660"/>
    <w:rsid w:val="00280519"/>
    <w:rsid w:val="00292352"/>
    <w:rsid w:val="002A1EF0"/>
    <w:rsid w:val="002A45A6"/>
    <w:rsid w:val="002D423F"/>
    <w:rsid w:val="002D6A28"/>
    <w:rsid w:val="002E5D87"/>
    <w:rsid w:val="00301192"/>
    <w:rsid w:val="0032633A"/>
    <w:rsid w:val="003634A0"/>
    <w:rsid w:val="003670F9"/>
    <w:rsid w:val="0037137B"/>
    <w:rsid w:val="00396D0A"/>
    <w:rsid w:val="003A4F66"/>
    <w:rsid w:val="003C2E6C"/>
    <w:rsid w:val="003C6777"/>
    <w:rsid w:val="003D2D20"/>
    <w:rsid w:val="003E09F3"/>
    <w:rsid w:val="003E0DA5"/>
    <w:rsid w:val="003E3FA9"/>
    <w:rsid w:val="003E409D"/>
    <w:rsid w:val="00406C25"/>
    <w:rsid w:val="00416FEC"/>
    <w:rsid w:val="00423E0E"/>
    <w:rsid w:val="00432372"/>
    <w:rsid w:val="00440B31"/>
    <w:rsid w:val="00447E53"/>
    <w:rsid w:val="004516F3"/>
    <w:rsid w:val="0046517F"/>
    <w:rsid w:val="00467813"/>
    <w:rsid w:val="004845F9"/>
    <w:rsid w:val="00492118"/>
    <w:rsid w:val="004A2AC8"/>
    <w:rsid w:val="004B0E64"/>
    <w:rsid w:val="004F0E1A"/>
    <w:rsid w:val="004F1C66"/>
    <w:rsid w:val="004F2D8B"/>
    <w:rsid w:val="00501966"/>
    <w:rsid w:val="005373C6"/>
    <w:rsid w:val="00551C49"/>
    <w:rsid w:val="005679E4"/>
    <w:rsid w:val="00570B85"/>
    <w:rsid w:val="00573B1B"/>
    <w:rsid w:val="00582D69"/>
    <w:rsid w:val="00583FFA"/>
    <w:rsid w:val="0059237E"/>
    <w:rsid w:val="00594D56"/>
    <w:rsid w:val="005C5D2E"/>
    <w:rsid w:val="005D61E5"/>
    <w:rsid w:val="005E46F7"/>
    <w:rsid w:val="005F04B3"/>
    <w:rsid w:val="005F35AB"/>
    <w:rsid w:val="00603C23"/>
    <w:rsid w:val="00607653"/>
    <w:rsid w:val="00614DF8"/>
    <w:rsid w:val="00627EE4"/>
    <w:rsid w:val="00645540"/>
    <w:rsid w:val="00650972"/>
    <w:rsid w:val="0065423A"/>
    <w:rsid w:val="00662334"/>
    <w:rsid w:val="00671361"/>
    <w:rsid w:val="006727C3"/>
    <w:rsid w:val="006A0AEB"/>
    <w:rsid w:val="006B46F5"/>
    <w:rsid w:val="006B4C77"/>
    <w:rsid w:val="006D19E0"/>
    <w:rsid w:val="006D22E6"/>
    <w:rsid w:val="006E4701"/>
    <w:rsid w:val="006E5D1E"/>
    <w:rsid w:val="007230C0"/>
    <w:rsid w:val="00731D8D"/>
    <w:rsid w:val="00732392"/>
    <w:rsid w:val="00751874"/>
    <w:rsid w:val="007630A8"/>
    <w:rsid w:val="0076469A"/>
    <w:rsid w:val="00764B25"/>
    <w:rsid w:val="0078368C"/>
    <w:rsid w:val="007A3B3C"/>
    <w:rsid w:val="007A5AD2"/>
    <w:rsid w:val="007C453F"/>
    <w:rsid w:val="007D0020"/>
    <w:rsid w:val="007D56ED"/>
    <w:rsid w:val="007E38F2"/>
    <w:rsid w:val="007E4979"/>
    <w:rsid w:val="007F17EE"/>
    <w:rsid w:val="0080427C"/>
    <w:rsid w:val="00811967"/>
    <w:rsid w:val="008410A4"/>
    <w:rsid w:val="00845B0E"/>
    <w:rsid w:val="00874520"/>
    <w:rsid w:val="00884A91"/>
    <w:rsid w:val="00895055"/>
    <w:rsid w:val="008D6286"/>
    <w:rsid w:val="008E40DE"/>
    <w:rsid w:val="008F13A3"/>
    <w:rsid w:val="008F6684"/>
    <w:rsid w:val="00916F47"/>
    <w:rsid w:val="009267F8"/>
    <w:rsid w:val="00940407"/>
    <w:rsid w:val="00945EDF"/>
    <w:rsid w:val="00947AC5"/>
    <w:rsid w:val="00961B87"/>
    <w:rsid w:val="00961CC2"/>
    <w:rsid w:val="009647E3"/>
    <w:rsid w:val="00975FA5"/>
    <w:rsid w:val="009841A0"/>
    <w:rsid w:val="00986E3B"/>
    <w:rsid w:val="00997620"/>
    <w:rsid w:val="009A54B5"/>
    <w:rsid w:val="009C4DA0"/>
    <w:rsid w:val="009C579D"/>
    <w:rsid w:val="009C7312"/>
    <w:rsid w:val="009D4368"/>
    <w:rsid w:val="009D4513"/>
    <w:rsid w:val="009F1671"/>
    <w:rsid w:val="00A05D73"/>
    <w:rsid w:val="00A24F0E"/>
    <w:rsid w:val="00A3460D"/>
    <w:rsid w:val="00A45A29"/>
    <w:rsid w:val="00A55285"/>
    <w:rsid w:val="00A57819"/>
    <w:rsid w:val="00A62295"/>
    <w:rsid w:val="00A761BC"/>
    <w:rsid w:val="00A97BB8"/>
    <w:rsid w:val="00AA0B67"/>
    <w:rsid w:val="00AC7DD1"/>
    <w:rsid w:val="00AD3ED6"/>
    <w:rsid w:val="00AF5980"/>
    <w:rsid w:val="00B0603A"/>
    <w:rsid w:val="00B25828"/>
    <w:rsid w:val="00B2603D"/>
    <w:rsid w:val="00B37128"/>
    <w:rsid w:val="00B41510"/>
    <w:rsid w:val="00B46889"/>
    <w:rsid w:val="00B55759"/>
    <w:rsid w:val="00B55B2C"/>
    <w:rsid w:val="00B57833"/>
    <w:rsid w:val="00BC1308"/>
    <w:rsid w:val="00BC2305"/>
    <w:rsid w:val="00BC552B"/>
    <w:rsid w:val="00BD1DBE"/>
    <w:rsid w:val="00BF4DC3"/>
    <w:rsid w:val="00C111E5"/>
    <w:rsid w:val="00C131E6"/>
    <w:rsid w:val="00C24CDC"/>
    <w:rsid w:val="00C32248"/>
    <w:rsid w:val="00C37352"/>
    <w:rsid w:val="00C50864"/>
    <w:rsid w:val="00C5402E"/>
    <w:rsid w:val="00C57522"/>
    <w:rsid w:val="00C65E59"/>
    <w:rsid w:val="00C73F4B"/>
    <w:rsid w:val="00C76BB8"/>
    <w:rsid w:val="00CA0C77"/>
    <w:rsid w:val="00CA1CE6"/>
    <w:rsid w:val="00CA1F45"/>
    <w:rsid w:val="00CC38DB"/>
    <w:rsid w:val="00CC6B50"/>
    <w:rsid w:val="00CC7CBA"/>
    <w:rsid w:val="00CD4C72"/>
    <w:rsid w:val="00CF3CA4"/>
    <w:rsid w:val="00D11BFC"/>
    <w:rsid w:val="00D22E65"/>
    <w:rsid w:val="00D30B5B"/>
    <w:rsid w:val="00D33477"/>
    <w:rsid w:val="00D40107"/>
    <w:rsid w:val="00D40195"/>
    <w:rsid w:val="00D405DC"/>
    <w:rsid w:val="00D44A3F"/>
    <w:rsid w:val="00D4710A"/>
    <w:rsid w:val="00D47344"/>
    <w:rsid w:val="00D50C32"/>
    <w:rsid w:val="00D530A3"/>
    <w:rsid w:val="00D54391"/>
    <w:rsid w:val="00D8580C"/>
    <w:rsid w:val="00D9391D"/>
    <w:rsid w:val="00DA1FA5"/>
    <w:rsid w:val="00DA3222"/>
    <w:rsid w:val="00E03706"/>
    <w:rsid w:val="00E117A3"/>
    <w:rsid w:val="00E12EA8"/>
    <w:rsid w:val="00E56483"/>
    <w:rsid w:val="00E6003B"/>
    <w:rsid w:val="00E65C92"/>
    <w:rsid w:val="00E67DAD"/>
    <w:rsid w:val="00E77E1A"/>
    <w:rsid w:val="00E90352"/>
    <w:rsid w:val="00EA1B23"/>
    <w:rsid w:val="00EA2348"/>
    <w:rsid w:val="00ED123B"/>
    <w:rsid w:val="00ED226A"/>
    <w:rsid w:val="00ED433A"/>
    <w:rsid w:val="00EE294C"/>
    <w:rsid w:val="00EE7D26"/>
    <w:rsid w:val="00EF3344"/>
    <w:rsid w:val="00EF6A8C"/>
    <w:rsid w:val="00F02D59"/>
    <w:rsid w:val="00F06077"/>
    <w:rsid w:val="00F17108"/>
    <w:rsid w:val="00F25735"/>
    <w:rsid w:val="00F31834"/>
    <w:rsid w:val="00F339B5"/>
    <w:rsid w:val="00F36F39"/>
    <w:rsid w:val="00F56864"/>
    <w:rsid w:val="00F5736E"/>
    <w:rsid w:val="00F72EF4"/>
    <w:rsid w:val="00F83EB1"/>
    <w:rsid w:val="00F84F7B"/>
    <w:rsid w:val="00F86E88"/>
    <w:rsid w:val="00FA10BF"/>
    <w:rsid w:val="00FA16FE"/>
    <w:rsid w:val="00FA2496"/>
    <w:rsid w:val="00FD3845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C2C0FB1"/>
  <w15:chartTrackingRefBased/>
  <w15:docId w15:val="{60949E93-19EB-CF41-837B-D2B48845A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59237E"/>
    <w:pPr>
      <w:spacing w:line="360" w:lineRule="auto"/>
    </w:pPr>
    <w:rPr>
      <w:rFonts w:ascii="Reckless Neue" w:hAnsi="Reckless Neue"/>
      <w:color w:val="003025"/>
      <w:sz w:val="21"/>
    </w:rPr>
  </w:style>
  <w:style w:type="paragraph" w:styleId="Heading1">
    <w:name w:val="heading 1"/>
    <w:aliases w:val="Title chapter"/>
    <w:basedOn w:val="Normal"/>
    <w:next w:val="Normal"/>
    <w:link w:val="Heading1Char"/>
    <w:uiPriority w:val="9"/>
    <w:qFormat/>
    <w:rsid w:val="00E12EA8"/>
    <w:pPr>
      <w:keepNext/>
      <w:keepLines/>
      <w:spacing w:before="240"/>
      <w:outlineLvl w:val="0"/>
    </w:pPr>
    <w:rPr>
      <w:rFonts w:ascii="AntiqueOli" w:eastAsiaTheme="majorEastAsia" w:hAnsi="AntiqueOli" w:cstheme="majorBidi"/>
      <w:sz w:val="90"/>
      <w:szCs w:val="32"/>
    </w:rPr>
  </w:style>
  <w:style w:type="paragraph" w:styleId="Heading2">
    <w:name w:val="heading 2"/>
    <w:aliases w:val="Subtitle"/>
    <w:basedOn w:val="Normal"/>
    <w:next w:val="Normal"/>
    <w:link w:val="Heading2Char"/>
    <w:uiPriority w:val="9"/>
    <w:unhideWhenUsed/>
    <w:qFormat/>
    <w:rsid w:val="00ED123B"/>
    <w:pPr>
      <w:keepNext/>
      <w:keepLines/>
      <w:spacing w:before="40" w:line="240" w:lineRule="auto"/>
      <w:outlineLvl w:val="1"/>
    </w:pPr>
    <w:rPr>
      <w:rFonts w:ascii="AntiqueOli" w:eastAsiaTheme="majorEastAsia" w:hAnsi="AntiqueOli" w:cstheme="majorBidi"/>
      <w:color w:val="00B685"/>
      <w:sz w:val="40"/>
      <w:szCs w:val="26"/>
    </w:rPr>
  </w:style>
  <w:style w:type="paragraph" w:styleId="Heading3">
    <w:name w:val="heading 3"/>
    <w:aliases w:val="Heading 3 Pink"/>
    <w:basedOn w:val="Normal"/>
    <w:next w:val="Normal"/>
    <w:link w:val="Heading3Char"/>
    <w:uiPriority w:val="9"/>
    <w:unhideWhenUsed/>
    <w:qFormat/>
    <w:rsid w:val="0059237E"/>
    <w:pPr>
      <w:keepNext/>
      <w:keepLines/>
      <w:spacing w:before="40" w:line="240" w:lineRule="auto"/>
      <w:outlineLvl w:val="2"/>
    </w:pPr>
    <w:rPr>
      <w:rFonts w:ascii="AntiqueOli" w:eastAsiaTheme="majorEastAsia" w:hAnsi="AntiqueOli" w:cstheme="majorBidi"/>
      <w:color w:val="E49C9D"/>
      <w:sz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B3712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712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712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712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505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5055"/>
  </w:style>
  <w:style w:type="paragraph" w:styleId="Footer">
    <w:name w:val="footer"/>
    <w:basedOn w:val="Normal"/>
    <w:link w:val="FooterChar"/>
    <w:uiPriority w:val="99"/>
    <w:unhideWhenUsed/>
    <w:rsid w:val="0089505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5055"/>
  </w:style>
  <w:style w:type="paragraph" w:styleId="NoSpacing">
    <w:name w:val="No Spacing"/>
    <w:link w:val="NoSpacingChar"/>
    <w:uiPriority w:val="1"/>
    <w:rsid w:val="004F2D8B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4F2D8B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Title">
    <w:name w:val="Title"/>
    <w:aliases w:val="Document Title"/>
    <w:basedOn w:val="NoSpacing"/>
    <w:next w:val="Normal"/>
    <w:link w:val="TitleChar"/>
    <w:uiPriority w:val="10"/>
    <w:qFormat/>
    <w:rsid w:val="00A24F0E"/>
    <w:pPr>
      <w:contextualSpacing/>
    </w:pPr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A24F0E"/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  <w:lang w:val="en-US" w:eastAsia="zh-CN"/>
      <w14:ligatures w14:val="none"/>
    </w:rPr>
  </w:style>
  <w:style w:type="paragraph" w:styleId="Subtitle">
    <w:name w:val="Subtitle"/>
    <w:aliases w:val="Heading 3 Green"/>
    <w:basedOn w:val="Normal"/>
    <w:next w:val="Normal"/>
    <w:link w:val="SubtitleChar1"/>
    <w:uiPriority w:val="11"/>
    <w:qFormat/>
    <w:rsid w:val="0059237E"/>
    <w:pPr>
      <w:spacing w:line="240" w:lineRule="auto"/>
    </w:pPr>
    <w:rPr>
      <w:rFonts w:ascii="AntiqueOli" w:hAnsi="AntiqueOli"/>
      <w:color w:val="00604E"/>
      <w:sz w:val="30"/>
      <w:szCs w:val="30"/>
      <w:lang w:val="en-US"/>
    </w:rPr>
  </w:style>
  <w:style w:type="character" w:customStyle="1" w:styleId="SubtitleChar1">
    <w:name w:val="Subtitle Char1"/>
    <w:aliases w:val="Heading 3 Green Char"/>
    <w:basedOn w:val="DefaultParagraphFont"/>
    <w:link w:val="Subtitle"/>
    <w:uiPriority w:val="11"/>
    <w:rsid w:val="0059237E"/>
    <w:rPr>
      <w:rFonts w:ascii="AntiqueOli" w:hAnsi="AntiqueOli"/>
      <w:color w:val="00604E"/>
      <w:sz w:val="30"/>
      <w:szCs w:val="30"/>
      <w:lang w:val="en-US"/>
    </w:rPr>
  </w:style>
  <w:style w:type="character" w:styleId="Hyperlink">
    <w:name w:val="Hyperlink"/>
    <w:uiPriority w:val="99"/>
    <w:unhideWhenUsed/>
    <w:rsid w:val="00447E53"/>
    <w:rPr>
      <w:noProof/>
      <w:color w:val="00B685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66A0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E470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nl-NL"/>
      <w14:ligatures w14:val="none"/>
    </w:rPr>
  </w:style>
  <w:style w:type="paragraph" w:styleId="ListParagraph">
    <w:name w:val="List Paragraph"/>
    <w:basedOn w:val="Normal"/>
    <w:uiPriority w:val="34"/>
    <w:qFormat/>
    <w:rsid w:val="00A761BC"/>
    <w:pPr>
      <w:ind w:left="720"/>
      <w:contextualSpacing/>
    </w:pPr>
  </w:style>
  <w:style w:type="character" w:customStyle="1" w:styleId="Heading1Char">
    <w:name w:val="Heading 1 Char"/>
    <w:aliases w:val="Title chapter Char"/>
    <w:basedOn w:val="DefaultParagraphFont"/>
    <w:link w:val="Heading1"/>
    <w:uiPriority w:val="9"/>
    <w:rsid w:val="00E12EA8"/>
    <w:rPr>
      <w:rFonts w:ascii="AntiqueOli" w:eastAsiaTheme="majorEastAsia" w:hAnsi="AntiqueOli" w:cstheme="majorBidi"/>
      <w:color w:val="003025"/>
      <w:sz w:val="90"/>
      <w:szCs w:val="32"/>
    </w:rPr>
  </w:style>
  <w:style w:type="character" w:customStyle="1" w:styleId="Heading2Char">
    <w:name w:val="Heading 2 Char"/>
    <w:aliases w:val="Subtitle Char"/>
    <w:basedOn w:val="DefaultParagraphFont"/>
    <w:link w:val="Heading2"/>
    <w:uiPriority w:val="9"/>
    <w:rsid w:val="00ED123B"/>
    <w:rPr>
      <w:rFonts w:ascii="AntiqueOli" w:eastAsiaTheme="majorEastAsia" w:hAnsi="AntiqueOli" w:cstheme="majorBidi"/>
      <w:color w:val="00B685"/>
      <w:sz w:val="40"/>
      <w:szCs w:val="26"/>
    </w:rPr>
  </w:style>
  <w:style w:type="character" w:styleId="Emphasis">
    <w:name w:val="Emphasis"/>
    <w:basedOn w:val="DefaultParagraphFont"/>
    <w:uiPriority w:val="20"/>
    <w:rsid w:val="00961B87"/>
    <w:rPr>
      <w:rFonts w:ascii="Reckless Neue" w:hAnsi="Reckless Neue"/>
      <w:b w:val="0"/>
      <w:i/>
      <w:iCs/>
    </w:rPr>
  </w:style>
  <w:style w:type="character" w:customStyle="1" w:styleId="Heading3Char">
    <w:name w:val="Heading 3 Char"/>
    <w:aliases w:val="Heading 3 Pink Char"/>
    <w:basedOn w:val="DefaultParagraphFont"/>
    <w:link w:val="Heading3"/>
    <w:uiPriority w:val="9"/>
    <w:rsid w:val="0059237E"/>
    <w:rPr>
      <w:rFonts w:ascii="AntiqueOli" w:eastAsiaTheme="majorEastAsia" w:hAnsi="AntiqueOli" w:cstheme="majorBidi"/>
      <w:color w:val="E49C9D"/>
      <w:sz w:val="30"/>
    </w:rPr>
  </w:style>
  <w:style w:type="paragraph" w:customStyle="1" w:styleId="Heading41">
    <w:name w:val="Heading 41"/>
    <w:basedOn w:val="Normal"/>
    <w:qFormat/>
    <w:rsid w:val="00573B1B"/>
    <w:pPr>
      <w:spacing w:line="240" w:lineRule="auto"/>
    </w:pPr>
    <w:rPr>
      <w:rFonts w:ascii="AntiqueOli" w:hAnsi="AntiqueOli"/>
      <w:noProof/>
      <w:sz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65E59"/>
    <w:rPr>
      <w:color w:val="954F72" w:themeColor="followedHyperlink"/>
      <w:u w:val="single"/>
    </w:rPr>
  </w:style>
  <w:style w:type="paragraph" w:customStyle="1" w:styleId="Hyperlinks">
    <w:name w:val="Hyperlinks"/>
    <w:basedOn w:val="Normal"/>
    <w:qFormat/>
    <w:rsid w:val="00C111E5"/>
    <w:rPr>
      <w:noProof/>
      <w:color w:val="00B685"/>
      <w:u w:val="single"/>
      <w:lang w:val="en-US"/>
    </w:rPr>
  </w:style>
  <w:style w:type="table" w:styleId="TableGrid">
    <w:name w:val="Table Grid"/>
    <w:basedOn w:val="TableNormal"/>
    <w:uiPriority w:val="39"/>
    <w:rsid w:val="00CC6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4tablewhite">
    <w:name w:val="Heading 4 table white"/>
    <w:basedOn w:val="Heading41"/>
    <w:qFormat/>
    <w:rsid w:val="00CC6B50"/>
    <w:rPr>
      <w:color w:val="FFFFFF" w:themeColor="background1"/>
    </w:rPr>
  </w:style>
  <w:style w:type="paragraph" w:customStyle="1" w:styleId="Frontpage-Extrainformation">
    <w:name w:val="Front page - Extra information"/>
    <w:basedOn w:val="Title"/>
    <w:qFormat/>
    <w:rsid w:val="000F0816"/>
    <w:rPr>
      <w:rFonts w:ascii="Reckless Neue" w:hAnsi="Reckless Neue"/>
      <w:sz w:val="52"/>
      <w:szCs w:val="52"/>
    </w:rPr>
  </w:style>
  <w:style w:type="paragraph" w:customStyle="1" w:styleId="Stijl1">
    <w:name w:val="Stijl1"/>
    <w:basedOn w:val="Heading1"/>
    <w:rsid w:val="00EE7D26"/>
    <w:pPr>
      <w:numPr>
        <w:numId w:val="6"/>
      </w:numPr>
    </w:pPr>
    <w:rPr>
      <w:noProof/>
      <w:lang w:val="en-US"/>
    </w:rPr>
  </w:style>
  <w:style w:type="numbering" w:customStyle="1" w:styleId="Huidigelijst1">
    <w:name w:val="Huidige lijst1"/>
    <w:uiPriority w:val="99"/>
    <w:rsid w:val="00EE7D26"/>
    <w:pPr>
      <w:numPr>
        <w:numId w:val="7"/>
      </w:numPr>
    </w:pPr>
  </w:style>
  <w:style w:type="numbering" w:customStyle="1" w:styleId="Huidigelijst2">
    <w:name w:val="Huidige lijst2"/>
    <w:uiPriority w:val="99"/>
    <w:rsid w:val="00A24F0E"/>
    <w:pPr>
      <w:numPr>
        <w:numId w:val="10"/>
      </w:numPr>
    </w:pPr>
  </w:style>
  <w:style w:type="numbering" w:styleId="111111">
    <w:name w:val="Outline List 2"/>
    <w:basedOn w:val="NoList"/>
    <w:uiPriority w:val="99"/>
    <w:semiHidden/>
    <w:unhideWhenUsed/>
    <w:rsid w:val="00A24F0E"/>
    <w:pPr>
      <w:numPr>
        <w:numId w:val="11"/>
      </w:numPr>
    </w:pPr>
  </w:style>
  <w:style w:type="numbering" w:customStyle="1" w:styleId="Huidigelijst3">
    <w:name w:val="Huidige lijst3"/>
    <w:uiPriority w:val="99"/>
    <w:rsid w:val="00570B85"/>
    <w:pPr>
      <w:numPr>
        <w:numId w:val="13"/>
      </w:numPr>
    </w:pPr>
  </w:style>
  <w:style w:type="numbering" w:customStyle="1" w:styleId="Huidigelijst4">
    <w:name w:val="Huidige lijst4"/>
    <w:uiPriority w:val="99"/>
    <w:rsid w:val="00570B85"/>
    <w:pPr>
      <w:numPr>
        <w:numId w:val="16"/>
      </w:numPr>
    </w:pPr>
  </w:style>
  <w:style w:type="numbering" w:customStyle="1" w:styleId="Huidigelijst5">
    <w:name w:val="Huidige lijst5"/>
    <w:uiPriority w:val="99"/>
    <w:rsid w:val="00570B85"/>
    <w:pPr>
      <w:numPr>
        <w:numId w:val="17"/>
      </w:numPr>
    </w:pPr>
  </w:style>
  <w:style w:type="paragraph" w:customStyle="1" w:styleId="111Title">
    <w:name w:val="1.1.1 Title"/>
    <w:basedOn w:val="Subtitle"/>
    <w:qFormat/>
    <w:rsid w:val="0026688F"/>
    <w:pPr>
      <w:ind w:left="851" w:hanging="851"/>
    </w:pPr>
  </w:style>
  <w:style w:type="paragraph" w:customStyle="1" w:styleId="11Title">
    <w:name w:val="1.1 Title"/>
    <w:basedOn w:val="Heading2"/>
    <w:qFormat/>
    <w:rsid w:val="0026688F"/>
    <w:pPr>
      <w:numPr>
        <w:ilvl w:val="1"/>
        <w:numId w:val="12"/>
      </w:numPr>
    </w:pPr>
    <w:rPr>
      <w:noProof/>
      <w:lang w:val="en-US"/>
    </w:rPr>
  </w:style>
  <w:style w:type="table" w:customStyle="1" w:styleId="TablePink">
    <w:name w:val="Table Pink"/>
    <w:basedOn w:val="TableNormal"/>
    <w:uiPriority w:val="99"/>
    <w:rsid w:val="008D6286"/>
    <w:rPr>
      <w:rFonts w:ascii="Reckless" w:hAnsi="Reckless"/>
    </w:rPr>
    <w:tblPr/>
  </w:style>
  <w:style w:type="table" w:customStyle="1" w:styleId="Tablestyle1">
    <w:name w:val="Table style 1"/>
    <w:basedOn w:val="TableGrid"/>
    <w:uiPriority w:val="99"/>
    <w:rsid w:val="00EA1B23"/>
    <w:rPr>
      <w:rFonts w:ascii="Reckless Neue" w:hAnsi="Reckless Neue"/>
      <w:sz w:val="21"/>
    </w:rPr>
    <w:tblPr>
      <w:tblBorders>
        <w:top w:val="single" w:sz="4" w:space="0" w:color="003025"/>
        <w:left w:val="single" w:sz="4" w:space="0" w:color="003025"/>
        <w:bottom w:val="single" w:sz="4" w:space="0" w:color="003025"/>
        <w:right w:val="single" w:sz="4" w:space="0" w:color="003025"/>
        <w:insideH w:val="single" w:sz="4" w:space="0" w:color="003025"/>
        <w:insideV w:val="single" w:sz="4" w:space="0" w:color="003025"/>
      </w:tblBorders>
    </w:tblPr>
    <w:tcPr>
      <w:shd w:val="clear" w:color="auto" w:fill="auto"/>
      <w:vAlign w:val="center"/>
    </w:tcPr>
  </w:style>
  <w:style w:type="paragraph" w:customStyle="1" w:styleId="111Heading">
    <w:name w:val="1.1.1 Heading"/>
    <w:basedOn w:val="Subtitle"/>
    <w:qFormat/>
    <w:rsid w:val="00F5736E"/>
    <w:pPr>
      <w:numPr>
        <w:ilvl w:val="2"/>
        <w:numId w:val="15"/>
      </w:numPr>
    </w:pPr>
  </w:style>
  <w:style w:type="paragraph" w:customStyle="1" w:styleId="1Heading">
    <w:name w:val="1. Heading"/>
    <w:basedOn w:val="Stijl1"/>
    <w:qFormat/>
    <w:rsid w:val="003C2E6C"/>
  </w:style>
  <w:style w:type="numbering" w:customStyle="1" w:styleId="CurrentList1">
    <w:name w:val="Current List1"/>
    <w:uiPriority w:val="99"/>
    <w:rsid w:val="0032633A"/>
    <w:pPr>
      <w:numPr>
        <w:numId w:val="35"/>
      </w:numPr>
    </w:pPr>
  </w:style>
  <w:style w:type="paragraph" w:styleId="TOCHeading">
    <w:name w:val="TOC Heading"/>
    <w:basedOn w:val="Heading1"/>
    <w:next w:val="Normal"/>
    <w:uiPriority w:val="39"/>
    <w:unhideWhenUsed/>
    <w:qFormat/>
    <w:rsid w:val="0065423A"/>
    <w:pPr>
      <w:spacing w:before="480" w:line="276" w:lineRule="auto"/>
      <w:outlineLvl w:val="9"/>
    </w:pPr>
    <w:rPr>
      <w:rFonts w:asciiTheme="majorHAnsi" w:hAnsiTheme="majorHAnsi"/>
      <w:b/>
      <w:bCs/>
      <w:color w:val="2F5496" w:themeColor="accent1" w:themeShade="BF"/>
      <w:kern w:val="0"/>
      <w:sz w:val="28"/>
      <w:szCs w:val="28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030960"/>
    <w:pPr>
      <w:tabs>
        <w:tab w:val="right" w:leader="dot" w:pos="9062"/>
      </w:tabs>
      <w:spacing w:before="120" w:after="120" w:line="480" w:lineRule="auto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65423A"/>
    <w:pPr>
      <w:ind w:left="420"/>
    </w:pPr>
    <w:rPr>
      <w:rFonts w:asciiTheme="minorHAnsi" w:hAnsiTheme="minorHAnsi" w:cstheme="minorHAnsi"/>
      <w:i/>
      <w:i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B37128"/>
    <w:pPr>
      <w:ind w:left="210"/>
    </w:pPr>
    <w:rPr>
      <w:rFonts w:cstheme="minorHAnsi"/>
      <w:smallCap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940407"/>
    <w:pPr>
      <w:ind w:left="63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5423A"/>
    <w:pPr>
      <w:ind w:left="84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5423A"/>
    <w:pPr>
      <w:ind w:left="105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5423A"/>
    <w:pPr>
      <w:ind w:left="126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5423A"/>
    <w:pPr>
      <w:ind w:left="147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5423A"/>
    <w:pPr>
      <w:ind w:left="1680"/>
    </w:pPr>
    <w:rPr>
      <w:rFonts w:asciiTheme="minorHAnsi" w:hAnsiTheme="minorHAnsi" w:cstheme="minorHAns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7128"/>
    <w:rPr>
      <w:rFonts w:asciiTheme="majorHAnsi" w:eastAsiaTheme="majorEastAsia" w:hAnsiTheme="majorHAnsi" w:cstheme="majorBidi"/>
      <w:i/>
      <w:iCs/>
      <w:color w:val="2F5496" w:themeColor="accent1" w:themeShade="BF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7128"/>
    <w:rPr>
      <w:rFonts w:asciiTheme="majorHAnsi" w:eastAsiaTheme="majorEastAsia" w:hAnsiTheme="majorHAnsi" w:cstheme="majorBidi"/>
      <w:color w:val="2F5496" w:themeColor="accent1" w:themeShade="BF"/>
      <w:sz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7128"/>
    <w:rPr>
      <w:rFonts w:asciiTheme="majorHAnsi" w:eastAsiaTheme="majorEastAsia" w:hAnsiTheme="majorHAnsi" w:cstheme="majorBidi"/>
      <w:color w:val="1F3763" w:themeColor="accent1" w:themeShade="7F"/>
      <w:sz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7128"/>
    <w:rPr>
      <w:rFonts w:asciiTheme="majorHAnsi" w:eastAsiaTheme="majorEastAsia" w:hAnsiTheme="majorHAnsi" w:cstheme="majorBidi"/>
      <w:i/>
      <w:iCs/>
      <w:color w:val="1F3763" w:themeColor="accent1" w:themeShade="7F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1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4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0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5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0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27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8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79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11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endnotes" Target="endnotes.xml"/><Relationship Id="rId19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inanerdal/Desktop/Useful/Templates/SpeakUp%20word%20template%20green.dotm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fcd5ef3-14b2-4f84-b147-1ce50651a700" xsi:nil="true"/>
    <lcf76f155ced4ddcb4097134ff3c332f xmlns="30ab7d7b-7b35-4312-8626-0aa813b9ccd4">
      <Terms xmlns="http://schemas.microsoft.com/office/infopath/2007/PartnerControls"/>
    </lcf76f155ced4ddcb4097134ff3c332f>
    <_ip_UnifiedCompliancePolicyUIAction xmlns="http://schemas.microsoft.com/sharepoint/v3" xsi:nil="true"/>
    <Comment xmlns="30ab7d7b-7b35-4312-8626-0aa813b9ccd4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6473FEAF53BA4E8D889876A28C6720" ma:contentTypeVersion="22" ma:contentTypeDescription="Create a new document." ma:contentTypeScope="" ma:versionID="fe965980ea9f111890bc19641c0a2a52">
  <xsd:schema xmlns:xsd="http://www.w3.org/2001/XMLSchema" xmlns:xs="http://www.w3.org/2001/XMLSchema" xmlns:p="http://schemas.microsoft.com/office/2006/metadata/properties" xmlns:ns1="http://schemas.microsoft.com/sharepoint/v3" xmlns:ns2="30ab7d7b-7b35-4312-8626-0aa813b9ccd4" xmlns:ns3="5fcd5ef3-14b2-4f84-b147-1ce50651a700" targetNamespace="http://schemas.microsoft.com/office/2006/metadata/properties" ma:root="true" ma:fieldsID="da25bd0cc1f28b3f55420afadf160689" ns1:_="" ns2:_="" ns3:_="">
    <xsd:import namespace="http://schemas.microsoft.com/sharepoint/v3"/>
    <xsd:import namespace="30ab7d7b-7b35-4312-8626-0aa813b9ccd4"/>
    <xsd:import namespace="5fcd5ef3-14b2-4f84-b147-1ce50651a7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Comment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ab7d7b-7b35-4312-8626-0aa813b9cc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779aa743-c6e3-4327-bf7b-cddf6dd699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omment" ma:index="26" nillable="true" ma:displayName="Comment " ma:format="Dropdown" ma:internalName="Comment">
      <xsd:simpleType>
        <xsd:restriction base="dms:Note">
          <xsd:maxLength value="255"/>
        </xsd:restriction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cd5ef3-14b2-4f84-b147-1ce50651a70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a89b58f-1fe7-40ac-b154-46c3c3de62d2}" ma:internalName="TaxCatchAll" ma:showField="CatchAllData" ma:web="5fcd5ef3-14b2-4f84-b147-1ce50651a7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237C66-A0A2-43E0-8F23-4485F2B76BB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6EAD119-481B-496E-B08D-B2797EE814A5}">
  <ds:schemaRefs>
    <ds:schemaRef ds:uri="http://schemas.microsoft.com/office/2006/metadata/properties"/>
    <ds:schemaRef ds:uri="http://schemas.microsoft.com/office/infopath/2007/PartnerControls"/>
    <ds:schemaRef ds:uri="5fcd5ef3-14b2-4f84-b147-1ce50651a700"/>
    <ds:schemaRef ds:uri="30ab7d7b-7b35-4312-8626-0aa813b9ccd4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E90B61C-EA05-084C-94DB-CDF2A35251D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5EB07EB-D5DF-4BDD-B577-52F61BF3CF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0ab7d7b-7b35-4312-8626-0aa813b9ccd4"/>
    <ds:schemaRef ds:uri="5fcd5ef3-14b2-4f84-b147-1ce50651a7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SpeakUp word template green.dotm</Template>
  <TotalTime>1</TotalTime>
  <Pages>13</Pages>
  <Words>858</Words>
  <Characters>4896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Sinan Erdal</dc:creator>
  <cp:keywords/>
  <dc:description/>
  <cp:lastModifiedBy>Begoña Pascual</cp:lastModifiedBy>
  <cp:revision>3</cp:revision>
  <cp:lastPrinted>2025-04-22T08:59:00Z</cp:lastPrinted>
  <dcterms:created xsi:type="dcterms:W3CDTF">2025-04-22T08:59:00Z</dcterms:created>
  <dcterms:modified xsi:type="dcterms:W3CDTF">2025-04-22T09:00:00Z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0x0101003A6473FEAF53BA4E8D889876A28C6720</vt:lpwstr>
  </property>
  <property fmtid="{D5CDD505-2E9C-101B-9397-08002B2CF9AE}" pid="3" name="MediaServiceImageTags">
    <vt:lpwstr/>
  </property>
</Properties>
</file>