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57BD5121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1C7B9F27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AF39F2" w:rsidRDefault="00030960" w:rsidP="00030960">
      <w:pPr>
        <w:pStyle w:val="TOC1"/>
        <w:rPr>
          <w:b w:val="0"/>
          <w:bCs w:val="0"/>
          <w:i/>
          <w:iCs/>
          <w:noProof/>
          <w:sz w:val="22"/>
          <w:szCs w:val="22"/>
        </w:rPr>
      </w:pPr>
    </w:p>
    <w:p w14:paraId="3C8436CA" w14:textId="37DC133C" w:rsidR="00B37128" w:rsidRPr="00AF39F2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AF39F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AF39F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AF39F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AF39F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974A83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573A42DB" w:rsidR="00B37128" w:rsidRPr="00AF39F2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AF39F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974A83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7E84979F" w:rsidR="00B37128" w:rsidRPr="00AF39F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AF39F2">
          <w:rPr>
            <w:rStyle w:val="Hyperlink"/>
            <w:sz w:val="22"/>
            <w:szCs w:val="22"/>
          </w:rPr>
          <w:t>Via Web</w:t>
        </w:r>
        <w:r w:rsidRPr="00AF39F2">
          <w:rPr>
            <w:noProof/>
            <w:webHidden/>
            <w:sz w:val="22"/>
            <w:szCs w:val="22"/>
          </w:rPr>
          <w:tab/>
        </w:r>
        <w:r w:rsidRPr="00AF39F2">
          <w:rPr>
            <w:noProof/>
            <w:webHidden/>
            <w:sz w:val="22"/>
            <w:szCs w:val="22"/>
          </w:rPr>
          <w:fldChar w:fldCharType="begin"/>
        </w:r>
        <w:r w:rsidRPr="00AF39F2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AF39F2">
          <w:rPr>
            <w:noProof/>
            <w:webHidden/>
            <w:sz w:val="22"/>
            <w:szCs w:val="22"/>
          </w:rPr>
        </w:r>
        <w:r w:rsidRPr="00AF39F2">
          <w:rPr>
            <w:noProof/>
            <w:webHidden/>
            <w:sz w:val="22"/>
            <w:szCs w:val="22"/>
          </w:rPr>
          <w:fldChar w:fldCharType="separate"/>
        </w:r>
        <w:r w:rsidR="00974A83">
          <w:rPr>
            <w:noProof/>
            <w:webHidden/>
            <w:sz w:val="22"/>
            <w:szCs w:val="22"/>
          </w:rPr>
          <w:t>3</w:t>
        </w:r>
        <w:r w:rsidRPr="00AF39F2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50BC5403" w:rsidR="00B37128" w:rsidRPr="00AF39F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AF39F2">
          <w:rPr>
            <w:rStyle w:val="Hyperlink"/>
            <w:sz w:val="22"/>
            <w:szCs w:val="22"/>
          </w:rPr>
          <w:t>Via the SpeakUp App</w:t>
        </w:r>
        <w:r w:rsidRPr="00AF39F2">
          <w:rPr>
            <w:noProof/>
            <w:webHidden/>
            <w:sz w:val="22"/>
            <w:szCs w:val="22"/>
          </w:rPr>
          <w:tab/>
        </w:r>
        <w:r w:rsidRPr="00AF39F2">
          <w:rPr>
            <w:noProof/>
            <w:webHidden/>
            <w:sz w:val="22"/>
            <w:szCs w:val="22"/>
          </w:rPr>
          <w:fldChar w:fldCharType="begin"/>
        </w:r>
        <w:r w:rsidRPr="00AF39F2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AF39F2">
          <w:rPr>
            <w:noProof/>
            <w:webHidden/>
            <w:sz w:val="22"/>
            <w:szCs w:val="22"/>
          </w:rPr>
        </w:r>
        <w:r w:rsidRPr="00AF39F2">
          <w:rPr>
            <w:noProof/>
            <w:webHidden/>
            <w:sz w:val="22"/>
            <w:szCs w:val="22"/>
          </w:rPr>
          <w:fldChar w:fldCharType="separate"/>
        </w:r>
        <w:r w:rsidR="00974A83">
          <w:rPr>
            <w:noProof/>
            <w:webHidden/>
            <w:sz w:val="22"/>
            <w:szCs w:val="22"/>
          </w:rPr>
          <w:t>4</w:t>
        </w:r>
        <w:r w:rsidRPr="00AF39F2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03AD5AF0" w:rsidR="00B37128" w:rsidRPr="00AF39F2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AF39F2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974A83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37E5EB38" w:rsidR="00B37128" w:rsidRPr="00AF39F2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AF39F2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974A83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0CB3EBE7" w:rsidR="00B37128" w:rsidRPr="00AF39F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AF39F2">
          <w:rPr>
            <w:rStyle w:val="Hyperlink"/>
            <w:sz w:val="22"/>
            <w:szCs w:val="22"/>
          </w:rPr>
          <w:t>Via Phone</w:t>
        </w:r>
        <w:r w:rsidRPr="00AF39F2">
          <w:rPr>
            <w:noProof/>
            <w:webHidden/>
            <w:sz w:val="22"/>
            <w:szCs w:val="22"/>
          </w:rPr>
          <w:tab/>
        </w:r>
        <w:r w:rsidRPr="00AF39F2">
          <w:rPr>
            <w:noProof/>
            <w:webHidden/>
            <w:sz w:val="22"/>
            <w:szCs w:val="22"/>
          </w:rPr>
          <w:fldChar w:fldCharType="begin"/>
        </w:r>
        <w:r w:rsidRPr="00AF39F2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AF39F2">
          <w:rPr>
            <w:noProof/>
            <w:webHidden/>
            <w:sz w:val="22"/>
            <w:szCs w:val="22"/>
          </w:rPr>
        </w:r>
        <w:r w:rsidRPr="00AF39F2">
          <w:rPr>
            <w:noProof/>
            <w:webHidden/>
            <w:sz w:val="22"/>
            <w:szCs w:val="22"/>
          </w:rPr>
          <w:fldChar w:fldCharType="separate"/>
        </w:r>
        <w:r w:rsidR="00974A83">
          <w:rPr>
            <w:noProof/>
            <w:webHidden/>
            <w:sz w:val="22"/>
            <w:szCs w:val="22"/>
          </w:rPr>
          <w:t>10</w:t>
        </w:r>
        <w:r w:rsidRPr="00AF39F2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AF39F2">
        <w:rPr>
          <w:i/>
          <w:iCs/>
          <w:noProof/>
          <w:sz w:val="22"/>
          <w:szCs w:val="22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5E46F7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</w:rPr>
      </w:pPr>
    </w:p>
    <w:p w14:paraId="00425142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0B3410E5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778D258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212A682E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72EB7EAE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A56250C" w14:textId="30BA1DFC" w:rsidR="00396D0A" w:rsidRDefault="00396D0A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“Web report”</w:t>
      </w:r>
    </w:p>
    <w:p w14:paraId="4AE68631" w14:textId="77777777" w:rsidR="00396D0A" w:rsidRDefault="00396D0A" w:rsidP="00396D0A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F67CE79" w14:textId="1DD75EA2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5C68DC22" w14:textId="77777777" w:rsidR="00423E0E" w:rsidRPr="00423E0E" w:rsidRDefault="00423E0E" w:rsidP="00423E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DD1FEEF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3719039C" w14:textId="77777777" w:rsidR="009F1671" w:rsidRDefault="00423E0E" w:rsidP="009F1671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  <w:r w:rsidR="009F1671">
        <w:rPr>
          <w:rFonts w:eastAsia="Times New Roman"/>
          <w:lang w:val="en-GB"/>
        </w:rPr>
        <w:t xml:space="preserve"> This information is</w:t>
      </w:r>
      <w:r w:rsidR="009F1671" w:rsidRPr="009F1671">
        <w:rPr>
          <w:rFonts w:eastAsia="Times New Roman"/>
          <w:lang w:val="en-GB"/>
        </w:rPr>
        <w:t xml:space="preserve"> unique to you</w:t>
      </w:r>
      <w:r w:rsidR="009F1671">
        <w:rPr>
          <w:rFonts w:eastAsia="Times New Roman"/>
          <w:lang w:val="en-GB"/>
        </w:rPr>
        <w:t xml:space="preserve"> and</w:t>
      </w:r>
    </w:p>
    <w:p w14:paraId="3C2DF6F5" w14:textId="0DB44121" w:rsidR="00423E0E" w:rsidRPr="00423E0E" w:rsidRDefault="009F1671" w:rsidP="009F1671">
      <w:pPr>
        <w:spacing w:line="240" w:lineRule="auto"/>
        <w:ind w:firstLine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cannot be retrieve if lost</w:t>
      </w:r>
      <w:r w:rsidRPr="009F1671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Please store it safely.</w:t>
      </w:r>
    </w:p>
    <w:p w14:paraId="4A67F091" w14:textId="77777777" w:rsidR="00423E0E" w:rsidRPr="00423E0E" w:rsidRDefault="00423E0E" w:rsidP="00423E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084C32B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50400FF4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44B0DA7C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FBA8E87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42FAB5D2" w14:textId="77777777" w:rsidR="00423E0E" w:rsidRPr="00423E0E" w:rsidRDefault="00423E0E" w:rsidP="00423E0E">
      <w:pPr>
        <w:spacing w:line="240" w:lineRule="auto"/>
        <w:rPr>
          <w:rFonts w:eastAsia="Times New Roman"/>
          <w:lang w:val="en-GB"/>
        </w:rPr>
      </w:pPr>
    </w:p>
    <w:p w14:paraId="271E1EE5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4993F65B" w14:textId="77777777" w:rsidR="00423E0E" w:rsidRPr="00423E0E" w:rsidRDefault="00423E0E" w:rsidP="00423E0E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6E9115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831FD7C" w14:textId="77777777" w:rsidR="00623715" w:rsidRDefault="00623715" w:rsidP="00623715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DF77AF" w14:textId="1D64342A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57DA0973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623715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DACEC3E" w14:textId="70A6D417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0153430F" w:rsidR="00B25828" w:rsidRPr="009F1671" w:rsidRDefault="00275660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2403B03" wp14:editId="4E8B41A0">
            <wp:extent cx="1512000" cy="2598044"/>
            <wp:effectExtent l="0" t="0" r="0" b="5715"/>
            <wp:docPr id="1083947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1083947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1F2DE5D" w14:textId="4B236A7E" w:rsidR="00275660" w:rsidRDefault="00275660">
      <w:pPr>
        <w:spacing w:line="240" w:lineRule="auto"/>
        <w:rPr>
          <w:rFonts w:eastAsia="Times New Roman"/>
          <w:lang w:val="en-GB"/>
        </w:rPr>
      </w:pP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1334300A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5B71600A" w14:textId="77777777" w:rsidR="0023711D" w:rsidRDefault="00B25828" w:rsidP="0023711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You can leave </w:t>
      </w:r>
      <w:r w:rsidR="0023711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lastRenderedPageBreak/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22CB3" w14:textId="6D78FF55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77777777" w:rsidR="00845B0E" w:rsidRDefault="00845B0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73107AB" w14:textId="711CE941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B38EDD7" w14:textId="6DFC90BF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62CD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4EE5625" w14:textId="7D2D43A4" w:rsidR="00CA0C77" w:rsidRDefault="00CA0C7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2" w:name="_Toc192772583"/>
    </w:p>
    <w:p w14:paraId="1AABD127" w14:textId="77777777" w:rsidR="00AC7DD1" w:rsidRDefault="00AC7DD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0CC47C3A" w14:textId="7AA7A4F1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2"/>
      <w:r w:rsidR="00623715">
        <w:rPr>
          <w:rFonts w:ascii="Reckless Neue" w:hAnsi="Reckless Neue"/>
          <w:b/>
          <w:bCs/>
        </w:rPr>
        <w:t xml:space="preserve"> </w:t>
      </w:r>
      <w:r w:rsidR="00623715">
        <w:rPr>
          <w:rFonts w:ascii="Reckless Neue" w:hAnsi="Reckless Neue"/>
          <w:b/>
          <w:bCs/>
          <w:sz w:val="22"/>
          <w:szCs w:val="22"/>
        </w:rPr>
        <w:t>(If offered by your organi</w:t>
      </w:r>
      <w:r w:rsidR="002C759B">
        <w:rPr>
          <w:rFonts w:ascii="Reckless Neue" w:hAnsi="Reckless Neue"/>
          <w:b/>
          <w:bCs/>
          <w:sz w:val="22"/>
          <w:szCs w:val="22"/>
        </w:rPr>
        <w:t>s</w:t>
      </w:r>
      <w:r w:rsidR="00623715">
        <w:rPr>
          <w:rFonts w:ascii="Reckless Neue" w:hAnsi="Reckless Neue"/>
          <w:b/>
          <w:bCs/>
          <w:sz w:val="22"/>
          <w:szCs w:val="22"/>
        </w:rPr>
        <w:t>ation)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1E059EE9" w14:textId="55A6BD7F" w:rsidR="002B7F54" w:rsidRPr="002B7F54" w:rsidRDefault="00845B0E" w:rsidP="002B7F54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</w:t>
      </w:r>
      <w:r w:rsidR="00975FA5">
        <w:rPr>
          <w:rFonts w:eastAsia="Times New Roman"/>
          <w:lang w:val="en-GB"/>
        </w:rPr>
        <w:t>ou will see</w:t>
      </w:r>
      <w:r>
        <w:rPr>
          <w:rFonts w:eastAsia="Times New Roman"/>
          <w:lang w:val="en-GB"/>
        </w:rPr>
        <w:t xml:space="preserve"> </w:t>
      </w:r>
      <w:r w:rsidR="00975FA5">
        <w:rPr>
          <w:rFonts w:eastAsia="Times New Roman"/>
          <w:lang w:val="en-GB"/>
        </w:rPr>
        <w:t>the transcript of your message</w:t>
      </w:r>
      <w:r>
        <w:rPr>
          <w:rFonts w:eastAsia="Times New Roman"/>
          <w:lang w:val="en-GB"/>
        </w:rPr>
        <w:t xml:space="preserve"> and will</w:t>
      </w:r>
      <w:r w:rsidR="00975FA5" w:rsidRPr="00845B0E">
        <w:rPr>
          <w:rFonts w:eastAsia="Times New Roman"/>
          <w:lang w:val="en-GB"/>
        </w:rPr>
        <w:t xml:space="preserve"> have two options:</w:t>
      </w:r>
      <w:r w:rsidR="002B7F54">
        <w:rPr>
          <w:rFonts w:eastAsia="Times New Roman"/>
          <w:lang w:val="en-GB"/>
        </w:rPr>
        <w:t xml:space="preserve"> </w:t>
      </w:r>
    </w:p>
    <w:p w14:paraId="5979BED3" w14:textId="5F834CFB" w:rsidR="0065423A" w:rsidRPr="002B7F54" w:rsidRDefault="002B7F54" w:rsidP="002B7F54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4D821727" wp14:editId="78958E28">
            <wp:extent cx="1511659" cy="2612222"/>
            <wp:effectExtent l="0" t="0" r="0" b="4445"/>
            <wp:docPr id="333669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"/>
                    <a:stretch/>
                  </pic:blipFill>
                  <pic:spPr bwMode="auto">
                    <a:xfrm>
                      <a:off x="0" y="0"/>
                      <a:ext cx="1512000" cy="261281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B93DA" w14:textId="72514320" w:rsidR="00975FA5" w:rsidRPr="00845B0E" w:rsidRDefault="00975FA5" w:rsidP="00845B0E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 w:rsidR="002B7F54">
        <w:rPr>
          <w:rFonts w:eastAsia="Times New Roman"/>
          <w:b/>
          <w:bCs/>
          <w:lang w:val="en-GB"/>
        </w:rPr>
        <w:t>Send with approval’</w:t>
      </w:r>
      <w:r w:rsidR="00845B0E">
        <w:rPr>
          <w:rFonts w:eastAsia="Times New Roman"/>
          <w:lang w:val="en-GB"/>
        </w:rPr>
        <w:t xml:space="preserve">: If you are satisfied with the transcript of your message. </w:t>
      </w:r>
      <w:r w:rsidR="00CA0C77">
        <w:rPr>
          <w:rFonts w:eastAsia="Times New Roman"/>
          <w:lang w:val="en-GB"/>
        </w:rPr>
        <w:t>This is the most anonymous option, since y</w:t>
      </w:r>
      <w:r w:rsidR="00845B0E">
        <w:rPr>
          <w:rFonts w:eastAsia="Times New Roman"/>
          <w:lang w:val="en-GB"/>
        </w:rPr>
        <w:t>our organisation will not receive your voice fil</w:t>
      </w:r>
      <w:r w:rsidR="00CA0C77">
        <w:rPr>
          <w:rFonts w:eastAsia="Times New Roman"/>
          <w:lang w:val="en-GB"/>
        </w:rPr>
        <w:t>e.</w:t>
      </w:r>
    </w:p>
    <w:p w14:paraId="637D99E9" w14:textId="2ECFC350" w:rsidR="0065423A" w:rsidRPr="00845B0E" w:rsidRDefault="0065423A" w:rsidP="00845B0E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 w:rsidR="002B7F54">
        <w:rPr>
          <w:rFonts w:eastAsia="Times New Roman"/>
          <w:b/>
          <w:bCs/>
          <w:lang w:val="en-GB"/>
        </w:rPr>
        <w:t>Send without approval</w:t>
      </w:r>
      <w:r w:rsidRPr="00845B0E">
        <w:rPr>
          <w:rFonts w:eastAsia="Times New Roman"/>
          <w:b/>
          <w:bCs/>
          <w:lang w:val="en-GB"/>
        </w:rPr>
        <w:t>’</w:t>
      </w:r>
      <w:r w:rsidR="00845B0E">
        <w:rPr>
          <w:rFonts w:eastAsia="Times New Roman"/>
          <w:lang w:val="en-GB"/>
        </w:rPr>
        <w:t xml:space="preserve">: </w:t>
      </w:r>
      <w:r w:rsidR="00194AED">
        <w:rPr>
          <w:rFonts w:eastAsia="Times New Roman"/>
          <w:lang w:val="en-GB"/>
        </w:rPr>
        <w:t>I</w:t>
      </w:r>
      <w:r w:rsidR="00194AED" w:rsidRPr="00194AED">
        <w:rPr>
          <w:rFonts w:eastAsia="Times New Roman"/>
          <w:lang w:val="en-GB"/>
        </w:rPr>
        <w:t xml:space="preserve">f you are not satisfied with your </w:t>
      </w:r>
      <w:r w:rsidR="00623715" w:rsidRPr="00194AED">
        <w:rPr>
          <w:rFonts w:eastAsia="Times New Roman"/>
          <w:lang w:val="en-GB"/>
        </w:rPr>
        <w:t>transcrip</w:t>
      </w:r>
      <w:r w:rsidR="00623715">
        <w:rPr>
          <w:rFonts w:eastAsia="Times New Roman"/>
          <w:lang w:val="en-GB"/>
        </w:rPr>
        <w:t>t,</w:t>
      </w:r>
      <w:r w:rsidR="00194AED" w:rsidRPr="00194AED">
        <w:rPr>
          <w:rFonts w:eastAsia="Times New Roman"/>
          <w:lang w:val="en-GB"/>
        </w:rPr>
        <w:t xml:space="preserve"> you can </w:t>
      </w:r>
      <w:r w:rsidR="00194AED">
        <w:rPr>
          <w:rFonts w:eastAsia="Times New Roman"/>
          <w:lang w:val="en-GB"/>
        </w:rPr>
        <w:t>remove the file and record</w:t>
      </w:r>
      <w:r w:rsidR="00194AED" w:rsidRPr="00194AED">
        <w:rPr>
          <w:rFonts w:eastAsia="Times New Roman"/>
          <w:lang w:val="en-GB"/>
        </w:rPr>
        <w:t xml:space="preserve"> a new message or choose the send the voice file</w:t>
      </w:r>
      <w:r w:rsidR="00F36F39">
        <w:rPr>
          <w:rFonts w:eastAsia="Times New Roman"/>
          <w:lang w:val="en-GB"/>
        </w:rPr>
        <w:t xml:space="preserve"> to your organisation. You have two options</w:t>
      </w:r>
      <w:r w:rsidR="00194AED">
        <w:rPr>
          <w:rFonts w:eastAsia="Times New Roman"/>
          <w:lang w:val="en-GB"/>
        </w:rPr>
        <w:t>:</w:t>
      </w:r>
      <w:r w:rsidR="00AC7DD1">
        <w:rPr>
          <w:rFonts w:eastAsia="Times New Roman"/>
          <w:lang w:val="en-GB"/>
        </w:rPr>
        <w:tab/>
      </w:r>
    </w:p>
    <w:p w14:paraId="52F9E85A" w14:textId="276C0D43" w:rsidR="0065423A" w:rsidRPr="0065423A" w:rsidRDefault="0065423A" w:rsidP="0065423A">
      <w:pPr>
        <w:spacing w:line="240" w:lineRule="auto"/>
        <w:ind w:left="1080"/>
        <w:rPr>
          <w:rFonts w:eastAsia="Times New Roman"/>
          <w:lang w:val="en-GB"/>
        </w:rPr>
      </w:pPr>
    </w:p>
    <w:p w14:paraId="5F186F35" w14:textId="77777777" w:rsidR="00AC7DD1" w:rsidRDefault="00AC7DD1">
      <w:pPr>
        <w:spacing w:line="240" w:lineRule="auto"/>
        <w:rPr>
          <w:rFonts w:eastAsia="Times New Roman"/>
          <w:b/>
          <w:bCs/>
          <w:lang w:val="en-GB"/>
        </w:rPr>
      </w:pPr>
      <w:r>
        <w:rPr>
          <w:rFonts w:eastAsia="Times New Roman"/>
          <w:b/>
          <w:bCs/>
          <w:lang w:val="en-GB"/>
        </w:rPr>
        <w:br w:type="page"/>
      </w:r>
    </w:p>
    <w:p w14:paraId="3875B38E" w14:textId="53F94224" w:rsidR="0065423A" w:rsidRDefault="00845B0E" w:rsidP="0065423A">
      <w:pPr>
        <w:pStyle w:val="ListParagraph"/>
        <w:numPr>
          <w:ilvl w:val="2"/>
          <w:numId w:val="37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b/>
          <w:bCs/>
          <w:lang w:val="en-GB"/>
        </w:rPr>
        <w:lastRenderedPageBreak/>
        <w:t>Sc</w:t>
      </w:r>
      <w:r w:rsidR="0065423A" w:rsidRPr="00845B0E">
        <w:rPr>
          <w:rFonts w:eastAsia="Times New Roman"/>
          <w:b/>
          <w:bCs/>
          <w:lang w:val="en-GB"/>
        </w:rPr>
        <w:t>rambled version of your voice</w:t>
      </w:r>
      <w:r w:rsidR="0065423A">
        <w:rPr>
          <w:rFonts w:eastAsia="Times New Roman"/>
          <w:lang w:val="en-GB"/>
        </w:rPr>
        <w:t xml:space="preserve">: Select ‘Yes’. </w:t>
      </w:r>
      <w:r w:rsidR="00623715" w:rsidRPr="00623715">
        <w:rPr>
          <w:rFonts w:eastAsia="Times New Roman"/>
          <w:lang w:val="en-GB"/>
        </w:rPr>
        <w:t xml:space="preserve">This option is recommended to </w:t>
      </w:r>
      <w:r w:rsidR="00623715">
        <w:rPr>
          <w:rFonts w:eastAsia="Times New Roman"/>
          <w:lang w:val="en-GB"/>
        </w:rPr>
        <w:t>keep</w:t>
      </w:r>
      <w:r w:rsidR="00623715" w:rsidRPr="00623715">
        <w:rPr>
          <w:rFonts w:eastAsia="Times New Roman"/>
          <w:lang w:val="en-GB"/>
        </w:rPr>
        <w:t xml:space="preserve"> your </w:t>
      </w:r>
      <w:r w:rsidR="00623715">
        <w:rPr>
          <w:rFonts w:eastAsia="Times New Roman"/>
          <w:lang w:val="en-GB"/>
        </w:rPr>
        <w:t>anonymity.</w:t>
      </w:r>
    </w:p>
    <w:p w14:paraId="2911A363" w14:textId="77777777" w:rsidR="0040697B" w:rsidRDefault="00845B0E" w:rsidP="0065423A">
      <w:pPr>
        <w:pStyle w:val="ListParagraph"/>
        <w:numPr>
          <w:ilvl w:val="2"/>
          <w:numId w:val="37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b/>
          <w:bCs/>
          <w:lang w:val="en-GB"/>
        </w:rPr>
        <w:t>O</w:t>
      </w:r>
      <w:r w:rsidR="0065423A" w:rsidRPr="00845B0E">
        <w:rPr>
          <w:rFonts w:eastAsia="Times New Roman"/>
          <w:b/>
          <w:bCs/>
          <w:lang w:val="en-GB"/>
        </w:rPr>
        <w:t>riginal version of your voice</w:t>
      </w:r>
      <w:r w:rsidR="0065423A">
        <w:rPr>
          <w:rFonts w:eastAsia="Times New Roman"/>
          <w:lang w:val="en-GB"/>
        </w:rPr>
        <w:t>: Select ‘No’</w:t>
      </w:r>
      <w:r>
        <w:rPr>
          <w:rFonts w:eastAsia="Times New Roman"/>
          <w:lang w:val="en-GB"/>
        </w:rPr>
        <w:t>.</w:t>
      </w:r>
    </w:p>
    <w:p w14:paraId="3348E768" w14:textId="77777777" w:rsidR="0040697B" w:rsidRDefault="0040697B" w:rsidP="0040697B">
      <w:pPr>
        <w:pStyle w:val="ListParagraph"/>
        <w:spacing w:line="240" w:lineRule="auto"/>
        <w:ind w:left="2160"/>
        <w:rPr>
          <w:rFonts w:eastAsia="Times New Roman"/>
          <w:lang w:val="en-GB"/>
        </w:rPr>
      </w:pPr>
    </w:p>
    <w:p w14:paraId="167612EC" w14:textId="4076CFE0" w:rsidR="0065423A" w:rsidRDefault="0040697B" w:rsidP="0040697B">
      <w:pPr>
        <w:pStyle w:val="ListParagraph"/>
        <w:spacing w:line="240" w:lineRule="auto"/>
        <w:ind w:left="21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</w:t>
      </w:r>
      <w:r>
        <w:rPr>
          <w:rFonts w:eastAsia="Times New Roman"/>
          <w:noProof/>
          <w:lang w:val="en-GB"/>
        </w:rPr>
        <w:drawing>
          <wp:inline distT="0" distB="0" distL="0" distR="0" wp14:anchorId="426811C9" wp14:editId="433C154F">
            <wp:extent cx="1511873" cy="2577081"/>
            <wp:effectExtent l="0" t="0" r="0" b="1270"/>
            <wp:docPr id="4248609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60908" name="Picture 42486090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"/>
                    <a:stretch/>
                  </pic:blipFill>
                  <pic:spPr bwMode="auto">
                    <a:xfrm>
                      <a:off x="0" y="0"/>
                      <a:ext cx="1512000" cy="257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8D0F8" w14:textId="77777777" w:rsidR="0065423A" w:rsidRPr="0040697B" w:rsidRDefault="0065423A" w:rsidP="0040697B">
      <w:pPr>
        <w:spacing w:line="240" w:lineRule="auto"/>
        <w:rPr>
          <w:rFonts w:eastAsia="Times New Roman"/>
          <w:lang w:val="en-GB"/>
        </w:rPr>
      </w:pPr>
    </w:p>
    <w:p w14:paraId="5A064E60" w14:textId="5771DE71" w:rsidR="00845B0E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11B7086B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35CAB249" w14:textId="5BAD314C" w:rsidR="00B25828" w:rsidRPr="00845B0E" w:rsidRDefault="00B25828" w:rsidP="00845B0E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2545A398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77777777" w:rsidR="00B25828" w:rsidRP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Enter the ‘</w:t>
      </w:r>
      <w:r w:rsidRPr="00646824">
        <w:rPr>
          <w:rFonts w:asciiTheme="majorHAnsi" w:eastAsia="Times New Roman" w:hAnsiTheme="majorHAnsi" w:cstheme="majorHAnsi"/>
          <w:lang w:val="en-GB"/>
        </w:rPr>
        <w:t>Organisation code</w:t>
      </w:r>
      <w:r>
        <w:rPr>
          <w:rFonts w:eastAsia="Times New Roman" w:cstheme="minorHAnsi"/>
          <w:lang w:val="en-GB"/>
        </w:rPr>
        <w:t>’ shared by the organisation with you</w:t>
      </w:r>
    </w:p>
    <w:p w14:paraId="12C2BB9A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9DC3797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Select your language </w:t>
      </w:r>
    </w:p>
    <w:p w14:paraId="5CC55BA9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646824">
        <w:rPr>
          <w:rFonts w:asciiTheme="majorHAnsi" w:eastAsia="Times New Roman" w:hAnsiTheme="majorHAnsi" w:cstheme="majorHAnsi"/>
          <w:lang w:val="en-GB"/>
        </w:rPr>
        <w:t>Report number</w:t>
      </w:r>
      <w:r>
        <w:rPr>
          <w:rFonts w:eastAsia="Times New Roman"/>
          <w:lang w:val="en-GB"/>
        </w:rPr>
        <w:t>’</w:t>
      </w:r>
    </w:p>
    <w:p w14:paraId="361C25AC" w14:textId="4C591622" w:rsidR="00B25828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B25828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proofErr w:type="gramStart"/>
      <w:r>
        <w:rPr>
          <w:rFonts w:eastAsia="Times New Roman"/>
          <w:lang w:val="en-GB"/>
        </w:rPr>
        <w:t>4 digit</w:t>
      </w:r>
      <w:proofErr w:type="gramEnd"/>
      <w:r>
        <w:rPr>
          <w:rFonts w:eastAsia="Times New Roman"/>
          <w:lang w:val="en-GB"/>
        </w:rPr>
        <w:t xml:space="preserve"> PIN code</w:t>
      </w:r>
    </w:p>
    <w:p w14:paraId="715F1D33" w14:textId="0142C1A4" w:rsidR="001639F6" w:rsidRPr="001639F6" w:rsidRDefault="00B25828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</w:p>
    <w:p w14:paraId="09C2D433" w14:textId="77777777" w:rsidR="00B25828" w:rsidRPr="0075772E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46DEC9AE" w14:textId="47F98367" w:rsidR="001639F6" w:rsidRDefault="001639F6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be informed that your audio will be shared with your organisation:</w:t>
      </w:r>
    </w:p>
    <w:p w14:paraId="6ABBF544" w14:textId="43BA5B8B" w:rsidR="001639F6" w:rsidRDefault="001639F6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the </w:t>
      </w:r>
      <w:r w:rsidRPr="00AC7DD1">
        <w:rPr>
          <w:b/>
          <w:bCs/>
          <w:lang w:val="en-GB"/>
        </w:rPr>
        <w:t>original audio</w:t>
      </w:r>
      <w:r>
        <w:rPr>
          <w:lang w:val="en-GB"/>
        </w:rPr>
        <w:t xml:space="preserve"> stay on the line</w:t>
      </w:r>
      <w:r w:rsidR="00AC7DD1">
        <w:rPr>
          <w:lang w:val="en-GB"/>
        </w:rPr>
        <w:t>.</w:t>
      </w:r>
    </w:p>
    <w:p w14:paraId="1DBDA011" w14:textId="60C6BFD6" w:rsidR="001639F6" w:rsidRPr="001639F6" w:rsidRDefault="001639F6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a </w:t>
      </w:r>
      <w:r w:rsidR="003A4F66" w:rsidRPr="00AC7DD1">
        <w:rPr>
          <w:b/>
          <w:bCs/>
          <w:lang w:val="en-GB"/>
        </w:rPr>
        <w:t>scrambled</w:t>
      </w:r>
      <w:r w:rsidRPr="00AC7DD1">
        <w:rPr>
          <w:b/>
          <w:bCs/>
          <w:lang w:val="en-GB"/>
        </w:rPr>
        <w:t xml:space="preserve"> version</w:t>
      </w:r>
      <w:r>
        <w:rPr>
          <w:lang w:val="en-GB"/>
        </w:rPr>
        <w:t xml:space="preserve"> of your voice, please </w:t>
      </w:r>
      <w:r w:rsidR="003A4F66">
        <w:rPr>
          <w:lang w:val="en-GB"/>
        </w:rPr>
        <w:t>press 7</w:t>
      </w:r>
      <w:r w:rsidR="00AC7DD1">
        <w:rPr>
          <w:lang w:val="en-GB"/>
        </w:rPr>
        <w:t>.</w:t>
      </w:r>
    </w:p>
    <w:p w14:paraId="1CD215A7" w14:textId="77777777" w:rsidR="001639F6" w:rsidRDefault="001639F6" w:rsidP="001639F6">
      <w:pPr>
        <w:pStyle w:val="ListParagraph"/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68AB12F" w14:textId="790B7044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Once done, press 1 or simply hang-up 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14DE3F59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FE5D2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200B52AC" w:rsidR="00895055" w:rsidRPr="00FD3845" w:rsidRDefault="00AF39F2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D6F5A83" wp14:editId="6FAAFE21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1676919679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6F5A8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2D310370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E40B8" w14:textId="77777777" w:rsidR="0007169A" w:rsidRDefault="0007169A" w:rsidP="00895055">
      <w:r>
        <w:separator/>
      </w:r>
    </w:p>
  </w:endnote>
  <w:endnote w:type="continuationSeparator" w:id="0">
    <w:p w14:paraId="1644BD38" w14:textId="77777777" w:rsidR="0007169A" w:rsidRDefault="0007169A" w:rsidP="00895055">
      <w:r>
        <w:continuationSeparator/>
      </w:r>
    </w:p>
  </w:endnote>
  <w:endnote w:type="continuationNotice" w:id="1">
    <w:p w14:paraId="523404C9" w14:textId="77777777" w:rsidR="0007169A" w:rsidRDefault="000716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6B95E54-13D7-6E4F-9FFA-6BF3AD5FDF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66FE16-3257-F744-8F60-9321573C48DC}"/>
    <w:embedBold r:id="rId3" w:fontKey="{A3991405-0E40-6C41-80E5-F08376C630A6}"/>
    <w:embedItalic r:id="rId4" w:fontKey="{2E3137CD-4E8C-404C-8E00-DA964C11AA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C38AEA8-95D0-4D46-AE02-11F9D3A4DB0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B998072-575D-C449-860D-A6E13DA1574D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BFAFE22-EF1A-7D44-B426-DFCB8BA73621}"/>
    <w:embedBold r:id="rId8" w:fontKey="{65B78AA1-7742-9A45-A9FA-A9BFA2A6F7A9}"/>
    <w:embedItalic r:id="rId9" w:fontKey="{FB55A081-BA96-E244-A3E5-687BF7BAF50D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2B3A186-2953-B14F-A8C8-B3D8EBF247E4}"/>
    <w:embedBold r:id="rId11" w:fontKey="{E7980064-3DD9-AF46-AE22-86908E2D97DD}"/>
    <w:embedItalic r:id="rId12" w:fontKey="{EB662B9C-1572-1E4F-ABB2-52CD62C3DC0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0019FE0B-6707-134C-918B-2AD45CFE3F59}"/>
    <w:embedBold r:id="rId14" w:fontKey="{B82DF512-F33B-6B43-82C2-2880841CFFFA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50351" w14:textId="77777777" w:rsidR="0007169A" w:rsidRDefault="0007169A" w:rsidP="00895055">
      <w:r>
        <w:separator/>
      </w:r>
    </w:p>
  </w:footnote>
  <w:footnote w:type="continuationSeparator" w:id="0">
    <w:p w14:paraId="290C35D5" w14:textId="77777777" w:rsidR="0007169A" w:rsidRDefault="0007169A" w:rsidP="00895055">
      <w:r>
        <w:continuationSeparator/>
      </w:r>
    </w:p>
  </w:footnote>
  <w:footnote w:type="continuationNotice" w:id="1">
    <w:p w14:paraId="65FA5EC9" w14:textId="77777777" w:rsidR="0007169A" w:rsidRDefault="000716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C92F5E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80602449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084D2AC7" wp14:editId="136EBC88">
            <wp:extent cx="636270" cy="397510"/>
            <wp:effectExtent l="0" t="0" r="0" b="0"/>
            <wp:docPr id="780602449" name="Picture 78060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0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185080"/>
    <w:multiLevelType w:val="hybridMultilevel"/>
    <w:tmpl w:val="06C4D266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9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0"/>
  </w:num>
  <w:num w:numId="2" w16cid:durableId="889462652">
    <w:abstractNumId w:val="14"/>
  </w:num>
  <w:num w:numId="3" w16cid:durableId="913858091">
    <w:abstractNumId w:val="34"/>
  </w:num>
  <w:num w:numId="4" w16cid:durableId="1120102024">
    <w:abstractNumId w:val="20"/>
  </w:num>
  <w:num w:numId="5" w16cid:durableId="2063749804">
    <w:abstractNumId w:val="26"/>
  </w:num>
  <w:num w:numId="6" w16cid:durableId="131557142">
    <w:abstractNumId w:val="28"/>
  </w:num>
  <w:num w:numId="7" w16cid:durableId="405227070">
    <w:abstractNumId w:val="10"/>
  </w:num>
  <w:num w:numId="8" w16cid:durableId="604268038">
    <w:abstractNumId w:val="30"/>
  </w:num>
  <w:num w:numId="9" w16cid:durableId="1805997603">
    <w:abstractNumId w:val="23"/>
  </w:num>
  <w:num w:numId="10" w16cid:durableId="952129174">
    <w:abstractNumId w:val="8"/>
  </w:num>
  <w:num w:numId="11" w16cid:durableId="1687905065">
    <w:abstractNumId w:val="36"/>
  </w:num>
  <w:num w:numId="12" w16cid:durableId="1158493702">
    <w:abstractNumId w:val="17"/>
  </w:num>
  <w:num w:numId="13" w16cid:durableId="1141311949">
    <w:abstractNumId w:val="21"/>
  </w:num>
  <w:num w:numId="14" w16cid:durableId="349646943">
    <w:abstractNumId w:val="7"/>
  </w:num>
  <w:num w:numId="15" w16cid:durableId="1336610259">
    <w:abstractNumId w:val="6"/>
  </w:num>
  <w:num w:numId="16" w16cid:durableId="500393426">
    <w:abstractNumId w:val="33"/>
  </w:num>
  <w:num w:numId="17" w16cid:durableId="903374144">
    <w:abstractNumId w:val="12"/>
  </w:num>
  <w:num w:numId="18" w16cid:durableId="20248151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6"/>
  </w:num>
  <w:num w:numId="20" w16cid:durableId="1450660284">
    <w:abstractNumId w:val="27"/>
  </w:num>
  <w:num w:numId="21" w16cid:durableId="1124152208">
    <w:abstractNumId w:val="31"/>
  </w:num>
  <w:num w:numId="22" w16cid:durableId="1661076449">
    <w:abstractNumId w:val="39"/>
  </w:num>
  <w:num w:numId="23" w16cid:durableId="1719284549">
    <w:abstractNumId w:val="5"/>
  </w:num>
  <w:num w:numId="24" w16cid:durableId="1696225161">
    <w:abstractNumId w:val="29"/>
  </w:num>
  <w:num w:numId="25" w16cid:durableId="18053495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7"/>
  </w:num>
  <w:num w:numId="27" w16cid:durableId="1784811522">
    <w:abstractNumId w:val="22"/>
  </w:num>
  <w:num w:numId="28" w16cid:durableId="264659853">
    <w:abstractNumId w:val="35"/>
  </w:num>
  <w:num w:numId="29" w16cid:durableId="1411735368">
    <w:abstractNumId w:val="2"/>
  </w:num>
  <w:num w:numId="30" w16cid:durableId="911620832">
    <w:abstractNumId w:val="16"/>
  </w:num>
  <w:num w:numId="31" w16cid:durableId="557322147">
    <w:abstractNumId w:val="9"/>
  </w:num>
  <w:num w:numId="32" w16cid:durableId="1523864334">
    <w:abstractNumId w:val="3"/>
  </w:num>
  <w:num w:numId="33" w16cid:durableId="612398138">
    <w:abstractNumId w:val="24"/>
  </w:num>
  <w:num w:numId="34" w16cid:durableId="160437361">
    <w:abstractNumId w:val="13"/>
  </w:num>
  <w:num w:numId="35" w16cid:durableId="1052777336">
    <w:abstractNumId w:val="18"/>
  </w:num>
  <w:num w:numId="36" w16cid:durableId="758065594">
    <w:abstractNumId w:val="1"/>
  </w:num>
  <w:num w:numId="37" w16cid:durableId="998537897">
    <w:abstractNumId w:val="38"/>
  </w:num>
  <w:num w:numId="38" w16cid:durableId="215044224">
    <w:abstractNumId w:val="28"/>
  </w:num>
  <w:num w:numId="39" w16cid:durableId="133565387">
    <w:abstractNumId w:val="41"/>
  </w:num>
  <w:num w:numId="40" w16cid:durableId="1929729714">
    <w:abstractNumId w:val="28"/>
  </w:num>
  <w:num w:numId="41" w16cid:durableId="100540297">
    <w:abstractNumId w:val="17"/>
  </w:num>
  <w:num w:numId="42" w16cid:durableId="907110110">
    <w:abstractNumId w:val="17"/>
  </w:num>
  <w:num w:numId="43" w16cid:durableId="718824415">
    <w:abstractNumId w:val="19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1"/>
  </w:num>
  <w:num w:numId="49" w16cid:durableId="10204507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A04"/>
    <w:rsid w:val="0007169A"/>
    <w:rsid w:val="000737F7"/>
    <w:rsid w:val="0007765C"/>
    <w:rsid w:val="0009532D"/>
    <w:rsid w:val="000A0BC7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94AED"/>
    <w:rsid w:val="001B7C76"/>
    <w:rsid w:val="001C0572"/>
    <w:rsid w:val="001C087F"/>
    <w:rsid w:val="001D633E"/>
    <w:rsid w:val="001E03D4"/>
    <w:rsid w:val="001E1B72"/>
    <w:rsid w:val="00222D7B"/>
    <w:rsid w:val="00225258"/>
    <w:rsid w:val="0022636B"/>
    <w:rsid w:val="00227749"/>
    <w:rsid w:val="00227889"/>
    <w:rsid w:val="0023711D"/>
    <w:rsid w:val="0023761F"/>
    <w:rsid w:val="00240358"/>
    <w:rsid w:val="00241D58"/>
    <w:rsid w:val="00243155"/>
    <w:rsid w:val="00251A1E"/>
    <w:rsid w:val="00256848"/>
    <w:rsid w:val="0026688F"/>
    <w:rsid w:val="00266BF6"/>
    <w:rsid w:val="00275660"/>
    <w:rsid w:val="00280519"/>
    <w:rsid w:val="002A1EF0"/>
    <w:rsid w:val="002A45A6"/>
    <w:rsid w:val="002B7F54"/>
    <w:rsid w:val="002C759B"/>
    <w:rsid w:val="002D423F"/>
    <w:rsid w:val="002D6A28"/>
    <w:rsid w:val="002E5D87"/>
    <w:rsid w:val="00301192"/>
    <w:rsid w:val="0032633A"/>
    <w:rsid w:val="003634A0"/>
    <w:rsid w:val="003670F9"/>
    <w:rsid w:val="0037137B"/>
    <w:rsid w:val="00396D0A"/>
    <w:rsid w:val="003A4F66"/>
    <w:rsid w:val="003C2E6C"/>
    <w:rsid w:val="003C6777"/>
    <w:rsid w:val="003D2D20"/>
    <w:rsid w:val="003E09F3"/>
    <w:rsid w:val="003E3FA9"/>
    <w:rsid w:val="003E409D"/>
    <w:rsid w:val="0040697B"/>
    <w:rsid w:val="00406C25"/>
    <w:rsid w:val="00416FEC"/>
    <w:rsid w:val="00423E0E"/>
    <w:rsid w:val="00432372"/>
    <w:rsid w:val="004346A3"/>
    <w:rsid w:val="00440B31"/>
    <w:rsid w:val="00447E53"/>
    <w:rsid w:val="004516F3"/>
    <w:rsid w:val="0046517F"/>
    <w:rsid w:val="00467813"/>
    <w:rsid w:val="004845F9"/>
    <w:rsid w:val="00492118"/>
    <w:rsid w:val="004A2AC8"/>
    <w:rsid w:val="004B0E64"/>
    <w:rsid w:val="004B50B6"/>
    <w:rsid w:val="004F0E1A"/>
    <w:rsid w:val="004F1C66"/>
    <w:rsid w:val="004F2D8B"/>
    <w:rsid w:val="00501966"/>
    <w:rsid w:val="005320A2"/>
    <w:rsid w:val="005373C6"/>
    <w:rsid w:val="00544B28"/>
    <w:rsid w:val="00550592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35AB"/>
    <w:rsid w:val="00603C23"/>
    <w:rsid w:val="00607653"/>
    <w:rsid w:val="00614DF8"/>
    <w:rsid w:val="00623715"/>
    <w:rsid w:val="00650972"/>
    <w:rsid w:val="0065423A"/>
    <w:rsid w:val="00662334"/>
    <w:rsid w:val="00671361"/>
    <w:rsid w:val="006727C3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D6286"/>
    <w:rsid w:val="008E40DE"/>
    <w:rsid w:val="008F13A3"/>
    <w:rsid w:val="008F6684"/>
    <w:rsid w:val="00916F47"/>
    <w:rsid w:val="009267F8"/>
    <w:rsid w:val="00940407"/>
    <w:rsid w:val="00945EDF"/>
    <w:rsid w:val="00961B87"/>
    <w:rsid w:val="00961CC2"/>
    <w:rsid w:val="009647E3"/>
    <w:rsid w:val="00974A83"/>
    <w:rsid w:val="00975FA5"/>
    <w:rsid w:val="009841A0"/>
    <w:rsid w:val="00986E3B"/>
    <w:rsid w:val="00997620"/>
    <w:rsid w:val="009A54B5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61BC"/>
    <w:rsid w:val="00A97BB8"/>
    <w:rsid w:val="00AA0B67"/>
    <w:rsid w:val="00AC7DD1"/>
    <w:rsid w:val="00AD3ED6"/>
    <w:rsid w:val="00AF39F2"/>
    <w:rsid w:val="00AF5980"/>
    <w:rsid w:val="00B0603A"/>
    <w:rsid w:val="00B25828"/>
    <w:rsid w:val="00B2603D"/>
    <w:rsid w:val="00B37128"/>
    <w:rsid w:val="00B41510"/>
    <w:rsid w:val="00B46889"/>
    <w:rsid w:val="00B55759"/>
    <w:rsid w:val="00B57833"/>
    <w:rsid w:val="00B6460E"/>
    <w:rsid w:val="00BC1308"/>
    <w:rsid w:val="00BC2305"/>
    <w:rsid w:val="00BC552B"/>
    <w:rsid w:val="00BD1DBE"/>
    <w:rsid w:val="00BF4DC3"/>
    <w:rsid w:val="00C111E5"/>
    <w:rsid w:val="00C131E6"/>
    <w:rsid w:val="00C24CDC"/>
    <w:rsid w:val="00C32248"/>
    <w:rsid w:val="00C37352"/>
    <w:rsid w:val="00C50864"/>
    <w:rsid w:val="00C5402E"/>
    <w:rsid w:val="00C57522"/>
    <w:rsid w:val="00C65E59"/>
    <w:rsid w:val="00C73F4B"/>
    <w:rsid w:val="00C76BB8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8580C"/>
    <w:rsid w:val="00D9391D"/>
    <w:rsid w:val="00DA1FA5"/>
    <w:rsid w:val="00DA3222"/>
    <w:rsid w:val="00E03706"/>
    <w:rsid w:val="00E117A3"/>
    <w:rsid w:val="00E12EA8"/>
    <w:rsid w:val="00E56483"/>
    <w:rsid w:val="00E6003B"/>
    <w:rsid w:val="00E65C92"/>
    <w:rsid w:val="00E77E1A"/>
    <w:rsid w:val="00E90352"/>
    <w:rsid w:val="00EA1B23"/>
    <w:rsid w:val="00EA2348"/>
    <w:rsid w:val="00ED123B"/>
    <w:rsid w:val="00ED226A"/>
    <w:rsid w:val="00ED433A"/>
    <w:rsid w:val="00EE294C"/>
    <w:rsid w:val="00EE7D26"/>
    <w:rsid w:val="00EF3344"/>
    <w:rsid w:val="00EF6A8C"/>
    <w:rsid w:val="00F02D59"/>
    <w:rsid w:val="00F06077"/>
    <w:rsid w:val="00F17108"/>
    <w:rsid w:val="00F25735"/>
    <w:rsid w:val="00F31834"/>
    <w:rsid w:val="00F339B5"/>
    <w:rsid w:val="00F36F39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0</TotalTime>
  <Pages>12</Pages>
  <Words>838</Words>
  <Characters>4778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2025-04-22T08:39:00Z</cp:lastPrinted>
  <dcterms:created xsi:type="dcterms:W3CDTF">2025-04-22T08:39:00Z</dcterms:created>
  <dcterms:modified xsi:type="dcterms:W3CDTF">2025-04-22T08:39:00Z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