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04A0A1B3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6FDAB835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E20D0D" w:rsidRDefault="00030960" w:rsidP="00030960">
      <w:pPr>
        <w:pStyle w:val="TOC1"/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</w:pPr>
    </w:p>
    <w:p w14:paraId="3C8436CA" w14:textId="318B2D7C" w:rsidR="00B37128" w:rsidRPr="00E20D0D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E20D0D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E20D0D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E20D0D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E20D0D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B00AE9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50BD5C00" w:rsidR="00B37128" w:rsidRPr="00E20D0D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E20D0D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B00AE9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E20D0D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2B316B97" w:rsidR="00B37128" w:rsidRPr="00E20D0D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E20D0D">
          <w:rPr>
            <w:rStyle w:val="Hyperlink"/>
            <w:sz w:val="22"/>
            <w:szCs w:val="22"/>
          </w:rPr>
          <w:t>Via Web</w:t>
        </w:r>
        <w:r w:rsidRPr="00E20D0D">
          <w:rPr>
            <w:noProof/>
            <w:webHidden/>
            <w:sz w:val="22"/>
            <w:szCs w:val="22"/>
          </w:rPr>
          <w:tab/>
        </w:r>
        <w:r w:rsidRPr="00E20D0D">
          <w:rPr>
            <w:noProof/>
            <w:webHidden/>
            <w:sz w:val="22"/>
            <w:szCs w:val="22"/>
          </w:rPr>
          <w:fldChar w:fldCharType="begin"/>
        </w:r>
        <w:r w:rsidRPr="00E20D0D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E20D0D">
          <w:rPr>
            <w:noProof/>
            <w:webHidden/>
            <w:sz w:val="22"/>
            <w:szCs w:val="22"/>
          </w:rPr>
        </w:r>
        <w:r w:rsidRPr="00E20D0D">
          <w:rPr>
            <w:noProof/>
            <w:webHidden/>
            <w:sz w:val="22"/>
            <w:szCs w:val="22"/>
          </w:rPr>
          <w:fldChar w:fldCharType="separate"/>
        </w:r>
        <w:r w:rsidR="00B00AE9">
          <w:rPr>
            <w:noProof/>
            <w:webHidden/>
            <w:sz w:val="22"/>
            <w:szCs w:val="22"/>
          </w:rPr>
          <w:t>3</w:t>
        </w:r>
        <w:r w:rsidRPr="00E20D0D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75ADD670" w:rsidR="00B37128" w:rsidRPr="00E20D0D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E20D0D">
          <w:rPr>
            <w:rStyle w:val="Hyperlink"/>
            <w:sz w:val="22"/>
            <w:szCs w:val="22"/>
          </w:rPr>
          <w:t>Via the SpeakUp App</w:t>
        </w:r>
        <w:r w:rsidRPr="00E20D0D">
          <w:rPr>
            <w:noProof/>
            <w:webHidden/>
            <w:sz w:val="22"/>
            <w:szCs w:val="22"/>
          </w:rPr>
          <w:tab/>
        </w:r>
        <w:r w:rsidRPr="00E20D0D">
          <w:rPr>
            <w:noProof/>
            <w:webHidden/>
            <w:sz w:val="22"/>
            <w:szCs w:val="22"/>
          </w:rPr>
          <w:fldChar w:fldCharType="begin"/>
        </w:r>
        <w:r w:rsidRPr="00E20D0D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E20D0D">
          <w:rPr>
            <w:noProof/>
            <w:webHidden/>
            <w:sz w:val="22"/>
            <w:szCs w:val="22"/>
          </w:rPr>
        </w:r>
        <w:r w:rsidRPr="00E20D0D">
          <w:rPr>
            <w:noProof/>
            <w:webHidden/>
            <w:sz w:val="22"/>
            <w:szCs w:val="22"/>
          </w:rPr>
          <w:fldChar w:fldCharType="separate"/>
        </w:r>
        <w:r w:rsidR="00B00AE9">
          <w:rPr>
            <w:noProof/>
            <w:webHidden/>
            <w:sz w:val="22"/>
            <w:szCs w:val="22"/>
          </w:rPr>
          <w:t>4</w:t>
        </w:r>
        <w:r w:rsidRPr="00E20D0D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44AD8749" w:rsidR="00B37128" w:rsidRPr="00E20D0D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E20D0D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B00AE9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3CBEDAEE" w:rsidR="00B37128" w:rsidRPr="00E20D0D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E20D0D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B00AE9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E20D0D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6E3B1838" w:rsidR="00B37128" w:rsidRPr="00E20D0D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E20D0D">
          <w:rPr>
            <w:rStyle w:val="Hyperlink"/>
            <w:sz w:val="22"/>
            <w:szCs w:val="22"/>
          </w:rPr>
          <w:t>Via Phone</w:t>
        </w:r>
        <w:r w:rsidRPr="00E20D0D">
          <w:rPr>
            <w:noProof/>
            <w:webHidden/>
            <w:sz w:val="22"/>
            <w:szCs w:val="22"/>
          </w:rPr>
          <w:tab/>
        </w:r>
        <w:r w:rsidRPr="00E20D0D">
          <w:rPr>
            <w:noProof/>
            <w:webHidden/>
            <w:sz w:val="22"/>
            <w:szCs w:val="22"/>
          </w:rPr>
          <w:fldChar w:fldCharType="begin"/>
        </w:r>
        <w:r w:rsidRPr="00E20D0D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E20D0D">
          <w:rPr>
            <w:noProof/>
            <w:webHidden/>
            <w:sz w:val="22"/>
            <w:szCs w:val="22"/>
          </w:rPr>
        </w:r>
        <w:r w:rsidRPr="00E20D0D">
          <w:rPr>
            <w:noProof/>
            <w:webHidden/>
            <w:sz w:val="22"/>
            <w:szCs w:val="22"/>
          </w:rPr>
          <w:fldChar w:fldCharType="separate"/>
        </w:r>
        <w:r w:rsidR="00B00AE9">
          <w:rPr>
            <w:noProof/>
            <w:webHidden/>
            <w:sz w:val="22"/>
            <w:szCs w:val="22"/>
          </w:rPr>
          <w:t>10</w:t>
        </w:r>
        <w:r w:rsidRPr="00E20D0D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E20D0D">
        <w:rPr>
          <w:i/>
          <w:iCs/>
          <w:noProof/>
          <w:sz w:val="22"/>
          <w:szCs w:val="22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5E46F7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</w:rPr>
      </w:pPr>
    </w:p>
    <w:p w14:paraId="00425142" w14:textId="7F98F179" w:rsidR="00423E0E" w:rsidRPr="00423E0E" w:rsidRDefault="00423E0E" w:rsidP="00E20D0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</w:t>
      </w:r>
      <w:r w:rsidR="00E20D0D">
        <w:rPr>
          <w:rFonts w:eastAsia="Times New Roman"/>
          <w:lang w:val="en-GB"/>
        </w:rPr>
        <w:t xml:space="preserve"> </w:t>
      </w:r>
      <w:r w:rsidRPr="00423E0E">
        <w:rPr>
          <w:rFonts w:eastAsia="Times New Roman"/>
          <w:lang w:val="en-GB"/>
        </w:rPr>
        <w:t>communicated.</w:t>
      </w:r>
    </w:p>
    <w:p w14:paraId="0B3410E5" w14:textId="77777777" w:rsidR="00423E0E" w:rsidRPr="00423E0E" w:rsidRDefault="00423E0E" w:rsidP="00E20D0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778D258" w14:textId="77777777" w:rsidR="00423E0E" w:rsidRPr="00423E0E" w:rsidRDefault="00423E0E" w:rsidP="00E20D0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212A682E" w14:textId="77777777" w:rsidR="00423E0E" w:rsidRPr="00423E0E" w:rsidRDefault="00423E0E" w:rsidP="00E20D0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72EB7EAE" w14:textId="77777777" w:rsidR="00423E0E" w:rsidRPr="00423E0E" w:rsidRDefault="00423E0E" w:rsidP="00E20D0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A56250C" w14:textId="30BA1DFC" w:rsidR="00396D0A" w:rsidRDefault="00396D0A" w:rsidP="00E20D0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“Web report”</w:t>
      </w:r>
    </w:p>
    <w:p w14:paraId="4AE68631" w14:textId="77777777" w:rsidR="00396D0A" w:rsidRDefault="00396D0A" w:rsidP="00E20D0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F67CE79" w14:textId="1DD75EA2" w:rsidR="00423E0E" w:rsidRPr="00423E0E" w:rsidRDefault="00423E0E" w:rsidP="00E20D0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5C68DC22" w14:textId="77777777" w:rsidR="00423E0E" w:rsidRPr="00423E0E" w:rsidRDefault="00423E0E" w:rsidP="00E20D0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DD1FEEF" w14:textId="77777777" w:rsidR="00423E0E" w:rsidRPr="00423E0E" w:rsidRDefault="00423E0E" w:rsidP="00E20D0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3719039C" w14:textId="77777777" w:rsidR="009F1671" w:rsidRDefault="00423E0E" w:rsidP="00E20D0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  <w:r w:rsidR="009F1671">
        <w:rPr>
          <w:rFonts w:eastAsia="Times New Roman"/>
          <w:lang w:val="en-GB"/>
        </w:rPr>
        <w:t xml:space="preserve"> This information is</w:t>
      </w:r>
      <w:r w:rsidR="009F1671" w:rsidRPr="009F1671">
        <w:rPr>
          <w:rFonts w:eastAsia="Times New Roman"/>
          <w:lang w:val="en-GB"/>
        </w:rPr>
        <w:t xml:space="preserve"> unique to you</w:t>
      </w:r>
      <w:r w:rsidR="009F1671">
        <w:rPr>
          <w:rFonts w:eastAsia="Times New Roman"/>
          <w:lang w:val="en-GB"/>
        </w:rPr>
        <w:t xml:space="preserve"> and</w:t>
      </w:r>
    </w:p>
    <w:p w14:paraId="3C2DF6F5" w14:textId="0DB44121" w:rsidR="00423E0E" w:rsidRPr="00423E0E" w:rsidRDefault="009F1671" w:rsidP="00E20D0D">
      <w:pPr>
        <w:spacing w:line="240" w:lineRule="auto"/>
        <w:ind w:firstLine="3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cannot be retrieve if lost</w:t>
      </w:r>
      <w:r w:rsidRPr="009F1671"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t xml:space="preserve"> Please store it safely.</w:t>
      </w:r>
    </w:p>
    <w:p w14:paraId="4A67F091" w14:textId="77777777" w:rsidR="00423E0E" w:rsidRPr="00423E0E" w:rsidRDefault="00423E0E" w:rsidP="00E20D0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084C32B" w14:textId="77777777" w:rsidR="00423E0E" w:rsidRPr="00423E0E" w:rsidRDefault="00423E0E" w:rsidP="00E20D0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50400FF4" w14:textId="77777777" w:rsidR="00423E0E" w:rsidRPr="00423E0E" w:rsidRDefault="00423E0E" w:rsidP="00E20D0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44B0DA7C" w14:textId="77777777" w:rsidR="00423E0E" w:rsidRPr="00423E0E" w:rsidRDefault="00423E0E" w:rsidP="00E20D0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FBA8E87" w14:textId="77777777" w:rsidR="00423E0E" w:rsidRPr="00423E0E" w:rsidRDefault="00423E0E" w:rsidP="00E20D0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42FAB5D2" w14:textId="77777777" w:rsidR="00423E0E" w:rsidRPr="00423E0E" w:rsidRDefault="00423E0E" w:rsidP="00E20D0D">
      <w:pPr>
        <w:spacing w:line="240" w:lineRule="auto"/>
        <w:rPr>
          <w:rFonts w:eastAsia="Times New Roman"/>
          <w:lang w:val="en-GB"/>
        </w:rPr>
      </w:pPr>
    </w:p>
    <w:p w14:paraId="271E1EE5" w14:textId="77777777" w:rsidR="00423E0E" w:rsidRPr="00423E0E" w:rsidRDefault="00423E0E" w:rsidP="00E20D0D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4993F65B" w14:textId="77777777" w:rsidR="00423E0E" w:rsidRPr="00423E0E" w:rsidRDefault="00423E0E" w:rsidP="00E20D0D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6E9115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7D2B6128" w14:textId="77777777" w:rsidR="00E20D0D" w:rsidRDefault="00E20D0D" w:rsidP="00E20D0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DF77AF" w14:textId="2974B408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6F780C94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E20D0D"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DACEC3E" w14:textId="70A6D417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0153430F" w:rsidR="00B25828" w:rsidRPr="009F1671" w:rsidRDefault="00275660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2403B03" wp14:editId="4E8B41A0">
            <wp:extent cx="1512000" cy="2598044"/>
            <wp:effectExtent l="0" t="0" r="0" b="5715"/>
            <wp:docPr id="10839473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10839473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1F2DE5D" w14:textId="4B236A7E" w:rsidR="00275660" w:rsidRDefault="00275660">
      <w:pPr>
        <w:spacing w:line="240" w:lineRule="auto"/>
        <w:rPr>
          <w:rFonts w:eastAsia="Times New Roman"/>
          <w:lang w:val="en-GB"/>
        </w:rPr>
      </w:pPr>
    </w:p>
    <w:p w14:paraId="689C9DC1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1334300A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5BEEF33E" w14:textId="77777777" w:rsidR="00E20D0D" w:rsidRDefault="00E20D0D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B71600A" w14:textId="2C23292A" w:rsidR="0023711D" w:rsidRPr="00E20D0D" w:rsidRDefault="00B25828" w:rsidP="00E20D0D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 w:rsidRPr="00E20D0D">
        <w:rPr>
          <w:rFonts w:eastAsia="Times New Roman"/>
          <w:lang w:val="en-GB"/>
        </w:rPr>
        <w:lastRenderedPageBreak/>
        <w:t xml:space="preserve">You can leave </w:t>
      </w:r>
      <w:r w:rsidR="0023711D" w:rsidRPr="00E20D0D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9722CB3" w14:textId="6D78FF55" w:rsidR="0023711D" w:rsidRP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006C2C49" w14:textId="77777777" w:rsidR="0023711D" w:rsidRDefault="0023711D" w:rsidP="0023711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949D" w14:textId="77777777" w:rsidR="0023711D" w:rsidRDefault="0023711D" w:rsidP="0023711D">
      <w:pPr>
        <w:spacing w:line="240" w:lineRule="auto"/>
        <w:rPr>
          <w:rFonts w:eastAsia="Times New Roman"/>
          <w:lang w:val="en-GB"/>
        </w:rPr>
      </w:pPr>
    </w:p>
    <w:p w14:paraId="553F9100" w14:textId="77777777" w:rsidR="00845B0E" w:rsidRDefault="00845B0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73107AB" w14:textId="711CE941" w:rsidR="00845B0E" w:rsidRPr="00CA0C77" w:rsidRDefault="0023711D" w:rsidP="00CA0C77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B38EDD7" w14:textId="6DFC90BF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62CD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4EE5625" w14:textId="7D2D43A4" w:rsidR="00CA0C77" w:rsidRDefault="00CA0C7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2" w:name="_Toc192772583"/>
    </w:p>
    <w:p w14:paraId="1AABD127" w14:textId="77777777" w:rsidR="00AC7DD1" w:rsidRDefault="00AC7DD1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0CC47C3A" w14:textId="7666A87B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2"/>
      <w:r w:rsidR="00E20D0D">
        <w:rPr>
          <w:rFonts w:ascii="Reckless Neue" w:hAnsi="Reckless Neue"/>
          <w:b/>
          <w:bCs/>
        </w:rPr>
        <w:t xml:space="preserve"> </w:t>
      </w:r>
      <w:r w:rsidR="00E20D0D" w:rsidRPr="00E20D0D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="00E20D0D" w:rsidRPr="00E20D0D">
        <w:rPr>
          <w:rFonts w:ascii="Reckless Neue" w:hAnsi="Reckless Neue"/>
          <w:b/>
          <w:bCs/>
          <w:sz w:val="22"/>
          <w:szCs w:val="22"/>
        </w:rPr>
        <w:t>organi</w:t>
      </w:r>
      <w:r w:rsidR="00E20D0D">
        <w:rPr>
          <w:rFonts w:ascii="Reckless Neue" w:hAnsi="Reckless Neue"/>
          <w:b/>
          <w:bCs/>
          <w:sz w:val="22"/>
          <w:szCs w:val="22"/>
        </w:rPr>
        <w:t>s</w:t>
      </w:r>
      <w:r w:rsidR="00E20D0D" w:rsidRPr="00E20D0D">
        <w:rPr>
          <w:rFonts w:ascii="Reckless Neue" w:hAnsi="Reckless Neue"/>
          <w:b/>
          <w:bCs/>
          <w:sz w:val="22"/>
          <w:szCs w:val="22"/>
        </w:rPr>
        <w:t>ation</w:t>
      </w:r>
      <w:proofErr w:type="spellEnd"/>
      <w:r w:rsidR="00E20D0D" w:rsidRPr="00E20D0D">
        <w:rPr>
          <w:rFonts w:ascii="Reckless Neue" w:hAnsi="Reckless Neue"/>
          <w:b/>
          <w:bCs/>
          <w:sz w:val="22"/>
          <w:szCs w:val="22"/>
        </w:rPr>
        <w:t>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58A62A4" w:rsidR="000A0BC7" w:rsidRDefault="000A0BC7" w:rsidP="000A0BC7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552C" w14:textId="1A928376" w:rsidR="00B25828" w:rsidRDefault="00D40107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A030BC2" w14:textId="77777777" w:rsidR="00AC7DD1" w:rsidRPr="00AC7DD1" w:rsidRDefault="00AC7DD1" w:rsidP="00AC7DD1">
      <w:pPr>
        <w:spacing w:line="240" w:lineRule="auto"/>
        <w:rPr>
          <w:rFonts w:eastAsia="Times New Roman"/>
          <w:lang w:val="en-GB"/>
        </w:rPr>
      </w:pPr>
    </w:p>
    <w:p w14:paraId="0C9D51A1" w14:textId="7B37E34A" w:rsidR="0065423A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</w:t>
      </w:r>
      <w:r w:rsidR="00975FA5">
        <w:rPr>
          <w:rFonts w:eastAsia="Times New Roman"/>
          <w:lang w:val="en-GB"/>
        </w:rPr>
        <w:t>ou will see</w:t>
      </w:r>
      <w:r>
        <w:rPr>
          <w:rFonts w:eastAsia="Times New Roman"/>
          <w:lang w:val="en-GB"/>
        </w:rPr>
        <w:t xml:space="preserve"> </w:t>
      </w:r>
      <w:r w:rsidR="00975FA5">
        <w:rPr>
          <w:rFonts w:eastAsia="Times New Roman"/>
          <w:lang w:val="en-GB"/>
        </w:rPr>
        <w:t>the transcript of your message</w:t>
      </w:r>
      <w:r>
        <w:rPr>
          <w:rFonts w:eastAsia="Times New Roman"/>
          <w:lang w:val="en-GB"/>
        </w:rPr>
        <w:t xml:space="preserve"> and will</w:t>
      </w:r>
      <w:r w:rsidR="00975FA5" w:rsidRPr="00845B0E">
        <w:rPr>
          <w:rFonts w:eastAsia="Times New Roman"/>
          <w:lang w:val="en-GB"/>
        </w:rPr>
        <w:t xml:space="preserve"> have two options:</w:t>
      </w:r>
    </w:p>
    <w:p w14:paraId="538F7C33" w14:textId="77777777" w:rsidR="0065423A" w:rsidRDefault="0065423A" w:rsidP="0065423A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979BED3" w14:textId="398FFE36" w:rsidR="0065423A" w:rsidRPr="0065423A" w:rsidRDefault="00DB0034" w:rsidP="0065423A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6ADFDB2A" wp14:editId="5CC79638">
            <wp:extent cx="1511701" cy="2583083"/>
            <wp:effectExtent l="0" t="0" r="0" b="0"/>
            <wp:docPr id="11803185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"/>
                    <a:stretch/>
                  </pic:blipFill>
                  <pic:spPr bwMode="auto">
                    <a:xfrm>
                      <a:off x="0" y="0"/>
                      <a:ext cx="1512000" cy="25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B93DA" w14:textId="0335EDBB" w:rsidR="00975FA5" w:rsidRDefault="00DB0034" w:rsidP="00845B0E">
      <w:pPr>
        <w:pStyle w:val="ListParagraph"/>
        <w:numPr>
          <w:ilvl w:val="0"/>
          <w:numId w:val="49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‘Send with approval’</w:t>
      </w:r>
      <w:r w:rsidR="00845B0E">
        <w:rPr>
          <w:rFonts w:eastAsia="Times New Roman"/>
          <w:lang w:val="en-GB"/>
        </w:rPr>
        <w:t>: If you are satisfied with the transcript of your message.</w:t>
      </w:r>
    </w:p>
    <w:p w14:paraId="2E81FBC1" w14:textId="77777777" w:rsidR="00FF6847" w:rsidRPr="00FF6847" w:rsidRDefault="00FF6847" w:rsidP="00FF6847">
      <w:pPr>
        <w:spacing w:line="240" w:lineRule="auto"/>
        <w:rPr>
          <w:rFonts w:eastAsia="Times New Roman"/>
          <w:lang w:val="en-GB"/>
        </w:rPr>
      </w:pPr>
    </w:p>
    <w:p w14:paraId="05CED7A6" w14:textId="51C3BA1C" w:rsidR="00FF6847" w:rsidRPr="00FF6847" w:rsidRDefault="0065423A" w:rsidP="00FF6847">
      <w:pPr>
        <w:pStyle w:val="ListParagraph"/>
        <w:numPr>
          <w:ilvl w:val="0"/>
          <w:numId w:val="49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 w:rsidR="00DB0034">
        <w:rPr>
          <w:rFonts w:eastAsia="Times New Roman"/>
          <w:b/>
          <w:bCs/>
          <w:lang w:val="en-GB"/>
        </w:rPr>
        <w:t>Send without approval’</w:t>
      </w:r>
      <w:r w:rsidR="00845B0E">
        <w:rPr>
          <w:rFonts w:eastAsia="Times New Roman"/>
          <w:lang w:val="en-GB"/>
        </w:rPr>
        <w:t xml:space="preserve">: </w:t>
      </w:r>
      <w:r w:rsidR="00DB0034">
        <w:rPr>
          <w:rFonts w:eastAsia="Times New Roman"/>
          <w:lang w:val="en-GB"/>
        </w:rPr>
        <w:t>You organisation may request a higher-quality transcription. You can also click on the trash icon next to the recording and record the message again.</w:t>
      </w:r>
    </w:p>
    <w:p w14:paraId="52F9E85A" w14:textId="276C0D43" w:rsidR="0065423A" w:rsidRPr="0065423A" w:rsidRDefault="0065423A" w:rsidP="0065423A">
      <w:pPr>
        <w:spacing w:line="240" w:lineRule="auto"/>
        <w:ind w:left="1080"/>
        <w:rPr>
          <w:rFonts w:eastAsia="Times New Roman"/>
          <w:lang w:val="en-GB"/>
        </w:rPr>
      </w:pPr>
    </w:p>
    <w:p w14:paraId="64F8D0F8" w14:textId="2ABFB30A" w:rsidR="0065423A" w:rsidRPr="00FF6847" w:rsidRDefault="0065423A" w:rsidP="00FF6847">
      <w:pPr>
        <w:spacing w:line="240" w:lineRule="auto"/>
        <w:rPr>
          <w:rFonts w:eastAsia="Times New Roman"/>
          <w:b/>
          <w:bCs/>
          <w:lang w:val="en-GB"/>
        </w:rPr>
      </w:pPr>
    </w:p>
    <w:p w14:paraId="5A064E60" w14:textId="5771DE71" w:rsidR="00845B0E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373D8A62" w:rsidR="00B25828" w:rsidRPr="00AC7DD1" w:rsidRDefault="00845B0E" w:rsidP="00845B0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3C845611" w:rsidR="00B25828" w:rsidRPr="00B25828" w:rsidRDefault="00B25828" w:rsidP="0032633A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11B7086B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3119C2F7" w14:textId="77777777" w:rsidR="00FF6847" w:rsidRDefault="00FF6847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35CAB249" w14:textId="1744450D" w:rsidR="00B25828" w:rsidRPr="00845B0E" w:rsidRDefault="00B25828" w:rsidP="00845B0E">
      <w:pPr>
        <w:pStyle w:val="ListParagraph"/>
        <w:numPr>
          <w:ilvl w:val="0"/>
          <w:numId w:val="23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 w:rsidP="0032633A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4BD43A9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1224" w14:textId="77777777" w:rsidR="00B25828" w:rsidRPr="00B25828" w:rsidRDefault="00B25828" w:rsidP="00B25828">
      <w:pPr>
        <w:rPr>
          <w:lang w:val="en-US"/>
        </w:rPr>
      </w:pPr>
    </w:p>
    <w:p w14:paraId="0772D666" w14:textId="2545A398" w:rsidR="00CD4C72" w:rsidRDefault="00CD4C72" w:rsidP="00B25828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8A1F035" w14:textId="77777777" w:rsidR="00B25828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3965886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Default="00B25828" w:rsidP="00B25828">
      <w:pPr>
        <w:pStyle w:val="ListParagraph"/>
        <w:ind w:left="360"/>
        <w:rPr>
          <w:lang w:val="en-GB"/>
        </w:rPr>
      </w:pPr>
    </w:p>
    <w:p w14:paraId="13F7F0C3" w14:textId="308CFD7C" w:rsidR="00B25828" w:rsidRP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Enter the </w:t>
      </w:r>
      <w:r w:rsidRPr="00E20548">
        <w:rPr>
          <w:rFonts w:eastAsia="Times New Roman" w:cstheme="minorHAnsi"/>
          <w:lang w:val="en-GB"/>
        </w:rPr>
        <w:t>‘Organisation code</w:t>
      </w:r>
      <w:r>
        <w:rPr>
          <w:rFonts w:eastAsia="Times New Roman" w:cstheme="minorHAnsi"/>
          <w:lang w:val="en-GB"/>
        </w:rPr>
        <w:t>’ shared by the organisation with you</w:t>
      </w:r>
      <w:r w:rsidR="00E20548">
        <w:rPr>
          <w:rFonts w:eastAsia="Times New Roman" w:cstheme="minorHAnsi"/>
          <w:lang w:val="en-GB"/>
        </w:rPr>
        <w:t>.</w:t>
      </w:r>
    </w:p>
    <w:p w14:paraId="12C2BB9A" w14:textId="14EB795C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9DC3797" w14:textId="70B4DBF9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Select your language</w:t>
      </w:r>
      <w:r w:rsidR="00E20548">
        <w:rPr>
          <w:rFonts w:eastAsia="Times New Roman"/>
          <w:lang w:val="en-GB"/>
        </w:rPr>
        <w:t>.</w:t>
      </w:r>
    </w:p>
    <w:p w14:paraId="5CC55BA9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3D9A4212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E20548">
        <w:rPr>
          <w:rFonts w:eastAsia="Times New Roman"/>
          <w:lang w:val="en-GB"/>
        </w:rPr>
        <w:t>Report number</w:t>
      </w:r>
      <w:r w:rsidR="00E20548">
        <w:rPr>
          <w:rFonts w:eastAsia="Times New Roman"/>
          <w:lang w:val="en-GB"/>
        </w:rPr>
        <w:t>’.</w:t>
      </w:r>
    </w:p>
    <w:p w14:paraId="361C25AC" w14:textId="4C591622" w:rsidR="00B25828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B25828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08FB6370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Choose a </w:t>
      </w:r>
      <w:proofErr w:type="gramStart"/>
      <w:r>
        <w:rPr>
          <w:rFonts w:eastAsia="Times New Roman"/>
          <w:lang w:val="en-GB"/>
        </w:rPr>
        <w:t>4 digit</w:t>
      </w:r>
      <w:proofErr w:type="gramEnd"/>
      <w:r>
        <w:rPr>
          <w:rFonts w:eastAsia="Times New Roman"/>
          <w:lang w:val="en-GB"/>
        </w:rPr>
        <w:t xml:space="preserve"> PIN code</w:t>
      </w:r>
      <w:r w:rsidR="00E20548">
        <w:rPr>
          <w:rFonts w:eastAsia="Times New Roman"/>
          <w:lang w:val="en-GB"/>
        </w:rPr>
        <w:t>.</w:t>
      </w:r>
    </w:p>
    <w:p w14:paraId="715F1D33" w14:textId="14DD4DB9" w:rsidR="001639F6" w:rsidRPr="001639F6" w:rsidRDefault="00B25828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  <w:r w:rsidR="00E20548">
        <w:rPr>
          <w:lang w:val="en-GB"/>
        </w:rPr>
        <w:t>.</w:t>
      </w:r>
    </w:p>
    <w:p w14:paraId="09C2D433" w14:textId="77777777" w:rsidR="00B25828" w:rsidRPr="0075772E" w:rsidRDefault="00B25828" w:rsidP="00B25828">
      <w:pPr>
        <w:pStyle w:val="ListParagraph"/>
        <w:spacing w:line="240" w:lineRule="auto"/>
        <w:ind w:left="1800"/>
        <w:contextualSpacing w:val="0"/>
        <w:rPr>
          <w:lang w:val="en-GB"/>
        </w:rPr>
      </w:pPr>
    </w:p>
    <w:p w14:paraId="46DEC9AE" w14:textId="403D0AA2" w:rsidR="001639F6" w:rsidRDefault="001639F6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You will be informed that </w:t>
      </w:r>
      <w:r w:rsidR="005F200D">
        <w:rPr>
          <w:rFonts w:eastAsia="Times New Roman"/>
          <w:lang w:val="en-GB"/>
        </w:rPr>
        <w:t>you will be recorded, and a written copy will be shared with your organisation</w:t>
      </w:r>
      <w:r w:rsidR="00E20548">
        <w:rPr>
          <w:rFonts w:eastAsia="Times New Roman"/>
          <w:lang w:val="en-GB"/>
        </w:rPr>
        <w:t xml:space="preserve">. </w:t>
      </w:r>
      <w:r w:rsidR="005F200D">
        <w:rPr>
          <w:rFonts w:eastAsia="Times New Roman"/>
          <w:lang w:val="en-GB"/>
        </w:rPr>
        <w:t>Your recording will not be shared with your organisation.</w:t>
      </w:r>
    </w:p>
    <w:p w14:paraId="1CD215A7" w14:textId="77777777" w:rsidR="001639F6" w:rsidRDefault="001639F6" w:rsidP="001639F6">
      <w:pPr>
        <w:pStyle w:val="ListParagraph"/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068AB12F" w14:textId="61E5718C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  <w:r w:rsidR="00E20548">
        <w:rPr>
          <w:rFonts w:eastAsia="Times New Roman"/>
          <w:lang w:val="en-GB"/>
        </w:rPr>
        <w:t>.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7F6E3521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hang-up</w:t>
      </w:r>
      <w:r w:rsidR="00E20548">
        <w:rPr>
          <w:rFonts w:eastAsia="Times New Roman"/>
          <w:lang w:val="en-GB"/>
        </w:rPr>
        <w:t>.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4"/>
          <w:footerReference w:type="default" r:id="rId25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21680B39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4F9A6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5E622EF0" w:rsidR="00895055" w:rsidRPr="00FD3845" w:rsidRDefault="00104A68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7AFA30C" wp14:editId="710CDACB">
                <wp:simplePos x="0" y="0"/>
                <wp:positionH relativeFrom="column">
                  <wp:posOffset>3542394</wp:posOffset>
                </wp:positionH>
                <wp:positionV relativeFrom="paragraph">
                  <wp:posOffset>7564293</wp:posOffset>
                </wp:positionV>
                <wp:extent cx="2442365" cy="537845"/>
                <wp:effectExtent l="0" t="0" r="0" b="0"/>
                <wp:wrapNone/>
                <wp:docPr id="1743658345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AFA30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8.95pt;margin-top:595.6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2F835037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69C61" w14:textId="77777777" w:rsidR="00BD2A04" w:rsidRDefault="00BD2A04" w:rsidP="00895055">
      <w:r>
        <w:separator/>
      </w:r>
    </w:p>
  </w:endnote>
  <w:endnote w:type="continuationSeparator" w:id="0">
    <w:p w14:paraId="3648BF48" w14:textId="77777777" w:rsidR="00BD2A04" w:rsidRDefault="00BD2A04" w:rsidP="00895055">
      <w:r>
        <w:continuationSeparator/>
      </w:r>
    </w:p>
  </w:endnote>
  <w:endnote w:type="continuationNotice" w:id="1">
    <w:p w14:paraId="4ACE6E4A" w14:textId="77777777" w:rsidR="00BD2A04" w:rsidRDefault="00BD2A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76C7DF8-EF70-EA42-B73F-63B372282E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388C1DD-A91C-D64B-BBB9-2F72D0A0E406}"/>
    <w:embedBold r:id="rId3" w:fontKey="{E5CE46C2-718E-FF4B-8FD8-AF7A4D81E909}"/>
    <w:embedItalic r:id="rId4" w:fontKey="{46235D37-3DB6-0F46-B606-6D162FDC2E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ECCEC71-D532-D246-9118-A8F1210D798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071380E-B862-A848-9324-74287FECDAB8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4EEB065-48C0-4C48-97D2-491017B517FF}"/>
    <w:embedBold r:id="rId8" w:fontKey="{2B002F12-3611-1540-B627-3158C3B86AF9}"/>
    <w:embedItalic r:id="rId9" w:fontKey="{ABF8F4B2-DA4D-F94E-849D-BF09A03B6690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7532EFC-CF9C-EA48-A68F-45ED9841AA6D}"/>
    <w:embedBold r:id="rId11" w:fontKey="{7B38CA17-3718-074E-B252-2A2C4FF3C3E1}"/>
    <w:embedItalic r:id="rId12" w:fontKey="{DC939DAF-3D5A-8745-8FCD-13FB3780E8C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D7066A29-C17E-0F48-8B92-A2FDB6D95197}"/>
    <w:embedBold r:id="rId14" w:fontKey="{A0B6F22C-2904-1842-BA30-1613CCEA9433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CD4BD" w14:textId="77777777" w:rsidR="00BD2A04" w:rsidRDefault="00BD2A04" w:rsidP="00895055">
      <w:r>
        <w:separator/>
      </w:r>
    </w:p>
  </w:footnote>
  <w:footnote w:type="continuationSeparator" w:id="0">
    <w:p w14:paraId="34FEDADA" w14:textId="77777777" w:rsidR="00BD2A04" w:rsidRDefault="00BD2A04" w:rsidP="00895055">
      <w:r>
        <w:continuationSeparator/>
      </w:r>
    </w:p>
  </w:footnote>
  <w:footnote w:type="continuationNotice" w:id="1">
    <w:p w14:paraId="2224CB30" w14:textId="77777777" w:rsidR="00BD2A04" w:rsidRDefault="00BD2A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C20AA0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32474549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47D46C58" wp14:editId="3B4D4B47">
            <wp:extent cx="636270" cy="397510"/>
            <wp:effectExtent l="0" t="0" r="0" b="0"/>
            <wp:docPr id="432474549" name="Picture 43247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7045EB"/>
    <w:multiLevelType w:val="hybridMultilevel"/>
    <w:tmpl w:val="55CCF7F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0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185080"/>
    <w:multiLevelType w:val="hybridMultilevel"/>
    <w:tmpl w:val="1EFC2834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3" w:tplc="08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9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0"/>
  </w:num>
  <w:num w:numId="2" w16cid:durableId="889462652">
    <w:abstractNumId w:val="14"/>
  </w:num>
  <w:num w:numId="3" w16cid:durableId="913858091">
    <w:abstractNumId w:val="34"/>
  </w:num>
  <w:num w:numId="4" w16cid:durableId="1120102024">
    <w:abstractNumId w:val="20"/>
  </w:num>
  <w:num w:numId="5" w16cid:durableId="2063749804">
    <w:abstractNumId w:val="26"/>
  </w:num>
  <w:num w:numId="6" w16cid:durableId="131557142">
    <w:abstractNumId w:val="28"/>
  </w:num>
  <w:num w:numId="7" w16cid:durableId="405227070">
    <w:abstractNumId w:val="10"/>
  </w:num>
  <w:num w:numId="8" w16cid:durableId="604268038">
    <w:abstractNumId w:val="30"/>
  </w:num>
  <w:num w:numId="9" w16cid:durableId="1805997603">
    <w:abstractNumId w:val="23"/>
  </w:num>
  <w:num w:numId="10" w16cid:durableId="952129174">
    <w:abstractNumId w:val="8"/>
  </w:num>
  <w:num w:numId="11" w16cid:durableId="1687905065">
    <w:abstractNumId w:val="36"/>
  </w:num>
  <w:num w:numId="12" w16cid:durableId="1158493702">
    <w:abstractNumId w:val="17"/>
  </w:num>
  <w:num w:numId="13" w16cid:durableId="1141311949">
    <w:abstractNumId w:val="21"/>
  </w:num>
  <w:num w:numId="14" w16cid:durableId="349646943">
    <w:abstractNumId w:val="7"/>
  </w:num>
  <w:num w:numId="15" w16cid:durableId="1336610259">
    <w:abstractNumId w:val="6"/>
  </w:num>
  <w:num w:numId="16" w16cid:durableId="500393426">
    <w:abstractNumId w:val="33"/>
  </w:num>
  <w:num w:numId="17" w16cid:durableId="903374144">
    <w:abstractNumId w:val="12"/>
  </w:num>
  <w:num w:numId="18" w16cid:durableId="20248151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6"/>
  </w:num>
  <w:num w:numId="20" w16cid:durableId="1450660284">
    <w:abstractNumId w:val="27"/>
  </w:num>
  <w:num w:numId="21" w16cid:durableId="1124152208">
    <w:abstractNumId w:val="31"/>
  </w:num>
  <w:num w:numId="22" w16cid:durableId="1661076449">
    <w:abstractNumId w:val="39"/>
  </w:num>
  <w:num w:numId="23" w16cid:durableId="1719284549">
    <w:abstractNumId w:val="5"/>
  </w:num>
  <w:num w:numId="24" w16cid:durableId="1696225161">
    <w:abstractNumId w:val="29"/>
  </w:num>
  <w:num w:numId="25" w16cid:durableId="18053495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37"/>
  </w:num>
  <w:num w:numId="27" w16cid:durableId="1784811522">
    <w:abstractNumId w:val="22"/>
  </w:num>
  <w:num w:numId="28" w16cid:durableId="264659853">
    <w:abstractNumId w:val="35"/>
  </w:num>
  <w:num w:numId="29" w16cid:durableId="1411735368">
    <w:abstractNumId w:val="2"/>
  </w:num>
  <w:num w:numId="30" w16cid:durableId="911620832">
    <w:abstractNumId w:val="16"/>
  </w:num>
  <w:num w:numId="31" w16cid:durableId="557322147">
    <w:abstractNumId w:val="9"/>
  </w:num>
  <w:num w:numId="32" w16cid:durableId="1523864334">
    <w:abstractNumId w:val="3"/>
  </w:num>
  <w:num w:numId="33" w16cid:durableId="612398138">
    <w:abstractNumId w:val="24"/>
  </w:num>
  <w:num w:numId="34" w16cid:durableId="160437361">
    <w:abstractNumId w:val="13"/>
  </w:num>
  <w:num w:numId="35" w16cid:durableId="1052777336">
    <w:abstractNumId w:val="18"/>
  </w:num>
  <w:num w:numId="36" w16cid:durableId="758065594">
    <w:abstractNumId w:val="1"/>
  </w:num>
  <w:num w:numId="37" w16cid:durableId="998537897">
    <w:abstractNumId w:val="38"/>
  </w:num>
  <w:num w:numId="38" w16cid:durableId="215044224">
    <w:abstractNumId w:val="28"/>
  </w:num>
  <w:num w:numId="39" w16cid:durableId="133565387">
    <w:abstractNumId w:val="41"/>
  </w:num>
  <w:num w:numId="40" w16cid:durableId="1929729714">
    <w:abstractNumId w:val="28"/>
  </w:num>
  <w:num w:numId="41" w16cid:durableId="100540297">
    <w:abstractNumId w:val="17"/>
  </w:num>
  <w:num w:numId="42" w16cid:durableId="907110110">
    <w:abstractNumId w:val="17"/>
  </w:num>
  <w:num w:numId="43" w16cid:durableId="718824415">
    <w:abstractNumId w:val="19"/>
  </w:num>
  <w:num w:numId="44" w16cid:durableId="1009790571">
    <w:abstractNumId w:val="6"/>
  </w:num>
  <w:num w:numId="45" w16cid:durableId="757167187">
    <w:abstractNumId w:val="6"/>
  </w:num>
  <w:num w:numId="46" w16cid:durableId="1313952029">
    <w:abstractNumId w:val="4"/>
  </w:num>
  <w:num w:numId="47" w16cid:durableId="67920031">
    <w:abstractNumId w:val="0"/>
  </w:num>
  <w:num w:numId="48" w16cid:durableId="275717118">
    <w:abstractNumId w:val="11"/>
  </w:num>
  <w:num w:numId="49" w16cid:durableId="10204507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421BF"/>
    <w:rsid w:val="0005395F"/>
    <w:rsid w:val="00063B79"/>
    <w:rsid w:val="00066A04"/>
    <w:rsid w:val="000737F7"/>
    <w:rsid w:val="0007765C"/>
    <w:rsid w:val="0009532D"/>
    <w:rsid w:val="000A0BC7"/>
    <w:rsid w:val="000C690D"/>
    <w:rsid w:val="000D3E23"/>
    <w:rsid w:val="000D7FBB"/>
    <w:rsid w:val="000F0816"/>
    <w:rsid w:val="00104A68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B7C76"/>
    <w:rsid w:val="001C0572"/>
    <w:rsid w:val="001C087F"/>
    <w:rsid w:val="001D633E"/>
    <w:rsid w:val="001E03D4"/>
    <w:rsid w:val="001E1B72"/>
    <w:rsid w:val="00222D7B"/>
    <w:rsid w:val="00225258"/>
    <w:rsid w:val="0022636B"/>
    <w:rsid w:val="00227749"/>
    <w:rsid w:val="00227889"/>
    <w:rsid w:val="0023711D"/>
    <w:rsid w:val="0023761F"/>
    <w:rsid w:val="00241D58"/>
    <w:rsid w:val="00243155"/>
    <w:rsid w:val="00251A1E"/>
    <w:rsid w:val="0026688F"/>
    <w:rsid w:val="00266BF6"/>
    <w:rsid w:val="00275660"/>
    <w:rsid w:val="002A1EF0"/>
    <w:rsid w:val="002A45A6"/>
    <w:rsid w:val="002D423F"/>
    <w:rsid w:val="002D6A28"/>
    <w:rsid w:val="002E5D87"/>
    <w:rsid w:val="00301192"/>
    <w:rsid w:val="0032633A"/>
    <w:rsid w:val="003634A0"/>
    <w:rsid w:val="003670F9"/>
    <w:rsid w:val="0037137B"/>
    <w:rsid w:val="0039642E"/>
    <w:rsid w:val="00396D0A"/>
    <w:rsid w:val="003A4F66"/>
    <w:rsid w:val="003C2E6C"/>
    <w:rsid w:val="003C5ABF"/>
    <w:rsid w:val="003C6777"/>
    <w:rsid w:val="003D2D20"/>
    <w:rsid w:val="003E09F3"/>
    <w:rsid w:val="003E3FA9"/>
    <w:rsid w:val="003E409D"/>
    <w:rsid w:val="00406C25"/>
    <w:rsid w:val="00416FEC"/>
    <w:rsid w:val="00423E0E"/>
    <w:rsid w:val="00432372"/>
    <w:rsid w:val="00440B31"/>
    <w:rsid w:val="00447E53"/>
    <w:rsid w:val="004516F3"/>
    <w:rsid w:val="0046517F"/>
    <w:rsid w:val="00467813"/>
    <w:rsid w:val="004845F9"/>
    <w:rsid w:val="00492118"/>
    <w:rsid w:val="004A2AC8"/>
    <w:rsid w:val="004B0E64"/>
    <w:rsid w:val="004F0E1A"/>
    <w:rsid w:val="004F1C66"/>
    <w:rsid w:val="004F2D8B"/>
    <w:rsid w:val="00501966"/>
    <w:rsid w:val="005373C6"/>
    <w:rsid w:val="00551C49"/>
    <w:rsid w:val="005679E4"/>
    <w:rsid w:val="00570B85"/>
    <w:rsid w:val="00573B1B"/>
    <w:rsid w:val="00582D69"/>
    <w:rsid w:val="00583FFA"/>
    <w:rsid w:val="0059237E"/>
    <w:rsid w:val="00594D56"/>
    <w:rsid w:val="005C5D2E"/>
    <w:rsid w:val="005D61E5"/>
    <w:rsid w:val="005E46F7"/>
    <w:rsid w:val="005F04B3"/>
    <w:rsid w:val="005F200D"/>
    <w:rsid w:val="005F35AB"/>
    <w:rsid w:val="00603C23"/>
    <w:rsid w:val="00607653"/>
    <w:rsid w:val="00614DF8"/>
    <w:rsid w:val="00650972"/>
    <w:rsid w:val="0065423A"/>
    <w:rsid w:val="00662334"/>
    <w:rsid w:val="00671361"/>
    <w:rsid w:val="006727C3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51874"/>
    <w:rsid w:val="007630A8"/>
    <w:rsid w:val="0076469A"/>
    <w:rsid w:val="00764B25"/>
    <w:rsid w:val="0078368C"/>
    <w:rsid w:val="007A3B3C"/>
    <w:rsid w:val="007C453F"/>
    <w:rsid w:val="007D0020"/>
    <w:rsid w:val="007D56ED"/>
    <w:rsid w:val="007E4979"/>
    <w:rsid w:val="007F17EE"/>
    <w:rsid w:val="0080427C"/>
    <w:rsid w:val="00811967"/>
    <w:rsid w:val="00845B0E"/>
    <w:rsid w:val="00874520"/>
    <w:rsid w:val="00884A91"/>
    <w:rsid w:val="00895055"/>
    <w:rsid w:val="008D6286"/>
    <w:rsid w:val="008F13A3"/>
    <w:rsid w:val="008F6684"/>
    <w:rsid w:val="00916F47"/>
    <w:rsid w:val="009267F8"/>
    <w:rsid w:val="00940407"/>
    <w:rsid w:val="00945EDF"/>
    <w:rsid w:val="00961B87"/>
    <w:rsid w:val="00961CC2"/>
    <w:rsid w:val="009647E3"/>
    <w:rsid w:val="00975FA5"/>
    <w:rsid w:val="009841A0"/>
    <w:rsid w:val="00986E3B"/>
    <w:rsid w:val="00997620"/>
    <w:rsid w:val="00997D3A"/>
    <w:rsid w:val="009A54B5"/>
    <w:rsid w:val="009C579D"/>
    <w:rsid w:val="009C7312"/>
    <w:rsid w:val="009D4368"/>
    <w:rsid w:val="009D4513"/>
    <w:rsid w:val="009F1671"/>
    <w:rsid w:val="00A05D73"/>
    <w:rsid w:val="00A24F0E"/>
    <w:rsid w:val="00A3460D"/>
    <w:rsid w:val="00A45A29"/>
    <w:rsid w:val="00A55285"/>
    <w:rsid w:val="00A57819"/>
    <w:rsid w:val="00A62295"/>
    <w:rsid w:val="00A761BC"/>
    <w:rsid w:val="00A97BB8"/>
    <w:rsid w:val="00AA0B67"/>
    <w:rsid w:val="00AC7DD1"/>
    <w:rsid w:val="00AD3ED6"/>
    <w:rsid w:val="00AF5980"/>
    <w:rsid w:val="00B00AE9"/>
    <w:rsid w:val="00B0603A"/>
    <w:rsid w:val="00B25828"/>
    <w:rsid w:val="00B2603D"/>
    <w:rsid w:val="00B37128"/>
    <w:rsid w:val="00B41510"/>
    <w:rsid w:val="00B46889"/>
    <w:rsid w:val="00B55759"/>
    <w:rsid w:val="00B57833"/>
    <w:rsid w:val="00BC1308"/>
    <w:rsid w:val="00BC2305"/>
    <w:rsid w:val="00BC552B"/>
    <w:rsid w:val="00BD1DBE"/>
    <w:rsid w:val="00BD2A04"/>
    <w:rsid w:val="00C111E5"/>
    <w:rsid w:val="00C131E6"/>
    <w:rsid w:val="00C24CDC"/>
    <w:rsid w:val="00C32248"/>
    <w:rsid w:val="00C37352"/>
    <w:rsid w:val="00C50864"/>
    <w:rsid w:val="00C5402E"/>
    <w:rsid w:val="00C57522"/>
    <w:rsid w:val="00C65E59"/>
    <w:rsid w:val="00C73F4B"/>
    <w:rsid w:val="00C76BB8"/>
    <w:rsid w:val="00C77347"/>
    <w:rsid w:val="00CA0C77"/>
    <w:rsid w:val="00CA1CE6"/>
    <w:rsid w:val="00CA1F45"/>
    <w:rsid w:val="00CC38DB"/>
    <w:rsid w:val="00CC6B50"/>
    <w:rsid w:val="00CC7CBA"/>
    <w:rsid w:val="00CD4C72"/>
    <w:rsid w:val="00CF3CA4"/>
    <w:rsid w:val="00D11BFC"/>
    <w:rsid w:val="00D22E65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8580C"/>
    <w:rsid w:val="00D9391D"/>
    <w:rsid w:val="00DA1FA5"/>
    <w:rsid w:val="00DA3222"/>
    <w:rsid w:val="00DB0034"/>
    <w:rsid w:val="00E03706"/>
    <w:rsid w:val="00E117A3"/>
    <w:rsid w:val="00E12EA8"/>
    <w:rsid w:val="00E20548"/>
    <w:rsid w:val="00E20D0D"/>
    <w:rsid w:val="00E56483"/>
    <w:rsid w:val="00E6003B"/>
    <w:rsid w:val="00E65C92"/>
    <w:rsid w:val="00E77E1A"/>
    <w:rsid w:val="00E90352"/>
    <w:rsid w:val="00EA1B23"/>
    <w:rsid w:val="00EA2348"/>
    <w:rsid w:val="00ED123B"/>
    <w:rsid w:val="00ED226A"/>
    <w:rsid w:val="00ED433A"/>
    <w:rsid w:val="00EE294C"/>
    <w:rsid w:val="00EE7D26"/>
    <w:rsid w:val="00EF3344"/>
    <w:rsid w:val="00F02D59"/>
    <w:rsid w:val="00F06077"/>
    <w:rsid w:val="00F25735"/>
    <w:rsid w:val="00F31834"/>
    <w:rsid w:val="00F339B5"/>
    <w:rsid w:val="00F56864"/>
    <w:rsid w:val="00F5736E"/>
    <w:rsid w:val="00F72EF4"/>
    <w:rsid w:val="00F83EB1"/>
    <w:rsid w:val="00F84F7B"/>
    <w:rsid w:val="00F86E88"/>
    <w:rsid w:val="00FA10BF"/>
    <w:rsid w:val="00FA2496"/>
    <w:rsid w:val="00FD3845"/>
    <w:rsid w:val="00FF504E"/>
    <w:rsid w:val="00FF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1</TotalTime>
  <Pages>12</Pages>
  <Words>792</Words>
  <Characters>4518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2025-04-22T09:36:00Z</cp:lastPrinted>
  <dcterms:created xsi:type="dcterms:W3CDTF">2025-04-22T09:36:00Z</dcterms:created>
  <dcterms:modified xsi:type="dcterms:W3CDTF">2025-04-22T09:37:00Z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