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AD56F0" wp14:editId="7C0E678F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3898B63D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E20D0D" w:rsidRDefault="00030960" w:rsidP="00030960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3C8436CA" w14:textId="1327178E" w:rsidR="00B37128" w:rsidRPr="00E20D0D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E20D0D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9977A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6997ED8F" w:rsidR="00B37128" w:rsidRPr="00E20D0D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E20D0D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9977A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73BE27CB" w:rsidR="00B37128" w:rsidRPr="00E20D0D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E20D0D">
          <w:rPr>
            <w:rStyle w:val="Hyperlink"/>
            <w:sz w:val="22"/>
            <w:szCs w:val="22"/>
          </w:rPr>
          <w:t>Via Web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 w:rsidR="009977AE">
          <w:rPr>
            <w:noProof/>
            <w:webHidden/>
            <w:sz w:val="22"/>
            <w:szCs w:val="22"/>
          </w:rPr>
          <w:t>3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43FCE78C" w:rsidR="00B37128" w:rsidRPr="00E20D0D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E20D0D">
          <w:rPr>
            <w:rStyle w:val="Hyperlink"/>
            <w:sz w:val="22"/>
            <w:szCs w:val="22"/>
          </w:rPr>
          <w:t>Via the SpeakUp App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 w:rsidR="009977AE">
          <w:rPr>
            <w:noProof/>
            <w:webHidden/>
            <w:sz w:val="22"/>
            <w:szCs w:val="22"/>
          </w:rPr>
          <w:t>4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6CEC28DC" w:rsidR="00B37128" w:rsidRPr="00E20D0D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E20D0D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9977AE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04460046" w:rsidR="00B37128" w:rsidRPr="00E20D0D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E20D0D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9977AE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6F55878F" w:rsidR="00B37128" w:rsidRPr="00E20D0D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E20D0D">
          <w:rPr>
            <w:rStyle w:val="Hyperlink"/>
            <w:sz w:val="22"/>
            <w:szCs w:val="22"/>
          </w:rPr>
          <w:t>Via Phone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 w:rsidR="009977AE">
          <w:rPr>
            <w:noProof/>
            <w:webHidden/>
            <w:sz w:val="22"/>
            <w:szCs w:val="22"/>
          </w:rPr>
          <w:t>10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E20D0D">
        <w:rPr>
          <w:i/>
          <w:iCs/>
          <w:noProof/>
          <w:sz w:val="22"/>
          <w:szCs w:val="22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00425142" w14:textId="7F98F179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</w:t>
      </w:r>
      <w:r w:rsidR="00E20D0D">
        <w:rPr>
          <w:rFonts w:eastAsia="Times New Roman"/>
          <w:lang w:val="en-GB"/>
        </w:rPr>
        <w:t xml:space="preserve"> </w:t>
      </w:r>
      <w:r w:rsidRPr="00423E0E">
        <w:rPr>
          <w:rFonts w:eastAsia="Times New Roman"/>
          <w:lang w:val="en-GB"/>
        </w:rPr>
        <w:t>communicated.</w:t>
      </w:r>
    </w:p>
    <w:p w14:paraId="0B3410E5" w14:textId="77777777" w:rsidR="00423E0E" w:rsidRPr="00423E0E" w:rsidRDefault="00423E0E" w:rsidP="00E20D0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78D258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12A682E" w14:textId="77777777" w:rsidR="00423E0E" w:rsidRPr="00423E0E" w:rsidRDefault="00423E0E" w:rsidP="00E20D0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2EB7EAE" w14:textId="77777777" w:rsidR="00423E0E" w:rsidRPr="00423E0E" w:rsidRDefault="00423E0E" w:rsidP="00E20D0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A56250C" w14:textId="30BA1DFC" w:rsidR="00396D0A" w:rsidRDefault="00396D0A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4AE68631" w14:textId="77777777" w:rsidR="00396D0A" w:rsidRDefault="00396D0A" w:rsidP="00E20D0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67CE79" w14:textId="1DD75EA2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5C68DC22" w14:textId="77777777" w:rsidR="00423E0E" w:rsidRPr="00423E0E" w:rsidRDefault="00423E0E" w:rsidP="00E20D0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DD1FEEF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719039C" w14:textId="77777777" w:rsidR="009F1671" w:rsidRDefault="00423E0E" w:rsidP="00E20D0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 w:rsidR="009F1671">
        <w:rPr>
          <w:rFonts w:eastAsia="Times New Roman"/>
          <w:lang w:val="en-GB"/>
        </w:rPr>
        <w:t xml:space="preserve"> This information is</w:t>
      </w:r>
      <w:r w:rsidR="009F1671" w:rsidRPr="009F1671">
        <w:rPr>
          <w:rFonts w:eastAsia="Times New Roman"/>
          <w:lang w:val="en-GB"/>
        </w:rPr>
        <w:t xml:space="preserve"> unique to you</w:t>
      </w:r>
      <w:r w:rsidR="009F1671">
        <w:rPr>
          <w:rFonts w:eastAsia="Times New Roman"/>
          <w:lang w:val="en-GB"/>
        </w:rPr>
        <w:t xml:space="preserve"> and</w:t>
      </w:r>
    </w:p>
    <w:p w14:paraId="3C2DF6F5" w14:textId="0DB44121" w:rsidR="00423E0E" w:rsidRPr="00423E0E" w:rsidRDefault="009F1671" w:rsidP="00E20D0D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4A67F091" w14:textId="77777777" w:rsidR="00423E0E" w:rsidRPr="00423E0E" w:rsidRDefault="00423E0E" w:rsidP="00E20D0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C32B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0400FF4" w14:textId="77777777" w:rsidR="00423E0E" w:rsidRPr="00423E0E" w:rsidRDefault="00423E0E" w:rsidP="00E20D0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4B0DA7C" w14:textId="77777777" w:rsidR="00423E0E" w:rsidRPr="00423E0E" w:rsidRDefault="00423E0E" w:rsidP="00E20D0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BA8E87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2FAB5D2" w14:textId="77777777" w:rsidR="00423E0E" w:rsidRPr="00423E0E" w:rsidRDefault="00423E0E" w:rsidP="00E20D0D">
      <w:pPr>
        <w:spacing w:line="240" w:lineRule="auto"/>
        <w:rPr>
          <w:rFonts w:eastAsia="Times New Roman"/>
          <w:lang w:val="en-GB"/>
        </w:rPr>
      </w:pPr>
    </w:p>
    <w:p w14:paraId="271E1EE5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4993F65B" w14:textId="77777777" w:rsidR="00423E0E" w:rsidRPr="00423E0E" w:rsidRDefault="00423E0E" w:rsidP="00E20D0D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6E9115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7D2B6128" w14:textId="77777777" w:rsidR="00E20D0D" w:rsidRDefault="00E20D0D" w:rsidP="00E20D0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DF77AF" w14:textId="2974B408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6F780C94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E20D0D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5BEEF33E" w14:textId="77777777" w:rsidR="00E20D0D" w:rsidRDefault="00E20D0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B71600A" w14:textId="2C23292A" w:rsidR="0023711D" w:rsidRPr="00E20D0D" w:rsidRDefault="00B25828" w:rsidP="00E20D0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 w:rsidRPr="00E20D0D">
        <w:rPr>
          <w:rFonts w:eastAsia="Times New Roman"/>
          <w:lang w:val="en-GB"/>
        </w:rPr>
        <w:lastRenderedPageBreak/>
        <w:t xml:space="preserve">You can leave </w:t>
      </w:r>
      <w:r w:rsidR="0023711D" w:rsidRPr="00E20D0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22CB3" w14:textId="6D78FF55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77777777" w:rsidR="00845B0E" w:rsidRDefault="00845B0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B38EDD7" w14:textId="6DFC90BF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77777777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CC47C3A" w14:textId="7666A87B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2"/>
      <w:r w:rsidR="00E20D0D">
        <w:rPr>
          <w:rFonts w:ascii="Reckless Neue" w:hAnsi="Reckless Neue"/>
          <w:b/>
          <w:bCs/>
        </w:rPr>
        <w:t xml:space="preserve"> </w:t>
      </w:r>
      <w:r w:rsidR="00E20D0D" w:rsidRPr="00E20D0D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E20D0D" w:rsidRPr="00E20D0D">
        <w:rPr>
          <w:rFonts w:ascii="Reckless Neue" w:hAnsi="Reckless Neue"/>
          <w:b/>
          <w:bCs/>
          <w:sz w:val="22"/>
          <w:szCs w:val="22"/>
        </w:rPr>
        <w:t>organi</w:t>
      </w:r>
      <w:r w:rsidR="00E20D0D">
        <w:rPr>
          <w:rFonts w:ascii="Reckless Neue" w:hAnsi="Reckless Neue"/>
          <w:b/>
          <w:bCs/>
          <w:sz w:val="22"/>
          <w:szCs w:val="22"/>
        </w:rPr>
        <w:t>s</w:t>
      </w:r>
      <w:r w:rsidR="00E20D0D" w:rsidRPr="00E20D0D">
        <w:rPr>
          <w:rFonts w:ascii="Reckless Neue" w:hAnsi="Reckless Neue"/>
          <w:b/>
          <w:bCs/>
          <w:sz w:val="22"/>
          <w:szCs w:val="22"/>
        </w:rPr>
        <w:t>ation</w:t>
      </w:r>
      <w:proofErr w:type="spellEnd"/>
      <w:r w:rsidR="00E20D0D" w:rsidRPr="00E20D0D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1895" w14:textId="77777777" w:rsidR="005B2771" w:rsidRDefault="00D40107" w:rsidP="005B2771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04D7D69D" w14:textId="77777777" w:rsidR="005B2771" w:rsidRDefault="005B2771" w:rsidP="005B2771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538F7C33" w14:textId="333E5F65" w:rsidR="0065423A" w:rsidRDefault="005B2771" w:rsidP="005B2771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B2771">
        <w:rPr>
          <w:rFonts w:eastAsia="Times New Roman"/>
          <w:lang w:val="en-GB"/>
        </w:rPr>
        <w:t>You can listen to your recording. If you're satisfied with it, click "Send"</w:t>
      </w:r>
      <w:r w:rsidR="001F5C6B">
        <w:rPr>
          <w:rFonts w:eastAsia="Times New Roman"/>
          <w:lang w:val="en-GB"/>
        </w:rPr>
        <w:t>.</w:t>
      </w:r>
      <w:r w:rsidRPr="005B2771">
        <w:rPr>
          <w:rFonts w:eastAsia="Times New Roman"/>
          <w:lang w:val="en-GB"/>
        </w:rPr>
        <w:t xml:space="preserve"> If not, click the trash icon to delete it and record again.</w:t>
      </w:r>
    </w:p>
    <w:p w14:paraId="2A3D7589" w14:textId="77777777" w:rsidR="005B2771" w:rsidRPr="005B2771" w:rsidRDefault="005B2771" w:rsidP="005B2771">
      <w:pPr>
        <w:spacing w:line="240" w:lineRule="auto"/>
        <w:rPr>
          <w:rFonts w:eastAsia="Times New Roman"/>
          <w:lang w:val="en-GB"/>
        </w:rPr>
      </w:pPr>
    </w:p>
    <w:p w14:paraId="52F9E85A" w14:textId="3FFF2C1F" w:rsidR="0065423A" w:rsidRPr="0065423A" w:rsidRDefault="00453FD4" w:rsidP="005B2771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63EBC7C1" wp14:editId="1657926A">
            <wp:extent cx="1511935" cy="2567997"/>
            <wp:effectExtent l="0" t="0" r="0" b="0"/>
            <wp:docPr id="15769877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1"/>
                    <a:stretch/>
                  </pic:blipFill>
                  <pic:spPr bwMode="auto">
                    <a:xfrm>
                      <a:off x="0" y="0"/>
                      <a:ext cx="1512000" cy="25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8D0F8" w14:textId="2ABFB30A" w:rsidR="0065423A" w:rsidRPr="00FF6847" w:rsidRDefault="0065423A" w:rsidP="00FF6847">
      <w:pPr>
        <w:spacing w:line="240" w:lineRule="auto"/>
        <w:rPr>
          <w:rFonts w:eastAsia="Times New Roman"/>
          <w:b/>
          <w:bCs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119C2F7" w14:textId="77777777" w:rsidR="00FF6847" w:rsidRDefault="00FF6847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5CAB249" w14:textId="1744450D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308CFD7C" w:rsidR="00B25828" w:rsidRP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</w:t>
      </w:r>
      <w:r w:rsidR="00E20548">
        <w:rPr>
          <w:rFonts w:eastAsia="Times New Roman" w:cstheme="minorHAnsi"/>
          <w:lang w:val="en-GB"/>
        </w:rPr>
        <w:t>.</w:t>
      </w:r>
    </w:p>
    <w:p w14:paraId="12C2BB9A" w14:textId="14EB795C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0B4DBF9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</w:t>
      </w:r>
      <w:r w:rsidR="00E20548">
        <w:rPr>
          <w:rFonts w:eastAsia="Times New Roman"/>
          <w:lang w:val="en-GB"/>
        </w:rPr>
        <w:t>.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3D9A4212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 w:rsidR="00E20548">
        <w:rPr>
          <w:rFonts w:eastAsia="Times New Roman"/>
          <w:lang w:val="en-GB"/>
        </w:rPr>
        <w:t>’.</w:t>
      </w:r>
    </w:p>
    <w:p w14:paraId="361C25AC" w14:textId="4C591622" w:rsidR="00B25828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08FB6370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  <w:r w:rsidR="00E20548">
        <w:rPr>
          <w:rFonts w:eastAsia="Times New Roman"/>
          <w:lang w:val="en-GB"/>
        </w:rPr>
        <w:t>.</w:t>
      </w:r>
    </w:p>
    <w:p w14:paraId="715F1D33" w14:textId="14DD4DB9" w:rsidR="001639F6" w:rsidRPr="001639F6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 w:rsidR="00E20548">
        <w:rPr>
          <w:lang w:val="en-GB"/>
        </w:rPr>
        <w:t>.</w:t>
      </w:r>
    </w:p>
    <w:p w14:paraId="1CD215A7" w14:textId="77777777" w:rsidR="001639F6" w:rsidRPr="005B2771" w:rsidRDefault="001639F6" w:rsidP="005B2771">
      <w:pPr>
        <w:spacing w:line="240" w:lineRule="auto"/>
        <w:rPr>
          <w:rFonts w:eastAsia="Times New Roman"/>
          <w:lang w:val="en-GB"/>
        </w:rPr>
      </w:pPr>
    </w:p>
    <w:p w14:paraId="068AB12F" w14:textId="61E5718C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  <w:r w:rsidR="00E20548">
        <w:rPr>
          <w:rFonts w:eastAsia="Times New Roman"/>
          <w:lang w:val="en-GB"/>
        </w:rPr>
        <w:t>.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52AEC8BB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hang-up</w:t>
      </w:r>
      <w:r w:rsidR="00E20548">
        <w:rPr>
          <w:rFonts w:eastAsia="Times New Roman"/>
          <w:lang w:val="en-GB"/>
        </w:rPr>
        <w:t>.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6E99F25" wp14:editId="3B8B1327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91F16" id="Rechthoek 1294577733" o:spid="_x0000_s1026" style="position:absolute;margin-left:-96.25pt;margin-top:-4.75pt;width:653.15pt;height:894.8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77777777" w:rsidR="00895055" w:rsidRPr="00FD3845" w:rsidRDefault="00A24F0E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16A884C" wp14:editId="2500D7AC">
                <wp:simplePos x="0" y="0"/>
                <wp:positionH relativeFrom="column">
                  <wp:posOffset>-224187</wp:posOffset>
                </wp:positionH>
                <wp:positionV relativeFrom="page">
                  <wp:posOffset>9608820</wp:posOffset>
                </wp:positionV>
                <wp:extent cx="6210300" cy="537845"/>
                <wp:effectExtent l="0" t="0" r="0" b="0"/>
                <wp:wrapNone/>
                <wp:docPr id="1941897057" name="Groep 1941897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537845"/>
                          <a:chOff x="0" y="0"/>
                          <a:chExt cx="6210836" cy="538037"/>
                        </a:xfrm>
                      </wpg:grpSpPr>
                      <wps:wsp>
                        <wps:cNvPr id="641302814" name="Tekstvak 2"/>
                        <wps:cNvSpPr txBox="1"/>
                        <wps:spPr>
                          <a:xfrm>
                            <a:off x="0" y="0"/>
                            <a:ext cx="2442576" cy="538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7FEC1D" w14:textId="77777777" w:rsidR="00A24F0E" w:rsidRDefault="0017127F" w:rsidP="00A24F0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i</w:t>
                              </w:r>
                              <w:r w:rsidR="00A24F0E">
                                <w:rPr>
                                  <w:color w:val="FFFFFF" w:themeColor="background1"/>
                                </w:rPr>
                                <w:t>n</w:t>
                              </w:r>
                              <w:r w:rsidR="00A24F0E" w:rsidRPr="00A24F0E">
                                <w:rPr>
                                  <w:color w:val="FFFFFF" w:themeColor="background1"/>
                                </w:rPr>
                                <w:t>fo</w:t>
                              </w:r>
                              <w:r w:rsidR="00A24F0E">
                                <w:rPr>
                                  <w:color w:val="FFFFFF" w:themeColor="background1"/>
                                </w:rPr>
                                <w:t>@speakup.com</w:t>
                              </w:r>
                            </w:p>
                            <w:p w14:paraId="6A920DC4" w14:textId="77777777" w:rsidR="00066A04" w:rsidRPr="00A24F0E" w:rsidRDefault="006E4701" w:rsidP="00A24F0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A24F0E">
                                <w:rPr>
                                  <w:color w:val="FFFFFF" w:themeColor="background1"/>
                                </w:rPr>
                                <w:t xml:space="preserve">+31 (0)20 662 15 45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19765" name="Tekstvak 2"/>
                        <wps:cNvSpPr txBox="1"/>
                        <wps:spPr>
                          <a:xfrm>
                            <a:off x="3768260" y="0"/>
                            <a:ext cx="2442576" cy="538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44E66F" w14:textId="77777777" w:rsidR="006E4701" w:rsidRPr="00D4710A" w:rsidRDefault="00D4710A" w:rsidP="00D4710A">
                              <w:pPr>
                                <w:pStyle w:val="NormalWeb"/>
                                <w:shd w:val="clear" w:color="auto" w:fill="003026"/>
                                <w:jc w:val="right"/>
                                <w:rPr>
                                  <w:rFonts w:ascii="Reckless Neue" w:hAnsi="Reckless Neue"/>
                                  <w:color w:val="FFFFFF" w:themeColor="background1"/>
                                </w:rPr>
                              </w:pPr>
                              <w:r w:rsidRPr="00D4710A">
                                <w:rPr>
                                  <w:rFonts w:ascii="RecklessNeue" w:hAnsi="RecklessNeue"/>
                                  <w:color w:val="FFFFFF" w:themeColor="background1"/>
                                </w:rPr>
                                <w:t xml:space="preserve">Olympisch Stadion 6, 1076 DE </w:t>
                              </w:r>
                              <w:r>
                                <w:rPr>
                                  <w:rFonts w:ascii="RecklessNeue" w:hAnsi="RecklessNeue"/>
                                  <w:color w:val="FFFFFF" w:themeColor="background1"/>
                                </w:rPr>
                                <w:t>www.speakup.com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A884C" id="Groep 1941897057" o:spid="_x0000_s1026" style="position:absolute;margin-left:-17.65pt;margin-top:756.6pt;width:489pt;height:42.35pt;z-index:251658243;mso-position-vertical-relative:page" coordsize="62108,5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7" type="#_x0000_t202" style="position:absolute;width:24425;height:5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" filled="f" stroked="f" strokeweight=".5pt">
                  <v:textbox>
                    <w:txbxContent>
                      <w:p w14:paraId="747FEC1D" w14:textId="77777777" w:rsidR="00A24F0E" w:rsidRDefault="0017127F" w:rsidP="00A24F0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i</w:t>
                        </w:r>
                        <w:r w:rsidR="00A24F0E">
                          <w:rPr>
                            <w:color w:val="FFFFFF" w:themeColor="background1"/>
                          </w:rPr>
                          <w:t>n</w:t>
                        </w:r>
                        <w:r w:rsidR="00A24F0E" w:rsidRPr="00A24F0E">
                          <w:rPr>
                            <w:color w:val="FFFFFF" w:themeColor="background1"/>
                          </w:rPr>
                          <w:t>fo</w:t>
                        </w:r>
                        <w:r w:rsidR="00A24F0E">
                          <w:rPr>
                            <w:color w:val="FFFFFF" w:themeColor="background1"/>
                          </w:rPr>
                          <w:t>@speakup.com</w:t>
                        </w:r>
                      </w:p>
                      <w:p w14:paraId="6A920DC4" w14:textId="77777777" w:rsidR="00066A04" w:rsidRPr="00A24F0E" w:rsidRDefault="006E4701" w:rsidP="00A24F0E">
                        <w:pPr>
                          <w:rPr>
                            <w:color w:val="FFFFFF" w:themeColor="background1"/>
                          </w:rPr>
                        </w:pPr>
                        <w:r w:rsidRPr="00A24F0E">
                          <w:rPr>
                            <w:color w:val="FFFFFF" w:themeColor="background1"/>
                          </w:rPr>
                          <w:t xml:space="preserve">+31 (0)20 662 15 45 </w:t>
                        </w:r>
                      </w:p>
                    </w:txbxContent>
                  </v:textbox>
                </v:shape>
                <v:shape id="Tekstvak 2" o:spid="_x0000_s1028" type="#_x0000_t202" style="position:absolute;left:37682;width:24426;height:5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" filled="f" stroked="f" strokeweight=".5pt">
                  <v:textbox>
                    <w:txbxContent>
                      <w:p w14:paraId="7644E66F" w14:textId="77777777" w:rsidR="006E4701" w:rsidRPr="00D4710A" w:rsidRDefault="00D4710A" w:rsidP="00D4710A">
                        <w:pPr>
                          <w:pStyle w:val="NormalWeb"/>
                          <w:shd w:val="clear" w:color="auto" w:fill="003026"/>
                          <w:jc w:val="right"/>
                          <w:rPr>
                            <w:rFonts w:ascii="Reckless Neue" w:hAnsi="Reckless Neue"/>
                            <w:color w:val="FFFFFF" w:themeColor="background1"/>
                          </w:rPr>
                        </w:pPr>
                        <w:r w:rsidRPr="00D4710A">
                          <w:rPr>
                            <w:rFonts w:ascii="RecklessNeue" w:hAnsi="RecklessNeue"/>
                            <w:color w:val="FFFFFF" w:themeColor="background1"/>
                          </w:rPr>
                          <w:t xml:space="preserve">Olympisch Stadion 6, 1076 DE </w:t>
                        </w:r>
                        <w:r>
                          <w:rPr>
                            <w:rFonts w:ascii="RecklessNeue" w:hAnsi="RecklessNeue"/>
                            <w:color w:val="FFFFFF" w:themeColor="background1"/>
                          </w:rPr>
                          <w:t>www.speakup.com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8242" behindDoc="1" locked="0" layoutInCell="1" allowOverlap="1" wp14:anchorId="28A4EBD4" wp14:editId="59F7EB6C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947E7" w14:textId="77777777" w:rsidR="00356FBD" w:rsidRDefault="00356FBD" w:rsidP="00895055">
      <w:r>
        <w:separator/>
      </w:r>
    </w:p>
  </w:endnote>
  <w:endnote w:type="continuationSeparator" w:id="0">
    <w:p w14:paraId="48B441C1" w14:textId="77777777" w:rsidR="00356FBD" w:rsidRDefault="00356FBD" w:rsidP="00895055">
      <w:r>
        <w:continuationSeparator/>
      </w:r>
    </w:p>
  </w:endnote>
  <w:endnote w:type="continuationNotice" w:id="1">
    <w:p w14:paraId="541A6815" w14:textId="77777777" w:rsidR="00356FBD" w:rsidRDefault="00356F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8688BBE-6278-A544-9402-BC564C0B6F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181CC3-A89B-4A46-855D-658A784CD2D5}"/>
    <w:embedBold r:id="rId3" w:fontKey="{578EE550-7055-7947-B5FD-C6C4CE2AAA2A}"/>
    <w:embedItalic r:id="rId4" w:fontKey="{7570103B-9418-6D4D-94AE-6BF1CE3A16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E0CFDAE-A62B-B94F-8B5A-E70EEA617F6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FE015E0-F8E1-1C48-A030-0C27DB943746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39507B1-49D8-3B44-8F41-41565FC06E82}"/>
    <w:embedBold r:id="rId8" w:fontKey="{900EB0A5-4BF6-2E45-B7F8-27E79A0B2154}"/>
    <w:embedItalic r:id="rId9" w:fontKey="{31883940-3643-E240-950F-8AD5ECD40998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4F20317-2269-1146-B75C-2CBE9A272EF4}"/>
    <w:embedBold r:id="rId11" w:fontKey="{1FE2B38C-2E02-534A-AE5E-079513A6FBC8}"/>
    <w:embedItalic r:id="rId12" w:fontKey="{F7F0B700-4764-9E44-92D7-F3648CE57D2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27899AB9-76D5-EC43-9CFB-8732F52D8CE0}"/>
    <w:embedBold r:id="rId14" w:fontKey="{1CDDD5F0-5EB3-C546-AF29-914C10A9A912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E984D" w14:textId="77777777" w:rsidR="00356FBD" w:rsidRDefault="00356FBD" w:rsidP="00895055">
      <w:r>
        <w:separator/>
      </w:r>
    </w:p>
  </w:footnote>
  <w:footnote w:type="continuationSeparator" w:id="0">
    <w:p w14:paraId="76696F68" w14:textId="77777777" w:rsidR="00356FBD" w:rsidRDefault="00356FBD" w:rsidP="00895055">
      <w:r>
        <w:continuationSeparator/>
      </w:r>
    </w:p>
  </w:footnote>
  <w:footnote w:type="continuationNotice" w:id="1">
    <w:p w14:paraId="549E8F96" w14:textId="77777777" w:rsidR="00356FBD" w:rsidRDefault="00356F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17206E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0302785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3438EC2B" wp14:editId="06C8EE10">
            <wp:extent cx="636270" cy="397510"/>
            <wp:effectExtent l="0" t="0" r="0" b="0"/>
            <wp:docPr id="160302785" name="Picture 16030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9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0"/>
  </w:num>
  <w:num w:numId="2" w16cid:durableId="889462652">
    <w:abstractNumId w:val="14"/>
  </w:num>
  <w:num w:numId="3" w16cid:durableId="913858091">
    <w:abstractNumId w:val="34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8"/>
  </w:num>
  <w:num w:numId="7" w16cid:durableId="405227070">
    <w:abstractNumId w:val="10"/>
  </w:num>
  <w:num w:numId="8" w16cid:durableId="604268038">
    <w:abstractNumId w:val="30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6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3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1"/>
  </w:num>
  <w:num w:numId="22" w16cid:durableId="1661076449">
    <w:abstractNumId w:val="39"/>
  </w:num>
  <w:num w:numId="23" w16cid:durableId="1719284549">
    <w:abstractNumId w:val="5"/>
  </w:num>
  <w:num w:numId="24" w16cid:durableId="1696225161">
    <w:abstractNumId w:val="29"/>
  </w:num>
  <w:num w:numId="25" w16cid:durableId="18053495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7"/>
  </w:num>
  <w:num w:numId="27" w16cid:durableId="1784811522">
    <w:abstractNumId w:val="22"/>
  </w:num>
  <w:num w:numId="28" w16cid:durableId="264659853">
    <w:abstractNumId w:val="35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38"/>
  </w:num>
  <w:num w:numId="38" w16cid:durableId="215044224">
    <w:abstractNumId w:val="28"/>
  </w:num>
  <w:num w:numId="39" w16cid:durableId="133565387">
    <w:abstractNumId w:val="41"/>
  </w:num>
  <w:num w:numId="40" w16cid:durableId="1929729714">
    <w:abstractNumId w:val="28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B7C76"/>
    <w:rsid w:val="001C0572"/>
    <w:rsid w:val="001C087F"/>
    <w:rsid w:val="001D633E"/>
    <w:rsid w:val="001E03D4"/>
    <w:rsid w:val="001E1B72"/>
    <w:rsid w:val="001F5C6B"/>
    <w:rsid w:val="00222D7B"/>
    <w:rsid w:val="00225258"/>
    <w:rsid w:val="0022636B"/>
    <w:rsid w:val="00227749"/>
    <w:rsid w:val="00227889"/>
    <w:rsid w:val="0023711D"/>
    <w:rsid w:val="0023761F"/>
    <w:rsid w:val="00241D58"/>
    <w:rsid w:val="00243155"/>
    <w:rsid w:val="00251A1E"/>
    <w:rsid w:val="0026688F"/>
    <w:rsid w:val="00266BF6"/>
    <w:rsid w:val="00275660"/>
    <w:rsid w:val="002A1EF0"/>
    <w:rsid w:val="002A45A6"/>
    <w:rsid w:val="002D423F"/>
    <w:rsid w:val="002D6A28"/>
    <w:rsid w:val="002E5D87"/>
    <w:rsid w:val="00301192"/>
    <w:rsid w:val="0032633A"/>
    <w:rsid w:val="00356FBD"/>
    <w:rsid w:val="003634A0"/>
    <w:rsid w:val="003670F9"/>
    <w:rsid w:val="0037137B"/>
    <w:rsid w:val="0039642E"/>
    <w:rsid w:val="00396D0A"/>
    <w:rsid w:val="003A4F66"/>
    <w:rsid w:val="003C2E6C"/>
    <w:rsid w:val="003C5ABF"/>
    <w:rsid w:val="003C6777"/>
    <w:rsid w:val="003D2D20"/>
    <w:rsid w:val="003E09F3"/>
    <w:rsid w:val="003E3FA9"/>
    <w:rsid w:val="003E409D"/>
    <w:rsid w:val="00406C25"/>
    <w:rsid w:val="00416FEC"/>
    <w:rsid w:val="00423E0E"/>
    <w:rsid w:val="00432372"/>
    <w:rsid w:val="00440B31"/>
    <w:rsid w:val="00447E53"/>
    <w:rsid w:val="004516F3"/>
    <w:rsid w:val="00453FD4"/>
    <w:rsid w:val="0046517F"/>
    <w:rsid w:val="00467813"/>
    <w:rsid w:val="004845F9"/>
    <w:rsid w:val="00492118"/>
    <w:rsid w:val="004A2AC8"/>
    <w:rsid w:val="004B0E64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7485F"/>
    <w:rsid w:val="00582D69"/>
    <w:rsid w:val="00583FFA"/>
    <w:rsid w:val="0059237E"/>
    <w:rsid w:val="00594D56"/>
    <w:rsid w:val="005B2771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F13A3"/>
    <w:rsid w:val="008F6684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977AE"/>
    <w:rsid w:val="00997D3A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C111E5"/>
    <w:rsid w:val="00C131E6"/>
    <w:rsid w:val="00C24CDC"/>
    <w:rsid w:val="00C32248"/>
    <w:rsid w:val="00C37352"/>
    <w:rsid w:val="00C50864"/>
    <w:rsid w:val="00C5402E"/>
    <w:rsid w:val="00C57522"/>
    <w:rsid w:val="00C65E59"/>
    <w:rsid w:val="00C73F4B"/>
    <w:rsid w:val="00C76BB8"/>
    <w:rsid w:val="00C77347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20548"/>
    <w:rsid w:val="00E20D0D"/>
    <w:rsid w:val="00E44DC5"/>
    <w:rsid w:val="00E56483"/>
    <w:rsid w:val="00E6003B"/>
    <w:rsid w:val="00E65C92"/>
    <w:rsid w:val="00E77E1A"/>
    <w:rsid w:val="00E90352"/>
    <w:rsid w:val="00E92D50"/>
    <w:rsid w:val="00EA1B23"/>
    <w:rsid w:val="00EA2348"/>
    <w:rsid w:val="00ED123B"/>
    <w:rsid w:val="00ED226A"/>
    <w:rsid w:val="00ED433A"/>
    <w:rsid w:val="00EE294C"/>
    <w:rsid w:val="00EE7D26"/>
    <w:rsid w:val="00EF3344"/>
    <w:rsid w:val="00F02D59"/>
    <w:rsid w:val="00F06077"/>
    <w:rsid w:val="00F25735"/>
    <w:rsid w:val="00F31834"/>
    <w:rsid w:val="00F339B5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1</TotalTime>
  <Pages>12</Pages>
  <Words>739</Words>
  <Characters>4215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2025-04-22T11:07:00Z</cp:lastPrinted>
  <dcterms:created xsi:type="dcterms:W3CDTF">2025-04-22T11:07:00Z</dcterms:created>
  <dcterms:modified xsi:type="dcterms:W3CDTF">2025-04-22T11:21:00Z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