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66BB14F9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0A01F9AE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AC7DD1" w:rsidRDefault="00030960" w:rsidP="00030960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3C8436CA" w14:textId="7C7BBCC4" w:rsidR="00B37128" w:rsidRPr="0043609E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begin"/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instrText xml:space="preserve"> TOC \h \z \t "1.1.1 Title,4,1.1 Title,2,1.1.1 Heading,3,1. Heading,1" </w:instrText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separate"/>
      </w:r>
      <w:hyperlink w:anchor="_Toc192772578" w:history="1">
        <w:r w:rsidRPr="0043609E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06644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24EFB29E" w:rsidR="00B37128" w:rsidRPr="0043609E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43609E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06644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249ACA05" w:rsidR="00B37128" w:rsidRPr="0043609E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43609E">
          <w:rPr>
            <w:rStyle w:val="Hyperlink"/>
            <w:sz w:val="22"/>
            <w:szCs w:val="22"/>
          </w:rPr>
          <w:t>Via Web</w:t>
        </w:r>
        <w:r w:rsidRPr="0043609E">
          <w:rPr>
            <w:noProof/>
            <w:webHidden/>
            <w:sz w:val="22"/>
            <w:szCs w:val="22"/>
          </w:rPr>
          <w:tab/>
        </w:r>
        <w:r w:rsidRPr="0043609E">
          <w:rPr>
            <w:noProof/>
            <w:webHidden/>
            <w:sz w:val="22"/>
            <w:szCs w:val="22"/>
          </w:rPr>
          <w:fldChar w:fldCharType="begin"/>
        </w:r>
        <w:r w:rsidRPr="0043609E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43609E">
          <w:rPr>
            <w:noProof/>
            <w:webHidden/>
            <w:sz w:val="22"/>
            <w:szCs w:val="22"/>
          </w:rPr>
        </w:r>
        <w:r w:rsidRPr="0043609E">
          <w:rPr>
            <w:noProof/>
            <w:webHidden/>
            <w:sz w:val="22"/>
            <w:szCs w:val="22"/>
          </w:rPr>
          <w:fldChar w:fldCharType="separate"/>
        </w:r>
        <w:r w:rsidR="0006644E">
          <w:rPr>
            <w:noProof/>
            <w:webHidden/>
            <w:sz w:val="22"/>
            <w:szCs w:val="22"/>
          </w:rPr>
          <w:t>3</w:t>
        </w:r>
        <w:r w:rsidRPr="0043609E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2BCDEC5B" w:rsidR="00B37128" w:rsidRPr="0043609E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43609E">
          <w:rPr>
            <w:rStyle w:val="Hyperlink"/>
            <w:sz w:val="22"/>
            <w:szCs w:val="22"/>
          </w:rPr>
          <w:t>Via the SpeakUp App</w:t>
        </w:r>
        <w:r w:rsidRPr="0043609E">
          <w:rPr>
            <w:noProof/>
            <w:webHidden/>
            <w:sz w:val="22"/>
            <w:szCs w:val="22"/>
          </w:rPr>
          <w:tab/>
        </w:r>
        <w:r w:rsidRPr="0043609E">
          <w:rPr>
            <w:noProof/>
            <w:webHidden/>
            <w:sz w:val="22"/>
            <w:szCs w:val="22"/>
          </w:rPr>
          <w:fldChar w:fldCharType="begin"/>
        </w:r>
        <w:r w:rsidRPr="0043609E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43609E">
          <w:rPr>
            <w:noProof/>
            <w:webHidden/>
            <w:sz w:val="22"/>
            <w:szCs w:val="22"/>
          </w:rPr>
        </w:r>
        <w:r w:rsidRPr="0043609E">
          <w:rPr>
            <w:noProof/>
            <w:webHidden/>
            <w:sz w:val="22"/>
            <w:szCs w:val="22"/>
          </w:rPr>
          <w:fldChar w:fldCharType="separate"/>
        </w:r>
        <w:r w:rsidR="0006644E">
          <w:rPr>
            <w:noProof/>
            <w:webHidden/>
            <w:sz w:val="22"/>
            <w:szCs w:val="22"/>
          </w:rPr>
          <w:t>4</w:t>
        </w:r>
        <w:r w:rsidRPr="0043609E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5EF325D3" w:rsidR="00B37128" w:rsidRPr="0043609E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43609E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06644E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408C5EB6" w:rsidR="00B37128" w:rsidRPr="0043609E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43609E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06644E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5CBE9369" w:rsidR="00B37128" w:rsidRPr="0043609E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43609E">
          <w:rPr>
            <w:rStyle w:val="Hyperlink"/>
            <w:sz w:val="22"/>
            <w:szCs w:val="22"/>
          </w:rPr>
          <w:t>Via Phone</w:t>
        </w:r>
        <w:r w:rsidRPr="0043609E">
          <w:rPr>
            <w:noProof/>
            <w:webHidden/>
            <w:sz w:val="22"/>
            <w:szCs w:val="22"/>
          </w:rPr>
          <w:tab/>
        </w:r>
        <w:r w:rsidRPr="0043609E">
          <w:rPr>
            <w:noProof/>
            <w:webHidden/>
            <w:sz w:val="22"/>
            <w:szCs w:val="22"/>
          </w:rPr>
          <w:fldChar w:fldCharType="begin"/>
        </w:r>
        <w:r w:rsidRPr="0043609E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43609E">
          <w:rPr>
            <w:noProof/>
            <w:webHidden/>
            <w:sz w:val="22"/>
            <w:szCs w:val="22"/>
          </w:rPr>
        </w:r>
        <w:r w:rsidRPr="0043609E">
          <w:rPr>
            <w:noProof/>
            <w:webHidden/>
            <w:sz w:val="22"/>
            <w:szCs w:val="22"/>
          </w:rPr>
          <w:fldChar w:fldCharType="separate"/>
        </w:r>
        <w:r w:rsidR="0006644E">
          <w:rPr>
            <w:noProof/>
            <w:webHidden/>
            <w:sz w:val="22"/>
            <w:szCs w:val="22"/>
          </w:rPr>
          <w:t>10</w:t>
        </w:r>
        <w:r w:rsidRPr="0043609E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AC7DD1">
        <w:rPr>
          <w:i/>
          <w:iCs/>
          <w:noProof/>
          <w:sz w:val="30"/>
          <w:szCs w:val="30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677D8D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  <w:sz w:val="22"/>
          <w:szCs w:val="22"/>
        </w:rPr>
      </w:pPr>
    </w:p>
    <w:p w14:paraId="3110E00D" w14:textId="77777777" w:rsidR="00677D8D" w:rsidRPr="00423E0E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6F701F4C" w14:textId="77777777" w:rsidR="00677D8D" w:rsidRPr="00423E0E" w:rsidRDefault="00677D8D" w:rsidP="00677D8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B6D98E0" w14:textId="77777777" w:rsidR="00677D8D" w:rsidRPr="00423E0E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768EA35C" w14:textId="77777777" w:rsidR="00677D8D" w:rsidRDefault="00677D8D" w:rsidP="00677D8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591E0664" w14:textId="77777777" w:rsidR="00677D8D" w:rsidRDefault="00677D8D" w:rsidP="00677D8D">
      <w:pPr>
        <w:spacing w:line="240" w:lineRule="auto"/>
        <w:ind w:firstLine="360"/>
        <w:rPr>
          <w:rFonts w:eastAsia="Times New Roman"/>
          <w:lang w:val="en-GB"/>
        </w:rPr>
      </w:pPr>
    </w:p>
    <w:p w14:paraId="6FE821D6" w14:textId="77777777" w:rsidR="00677D8D" w:rsidRPr="003F3E88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37670415" w14:textId="77777777" w:rsidR="00677D8D" w:rsidRPr="00423E0E" w:rsidRDefault="00677D8D" w:rsidP="00677D8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6145E58" w14:textId="77777777" w:rsidR="00677D8D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5673F8BC" w14:textId="77777777" w:rsidR="00677D8D" w:rsidRPr="00CE7E3D" w:rsidRDefault="00677D8D" w:rsidP="00677D8D">
      <w:pPr>
        <w:spacing w:line="240" w:lineRule="auto"/>
        <w:rPr>
          <w:rFonts w:eastAsia="Times New Roman"/>
          <w:lang w:val="en-GB"/>
        </w:rPr>
      </w:pPr>
    </w:p>
    <w:p w14:paraId="3A1A28ED" w14:textId="77777777" w:rsidR="00677D8D" w:rsidRPr="00423E0E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18A0E3C4" w14:textId="77777777" w:rsidR="00677D8D" w:rsidRPr="00423E0E" w:rsidRDefault="00677D8D" w:rsidP="00677D8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6F4E9D9B" w14:textId="77777777" w:rsidR="00677D8D" w:rsidRPr="00423E0E" w:rsidRDefault="00677D8D" w:rsidP="00677D8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601477C" w14:textId="77777777" w:rsidR="00677D8D" w:rsidRPr="00423E0E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6A202368" w14:textId="77777777" w:rsidR="00677D8D" w:rsidRPr="00423E0E" w:rsidRDefault="00677D8D" w:rsidP="00677D8D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6DFB31EF" w14:textId="77777777" w:rsidR="00677D8D" w:rsidRPr="00423E0E" w:rsidRDefault="00677D8D" w:rsidP="00677D8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58B77FE7" w14:textId="77777777" w:rsidR="00677D8D" w:rsidRPr="00423E0E" w:rsidRDefault="00677D8D" w:rsidP="00677D8D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12B2B848" w14:textId="77777777" w:rsidR="00677D8D" w:rsidRPr="00423E0E" w:rsidRDefault="00677D8D" w:rsidP="00677D8D">
      <w:pPr>
        <w:spacing w:line="240" w:lineRule="auto"/>
        <w:rPr>
          <w:rFonts w:eastAsia="Times New Roman"/>
          <w:lang w:val="en-GB"/>
        </w:rPr>
      </w:pPr>
    </w:p>
    <w:p w14:paraId="6D546331" w14:textId="77777777" w:rsidR="00677D8D" w:rsidRPr="00423E0E" w:rsidRDefault="00677D8D" w:rsidP="00677D8D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596E421D" w14:textId="77777777" w:rsidR="00677D8D" w:rsidRPr="00423E0E" w:rsidRDefault="00677D8D" w:rsidP="00677D8D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6E9115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59DF77AF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2225B651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43609E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DACEC3E" w14:textId="70A6D417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0153430F" w:rsidR="00B25828" w:rsidRPr="009F1671" w:rsidRDefault="00275660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2403B03" wp14:editId="4E8B41A0">
            <wp:extent cx="1512000" cy="2598044"/>
            <wp:effectExtent l="0" t="0" r="0" b="5715"/>
            <wp:docPr id="1083947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10839473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1F2DE5D" w14:textId="4B236A7E" w:rsidR="00275660" w:rsidRDefault="00275660">
      <w:pPr>
        <w:spacing w:line="240" w:lineRule="auto"/>
        <w:rPr>
          <w:rFonts w:eastAsia="Times New Roman"/>
          <w:lang w:val="en-GB"/>
        </w:rPr>
      </w:pPr>
    </w:p>
    <w:p w14:paraId="689C9DC1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1334300A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3BA9616C" w14:textId="77777777" w:rsidR="00C46AD0" w:rsidRDefault="00C46AD0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C8D54FD" w14:textId="77777777" w:rsidR="00677D8D" w:rsidRDefault="00677D8D" w:rsidP="00677D8D">
      <w:pPr>
        <w:pStyle w:val="ListParagraph"/>
        <w:numPr>
          <w:ilvl w:val="0"/>
          <w:numId w:val="19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547FD539" w14:textId="77777777" w:rsidR="00677D8D" w:rsidRPr="005F551E" w:rsidRDefault="00677D8D" w:rsidP="00677D8D">
      <w:pPr>
        <w:pStyle w:val="ListParagraph"/>
        <w:spacing w:line="240" w:lineRule="auto"/>
        <w:ind w:left="360"/>
        <w:rPr>
          <w:rFonts w:eastAsia="Times New Roman"/>
          <w:lang w:val="pl-PL"/>
        </w:rPr>
      </w:pPr>
    </w:p>
    <w:p w14:paraId="11B51FB0" w14:textId="43F0003F" w:rsidR="00677D8D" w:rsidRDefault="00677D8D" w:rsidP="00677D8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69464EC5" wp14:editId="593ABC6C">
            <wp:extent cx="1512000" cy="3042161"/>
            <wp:effectExtent l="0" t="0" r="0" b="6350"/>
            <wp:docPr id="1596914456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14456" name="Picture 6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15F2" w14:textId="77777777" w:rsidR="00677D8D" w:rsidRDefault="00677D8D" w:rsidP="00677D8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4DCFC87" w14:textId="77777777" w:rsidR="00677D8D" w:rsidRDefault="00677D8D" w:rsidP="00677D8D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B71600A" w14:textId="55979FDE" w:rsidR="0023711D" w:rsidRDefault="00677D8D" w:rsidP="0023711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</w:t>
      </w:r>
      <w:r w:rsidR="00B25828">
        <w:rPr>
          <w:rFonts w:eastAsia="Times New Roman"/>
          <w:lang w:val="en-GB"/>
        </w:rPr>
        <w:t xml:space="preserve">ou can leave </w:t>
      </w:r>
      <w:r w:rsidR="0023711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0A7F525D" w14:textId="77777777" w:rsidR="00677D8D" w:rsidRDefault="00677D8D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9722CB3" w14:textId="1CD09F63" w:rsidR="0023711D" w:rsidRP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F9100" w14:textId="51877281" w:rsidR="00845B0E" w:rsidRDefault="00845B0E">
      <w:pPr>
        <w:spacing w:line="240" w:lineRule="auto"/>
        <w:rPr>
          <w:rFonts w:eastAsia="Times New Roman"/>
          <w:lang w:val="en-GB"/>
        </w:rPr>
      </w:pPr>
    </w:p>
    <w:p w14:paraId="5011C1D3" w14:textId="77777777" w:rsidR="00677D8D" w:rsidRDefault="00677D8D" w:rsidP="00677D8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73107AB" w14:textId="5440ABF5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0EB55B3B" w14:textId="77777777" w:rsidR="00677D8D" w:rsidRDefault="00677D8D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4B38EDD7" w14:textId="5445A41A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62CD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4EE5625" w14:textId="7D2D43A4" w:rsidR="00CA0C77" w:rsidRDefault="00CA0C7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2" w:name="_Toc192772583"/>
    </w:p>
    <w:p w14:paraId="1AABD127" w14:textId="5E799B7B" w:rsidR="00AC7DD1" w:rsidRDefault="00AC7DD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0CC47C3A" w14:textId="42B5FCC3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2"/>
      <w:r w:rsidR="0043609E">
        <w:rPr>
          <w:rFonts w:ascii="Reckless Neue" w:hAnsi="Reckless Neue"/>
          <w:b/>
          <w:bCs/>
        </w:rPr>
        <w:t xml:space="preserve"> </w:t>
      </w:r>
      <w:r w:rsidR="0043609E" w:rsidRPr="0043609E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43609E" w:rsidRPr="0043609E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="0043609E" w:rsidRPr="0043609E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52C" w14:textId="1A928376" w:rsidR="00B25828" w:rsidRDefault="00D40107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A030BC2" w14:textId="77777777" w:rsidR="00AC7DD1" w:rsidRPr="00AC7DD1" w:rsidRDefault="00AC7DD1" w:rsidP="00AC7DD1">
      <w:pPr>
        <w:spacing w:line="240" w:lineRule="auto"/>
        <w:rPr>
          <w:rFonts w:eastAsia="Times New Roman"/>
          <w:lang w:val="en-GB"/>
        </w:rPr>
      </w:pPr>
    </w:p>
    <w:p w14:paraId="378D1985" w14:textId="77777777" w:rsidR="00677D8D" w:rsidRDefault="00677D8D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0C9D51A1" w14:textId="7A4EAE99" w:rsidR="0065423A" w:rsidRPr="00845B0E" w:rsidRDefault="00902A9C" w:rsidP="00845B0E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You can listen to your recording and will be informed that your voice file will be shared with your organisation. You have two options</w:t>
      </w:r>
      <w:r w:rsidR="00975FA5" w:rsidRPr="00845B0E">
        <w:rPr>
          <w:rFonts w:eastAsia="Times New Roman"/>
          <w:lang w:val="en-GB"/>
        </w:rPr>
        <w:t>:</w:t>
      </w:r>
    </w:p>
    <w:p w14:paraId="538F7C33" w14:textId="77777777" w:rsidR="0065423A" w:rsidRDefault="0065423A" w:rsidP="0065423A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F186F35" w14:textId="39FEEFCC" w:rsidR="00AC7DD1" w:rsidRDefault="0006644E" w:rsidP="00902A9C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04423FDA" wp14:editId="32628E83">
            <wp:extent cx="1511848" cy="2581275"/>
            <wp:effectExtent l="0" t="0" r="0" b="0"/>
            <wp:docPr id="1815192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1"/>
                    <a:stretch/>
                  </pic:blipFill>
                  <pic:spPr bwMode="auto">
                    <a:xfrm>
                      <a:off x="0" y="0"/>
                      <a:ext cx="1512000" cy="25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AAFD8" w14:textId="77777777" w:rsidR="00902A9C" w:rsidRPr="00902A9C" w:rsidRDefault="00902A9C" w:rsidP="00902A9C">
      <w:pPr>
        <w:spacing w:line="240" w:lineRule="auto"/>
        <w:ind w:left="1080"/>
        <w:rPr>
          <w:rFonts w:eastAsia="Times New Roman"/>
          <w:lang w:val="en-GB"/>
        </w:rPr>
      </w:pPr>
    </w:p>
    <w:p w14:paraId="50A17337" w14:textId="77777777" w:rsidR="0006644E" w:rsidRDefault="0006644E" w:rsidP="0006644E">
      <w:pPr>
        <w:pStyle w:val="ListParagraph"/>
        <w:numPr>
          <w:ilvl w:val="1"/>
          <w:numId w:val="50"/>
        </w:numPr>
        <w:spacing w:line="240" w:lineRule="auto"/>
        <w:rPr>
          <w:rFonts w:eastAsia="Times New Roman"/>
          <w:lang w:val="en-GB"/>
        </w:rPr>
      </w:pPr>
      <w:r w:rsidRPr="00486BBA">
        <w:rPr>
          <w:rFonts w:eastAsia="Times New Roman"/>
          <w:b/>
          <w:bCs/>
          <w:lang w:val="en-GB"/>
        </w:rPr>
        <w:t>‘Yes’</w:t>
      </w:r>
      <w:r>
        <w:rPr>
          <w:rFonts w:eastAsia="Times New Roman"/>
          <w:lang w:val="en-GB"/>
        </w:rPr>
        <w:t xml:space="preserve">: </w:t>
      </w:r>
      <w:r w:rsidRPr="00486BBA">
        <w:rPr>
          <w:rFonts w:eastAsia="Times New Roman"/>
          <w:lang w:val="en-GB"/>
        </w:rPr>
        <w:t>A scrambled version of your voice</w:t>
      </w:r>
      <w:r>
        <w:rPr>
          <w:rFonts w:eastAsia="Times New Roman"/>
          <w:lang w:val="en-GB"/>
        </w:rPr>
        <w:t xml:space="preserve"> will be shared with your organisation. This</w:t>
      </w:r>
      <w:r w:rsidRPr="002A7D0C">
        <w:rPr>
          <w:rFonts w:eastAsia="Times New Roman"/>
          <w:lang w:val="en-GB"/>
        </w:rPr>
        <w:t xml:space="preserve"> option is recommended to keep your anonymity. </w:t>
      </w:r>
    </w:p>
    <w:p w14:paraId="5CCDF0CD" w14:textId="77777777" w:rsidR="0006644E" w:rsidRPr="002A7D0C" w:rsidRDefault="0006644E" w:rsidP="0006644E">
      <w:pPr>
        <w:pStyle w:val="ListParagraph"/>
        <w:numPr>
          <w:ilvl w:val="1"/>
          <w:numId w:val="50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‘No’</w:t>
      </w:r>
      <w:r>
        <w:rPr>
          <w:rFonts w:eastAsia="Times New Roman"/>
          <w:lang w:val="en-GB"/>
        </w:rPr>
        <w:t>: Your original recording will be shared with your organisation.</w:t>
      </w:r>
    </w:p>
    <w:p w14:paraId="2AD3C043" w14:textId="28F9FADF" w:rsidR="0065423A" w:rsidRPr="00AC7DD1" w:rsidRDefault="0065423A" w:rsidP="00AC7DD1">
      <w:pPr>
        <w:spacing w:line="240" w:lineRule="auto"/>
        <w:ind w:left="360" w:firstLine="348"/>
        <w:rPr>
          <w:rFonts w:eastAsia="Times New Roman"/>
          <w:lang w:val="en-GB"/>
        </w:rPr>
      </w:pPr>
    </w:p>
    <w:p w14:paraId="64F8D0F8" w14:textId="77777777" w:rsidR="0065423A" w:rsidRDefault="0065423A" w:rsidP="0065423A">
      <w:pPr>
        <w:pStyle w:val="ListParagraph"/>
        <w:spacing w:line="240" w:lineRule="auto"/>
        <w:ind w:left="1800"/>
        <w:rPr>
          <w:rFonts w:eastAsia="Times New Roman"/>
          <w:lang w:val="en-GB"/>
        </w:rPr>
      </w:pPr>
    </w:p>
    <w:p w14:paraId="5A064E60" w14:textId="5771DE71" w:rsidR="00845B0E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4AD98B54" w14:textId="3B18D969" w:rsidR="00902A9C" w:rsidRDefault="00902A9C">
      <w:pPr>
        <w:spacing w:line="240" w:lineRule="auto"/>
        <w:rPr>
          <w:rFonts w:eastAsia="Times New Roman"/>
          <w:lang w:val="en-GB"/>
        </w:rPr>
      </w:pPr>
    </w:p>
    <w:p w14:paraId="35CAB249" w14:textId="6EC65C8D" w:rsidR="00B25828" w:rsidRPr="00845B0E" w:rsidRDefault="00B25828" w:rsidP="00845B0E">
      <w:pPr>
        <w:pStyle w:val="ListParagraph"/>
        <w:numPr>
          <w:ilvl w:val="0"/>
          <w:numId w:val="23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2D666" w14:textId="43595FAB" w:rsidR="00CD4C72" w:rsidRDefault="00CD4C72" w:rsidP="00B25828">
      <w:pPr>
        <w:spacing w:line="240" w:lineRule="auto"/>
        <w:rPr>
          <w:noProof/>
          <w:lang w:val="en-US"/>
        </w:rPr>
      </w:pPr>
    </w:p>
    <w:p w14:paraId="08A1F035" w14:textId="77777777" w:rsidR="00B25828" w:rsidRPr="005E46F7" w:rsidRDefault="00B25828" w:rsidP="00677D8D">
      <w:pPr>
        <w:pStyle w:val="11Title"/>
        <w:numPr>
          <w:ilvl w:val="0"/>
          <w:numId w:val="0"/>
        </w:numPr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3965886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77777777" w:rsidR="00B25828" w:rsidRPr="0043609E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Enter the ‘</w:t>
      </w:r>
      <w:r w:rsidRPr="0043609E">
        <w:rPr>
          <w:rFonts w:eastAsia="Times New Roman" w:cstheme="majorHAnsi"/>
          <w:lang w:val="en-GB"/>
        </w:rPr>
        <w:t>Organisation code</w:t>
      </w:r>
      <w:r w:rsidRPr="0043609E">
        <w:rPr>
          <w:rFonts w:eastAsia="Times New Roman" w:cstheme="minorHAnsi"/>
          <w:lang w:val="en-GB"/>
        </w:rPr>
        <w:t>’ shared by the organisation with you</w:t>
      </w:r>
    </w:p>
    <w:p w14:paraId="12C2BB9A" w14:textId="77777777" w:rsidR="00B25828" w:rsidRPr="0043609E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9DC3797" w14:textId="77777777" w:rsidR="00B25828" w:rsidRPr="0043609E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 xml:space="preserve">Select your language </w:t>
      </w:r>
    </w:p>
    <w:p w14:paraId="5CC55BA9" w14:textId="77777777" w:rsidR="00B25828" w:rsidRPr="0043609E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77777777" w:rsidR="00B25828" w:rsidRPr="0043609E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You will receive a unique ‘</w:t>
      </w:r>
      <w:r w:rsidRPr="0043609E">
        <w:rPr>
          <w:rFonts w:eastAsia="Times New Roman" w:cstheme="majorHAnsi"/>
          <w:lang w:val="en-GB"/>
        </w:rPr>
        <w:t>Report number</w:t>
      </w:r>
      <w:r w:rsidRPr="0043609E">
        <w:rPr>
          <w:rFonts w:eastAsia="Times New Roman"/>
          <w:lang w:val="en-GB"/>
        </w:rPr>
        <w:t>’</w:t>
      </w:r>
    </w:p>
    <w:p w14:paraId="361C25AC" w14:textId="4C591622" w:rsidR="00B25828" w:rsidRPr="0043609E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43609E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43609E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77777777" w:rsidR="00B25828" w:rsidRPr="0043609E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 xml:space="preserve">Choose a </w:t>
      </w:r>
      <w:proofErr w:type="gramStart"/>
      <w:r w:rsidRPr="0043609E">
        <w:rPr>
          <w:rFonts w:eastAsia="Times New Roman"/>
          <w:lang w:val="en-GB"/>
        </w:rPr>
        <w:t>4 digit</w:t>
      </w:r>
      <w:proofErr w:type="gramEnd"/>
      <w:r w:rsidRPr="0043609E">
        <w:rPr>
          <w:rFonts w:eastAsia="Times New Roman"/>
          <w:lang w:val="en-GB"/>
        </w:rPr>
        <w:t xml:space="preserve"> PIN code</w:t>
      </w:r>
    </w:p>
    <w:p w14:paraId="715F1D33" w14:textId="0142C1A4" w:rsidR="001639F6" w:rsidRPr="0043609E" w:rsidRDefault="00B25828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43609E">
        <w:rPr>
          <w:lang w:val="en-GB"/>
        </w:rPr>
        <w:t>Remember it so that you can log back in later</w:t>
      </w:r>
    </w:p>
    <w:p w14:paraId="09C2D433" w14:textId="77777777" w:rsidR="00B25828" w:rsidRPr="0043609E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46DEC9AE" w14:textId="47F98367" w:rsidR="001639F6" w:rsidRPr="0043609E" w:rsidRDefault="001639F6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You will be informed that your audio will be shared with your organisation:</w:t>
      </w:r>
    </w:p>
    <w:p w14:paraId="6ABBF544" w14:textId="43BA5B8B" w:rsidR="001639F6" w:rsidRPr="0043609E" w:rsidRDefault="001639F6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43609E">
        <w:rPr>
          <w:lang w:val="en-GB"/>
        </w:rPr>
        <w:t xml:space="preserve">If you want to share the </w:t>
      </w:r>
      <w:r w:rsidRPr="0043609E">
        <w:rPr>
          <w:b/>
          <w:bCs/>
          <w:lang w:val="en-GB"/>
        </w:rPr>
        <w:t>original audio</w:t>
      </w:r>
      <w:r w:rsidRPr="0043609E">
        <w:rPr>
          <w:lang w:val="en-GB"/>
        </w:rPr>
        <w:t xml:space="preserve"> stay on the line</w:t>
      </w:r>
      <w:r w:rsidR="00AC7DD1" w:rsidRPr="0043609E">
        <w:rPr>
          <w:lang w:val="en-GB"/>
        </w:rPr>
        <w:t>.</w:t>
      </w:r>
    </w:p>
    <w:p w14:paraId="1DBDA011" w14:textId="60C6BFD6" w:rsidR="001639F6" w:rsidRPr="0043609E" w:rsidRDefault="001639F6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43609E">
        <w:rPr>
          <w:lang w:val="en-GB"/>
        </w:rPr>
        <w:t xml:space="preserve">If you want to share a </w:t>
      </w:r>
      <w:r w:rsidR="003A4F66" w:rsidRPr="0043609E">
        <w:rPr>
          <w:b/>
          <w:bCs/>
          <w:lang w:val="en-GB"/>
        </w:rPr>
        <w:t>scrambled</w:t>
      </w:r>
      <w:r w:rsidRPr="0043609E">
        <w:rPr>
          <w:b/>
          <w:bCs/>
          <w:lang w:val="en-GB"/>
        </w:rPr>
        <w:t xml:space="preserve"> version</w:t>
      </w:r>
      <w:r w:rsidRPr="0043609E">
        <w:rPr>
          <w:lang w:val="en-GB"/>
        </w:rPr>
        <w:t xml:space="preserve"> of your voice, please </w:t>
      </w:r>
      <w:r w:rsidR="003A4F66" w:rsidRPr="0043609E">
        <w:rPr>
          <w:lang w:val="en-GB"/>
        </w:rPr>
        <w:t>press 7</w:t>
      </w:r>
      <w:r w:rsidR="00AC7DD1" w:rsidRPr="0043609E">
        <w:rPr>
          <w:lang w:val="en-GB"/>
        </w:rPr>
        <w:t>.</w:t>
      </w:r>
    </w:p>
    <w:p w14:paraId="1CD215A7" w14:textId="77777777" w:rsidR="001639F6" w:rsidRPr="0043609E" w:rsidRDefault="001639F6" w:rsidP="001639F6">
      <w:pPr>
        <w:pStyle w:val="ListParagraph"/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68AB12F" w14:textId="790B7044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Once done, press 1 or simply hang-up 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32207890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476CB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3FA4F6BF" w:rsidR="00895055" w:rsidRPr="00FD3845" w:rsidRDefault="0043609E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69AE2C4" wp14:editId="18C68F6B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1738401434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9AE2C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22BDF991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DD2CF" w14:textId="77777777" w:rsidR="002F7A88" w:rsidRDefault="002F7A88" w:rsidP="00895055">
      <w:r>
        <w:separator/>
      </w:r>
    </w:p>
  </w:endnote>
  <w:endnote w:type="continuationSeparator" w:id="0">
    <w:p w14:paraId="048B2D38" w14:textId="77777777" w:rsidR="002F7A88" w:rsidRDefault="002F7A88" w:rsidP="00895055">
      <w:r>
        <w:continuationSeparator/>
      </w:r>
    </w:p>
  </w:endnote>
  <w:endnote w:type="continuationNotice" w:id="1">
    <w:p w14:paraId="7A067FB4" w14:textId="77777777" w:rsidR="002F7A88" w:rsidRDefault="002F7A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506A7E0-E2A5-F442-AFD9-03BA31A88D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4E9CEC8-5040-094F-A870-FFE47A826729}"/>
    <w:embedBold r:id="rId3" w:fontKey="{929DE42B-532A-7A4D-854C-58DBB26BBCF8}"/>
    <w:embedItalic r:id="rId4" w:fontKey="{88A370FC-9DB4-5248-8677-C515981288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265849B-E344-7441-AFCC-9B330E1286F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4423B01-DD5A-674E-A235-AFDB3AD39F19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9F878F3-E903-A648-87CA-916519F45AFD}"/>
    <w:embedBold r:id="rId8" w:fontKey="{A4B33D64-1A76-D24B-873E-45E50BDB2C9B}"/>
    <w:embedItalic r:id="rId9" w:fontKey="{C961BD2B-A672-154E-B980-5483BF9F3F4B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8B508E9-6FB8-F34A-999D-F06A6A22BA87}"/>
    <w:embedBold r:id="rId11" w:fontKey="{3A1D7742-E845-2B48-BED5-13550F64A2E8}"/>
    <w:embedItalic r:id="rId12" w:fontKey="{96452E62-BC39-A642-A6D0-37799F4141D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7BDBFD6C-F51A-2240-8558-B648B149D97E}"/>
    <w:embedBold r:id="rId14" w:fontKey="{E44D720B-DA4B-8A48-A2CC-FF5A921AAF9D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5BF62" w14:textId="77777777" w:rsidR="002F7A88" w:rsidRDefault="002F7A88" w:rsidP="00895055">
      <w:r>
        <w:separator/>
      </w:r>
    </w:p>
  </w:footnote>
  <w:footnote w:type="continuationSeparator" w:id="0">
    <w:p w14:paraId="02AAC785" w14:textId="77777777" w:rsidR="002F7A88" w:rsidRDefault="002F7A88" w:rsidP="00895055">
      <w:r>
        <w:continuationSeparator/>
      </w:r>
    </w:p>
  </w:footnote>
  <w:footnote w:type="continuationNotice" w:id="1">
    <w:p w14:paraId="736B9F3D" w14:textId="77777777" w:rsidR="002F7A88" w:rsidRDefault="002F7A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A4F598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74204998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1F85C7D6" wp14:editId="6A50208D">
            <wp:extent cx="636270" cy="397510"/>
            <wp:effectExtent l="0" t="0" r="0" b="0"/>
            <wp:docPr id="274204998" name="Picture 274204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0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185080"/>
    <w:multiLevelType w:val="hybridMultilevel"/>
    <w:tmpl w:val="06C4D266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F2B0E"/>
    <w:multiLevelType w:val="hybridMultilevel"/>
    <w:tmpl w:val="D4901C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289A1A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68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0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1"/>
  </w:num>
  <w:num w:numId="2" w16cid:durableId="889462652">
    <w:abstractNumId w:val="14"/>
  </w:num>
  <w:num w:numId="3" w16cid:durableId="913858091">
    <w:abstractNumId w:val="35"/>
  </w:num>
  <w:num w:numId="4" w16cid:durableId="1120102024">
    <w:abstractNumId w:val="20"/>
  </w:num>
  <w:num w:numId="5" w16cid:durableId="2063749804">
    <w:abstractNumId w:val="26"/>
  </w:num>
  <w:num w:numId="6" w16cid:durableId="131557142">
    <w:abstractNumId w:val="29"/>
  </w:num>
  <w:num w:numId="7" w16cid:durableId="405227070">
    <w:abstractNumId w:val="10"/>
  </w:num>
  <w:num w:numId="8" w16cid:durableId="604268038">
    <w:abstractNumId w:val="31"/>
  </w:num>
  <w:num w:numId="9" w16cid:durableId="1805997603">
    <w:abstractNumId w:val="23"/>
  </w:num>
  <w:num w:numId="10" w16cid:durableId="952129174">
    <w:abstractNumId w:val="8"/>
  </w:num>
  <w:num w:numId="11" w16cid:durableId="1687905065">
    <w:abstractNumId w:val="37"/>
  </w:num>
  <w:num w:numId="12" w16cid:durableId="1158493702">
    <w:abstractNumId w:val="17"/>
  </w:num>
  <w:num w:numId="13" w16cid:durableId="1141311949">
    <w:abstractNumId w:val="21"/>
  </w:num>
  <w:num w:numId="14" w16cid:durableId="349646943">
    <w:abstractNumId w:val="7"/>
  </w:num>
  <w:num w:numId="15" w16cid:durableId="1336610259">
    <w:abstractNumId w:val="6"/>
  </w:num>
  <w:num w:numId="16" w16cid:durableId="500393426">
    <w:abstractNumId w:val="34"/>
  </w:num>
  <w:num w:numId="17" w16cid:durableId="903374144">
    <w:abstractNumId w:val="12"/>
  </w:num>
  <w:num w:numId="18" w16cid:durableId="20248151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6"/>
  </w:num>
  <w:num w:numId="20" w16cid:durableId="1450660284">
    <w:abstractNumId w:val="27"/>
  </w:num>
  <w:num w:numId="21" w16cid:durableId="1124152208">
    <w:abstractNumId w:val="32"/>
  </w:num>
  <w:num w:numId="22" w16cid:durableId="1661076449">
    <w:abstractNumId w:val="40"/>
  </w:num>
  <w:num w:numId="23" w16cid:durableId="1719284549">
    <w:abstractNumId w:val="5"/>
  </w:num>
  <w:num w:numId="24" w16cid:durableId="1696225161">
    <w:abstractNumId w:val="30"/>
  </w:num>
  <w:num w:numId="25" w16cid:durableId="18053495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8"/>
  </w:num>
  <w:num w:numId="27" w16cid:durableId="1784811522">
    <w:abstractNumId w:val="22"/>
  </w:num>
  <w:num w:numId="28" w16cid:durableId="264659853">
    <w:abstractNumId w:val="36"/>
  </w:num>
  <w:num w:numId="29" w16cid:durableId="1411735368">
    <w:abstractNumId w:val="2"/>
  </w:num>
  <w:num w:numId="30" w16cid:durableId="911620832">
    <w:abstractNumId w:val="16"/>
  </w:num>
  <w:num w:numId="31" w16cid:durableId="557322147">
    <w:abstractNumId w:val="9"/>
  </w:num>
  <w:num w:numId="32" w16cid:durableId="1523864334">
    <w:abstractNumId w:val="3"/>
  </w:num>
  <w:num w:numId="33" w16cid:durableId="612398138">
    <w:abstractNumId w:val="24"/>
  </w:num>
  <w:num w:numId="34" w16cid:durableId="160437361">
    <w:abstractNumId w:val="13"/>
  </w:num>
  <w:num w:numId="35" w16cid:durableId="1052777336">
    <w:abstractNumId w:val="18"/>
  </w:num>
  <w:num w:numId="36" w16cid:durableId="758065594">
    <w:abstractNumId w:val="1"/>
  </w:num>
  <w:num w:numId="37" w16cid:durableId="998537897">
    <w:abstractNumId w:val="39"/>
  </w:num>
  <w:num w:numId="38" w16cid:durableId="215044224">
    <w:abstractNumId w:val="29"/>
  </w:num>
  <w:num w:numId="39" w16cid:durableId="133565387">
    <w:abstractNumId w:val="42"/>
  </w:num>
  <w:num w:numId="40" w16cid:durableId="1929729714">
    <w:abstractNumId w:val="29"/>
  </w:num>
  <w:num w:numId="41" w16cid:durableId="100540297">
    <w:abstractNumId w:val="17"/>
  </w:num>
  <w:num w:numId="42" w16cid:durableId="907110110">
    <w:abstractNumId w:val="17"/>
  </w:num>
  <w:num w:numId="43" w16cid:durableId="718824415">
    <w:abstractNumId w:val="19"/>
  </w:num>
  <w:num w:numId="44" w16cid:durableId="1009790571">
    <w:abstractNumId w:val="6"/>
  </w:num>
  <w:num w:numId="45" w16cid:durableId="757167187">
    <w:abstractNumId w:val="6"/>
  </w:num>
  <w:num w:numId="46" w16cid:durableId="1313952029">
    <w:abstractNumId w:val="4"/>
  </w:num>
  <w:num w:numId="47" w16cid:durableId="67920031">
    <w:abstractNumId w:val="0"/>
  </w:num>
  <w:num w:numId="48" w16cid:durableId="275717118">
    <w:abstractNumId w:val="11"/>
  </w:num>
  <w:num w:numId="49" w16cid:durableId="102045072">
    <w:abstractNumId w:val="25"/>
  </w:num>
  <w:num w:numId="50" w16cid:durableId="4472565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3B79"/>
    <w:rsid w:val="0006644E"/>
    <w:rsid w:val="00066A04"/>
    <w:rsid w:val="000737F7"/>
    <w:rsid w:val="0007765C"/>
    <w:rsid w:val="0009532D"/>
    <w:rsid w:val="000A0BC7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94AED"/>
    <w:rsid w:val="001B7C76"/>
    <w:rsid w:val="001C0572"/>
    <w:rsid w:val="001C087F"/>
    <w:rsid w:val="001D633E"/>
    <w:rsid w:val="001E03D4"/>
    <w:rsid w:val="001E1B72"/>
    <w:rsid w:val="002049AF"/>
    <w:rsid w:val="00222D7B"/>
    <w:rsid w:val="00225258"/>
    <w:rsid w:val="0022636B"/>
    <w:rsid w:val="00227749"/>
    <w:rsid w:val="00227889"/>
    <w:rsid w:val="0023711D"/>
    <w:rsid w:val="0023761F"/>
    <w:rsid w:val="00240358"/>
    <w:rsid w:val="00241D58"/>
    <w:rsid w:val="00243155"/>
    <w:rsid w:val="00251A1E"/>
    <w:rsid w:val="0026688F"/>
    <w:rsid w:val="00266BF6"/>
    <w:rsid w:val="00275660"/>
    <w:rsid w:val="00280519"/>
    <w:rsid w:val="002A1EF0"/>
    <w:rsid w:val="002A45A6"/>
    <w:rsid w:val="002D423F"/>
    <w:rsid w:val="002D6A28"/>
    <w:rsid w:val="002E5D87"/>
    <w:rsid w:val="002F7A88"/>
    <w:rsid w:val="00301192"/>
    <w:rsid w:val="0032633A"/>
    <w:rsid w:val="003634A0"/>
    <w:rsid w:val="003670F9"/>
    <w:rsid w:val="0037137B"/>
    <w:rsid w:val="00396D0A"/>
    <w:rsid w:val="003A4F66"/>
    <w:rsid w:val="003C2E6C"/>
    <w:rsid w:val="003C6777"/>
    <w:rsid w:val="003D2D20"/>
    <w:rsid w:val="003E09F3"/>
    <w:rsid w:val="003E3FA9"/>
    <w:rsid w:val="003E409D"/>
    <w:rsid w:val="00406C25"/>
    <w:rsid w:val="00416FEC"/>
    <w:rsid w:val="00423E0E"/>
    <w:rsid w:val="00432372"/>
    <w:rsid w:val="0043609E"/>
    <w:rsid w:val="00440B31"/>
    <w:rsid w:val="00447E53"/>
    <w:rsid w:val="004516F3"/>
    <w:rsid w:val="0046517F"/>
    <w:rsid w:val="00467813"/>
    <w:rsid w:val="00482D3B"/>
    <w:rsid w:val="004845F9"/>
    <w:rsid w:val="00492118"/>
    <w:rsid w:val="004A2AC8"/>
    <w:rsid w:val="004B0E64"/>
    <w:rsid w:val="004D09D1"/>
    <w:rsid w:val="004F0E1A"/>
    <w:rsid w:val="004F1C66"/>
    <w:rsid w:val="004F2D8B"/>
    <w:rsid w:val="00501966"/>
    <w:rsid w:val="005373C6"/>
    <w:rsid w:val="00551C49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46F7"/>
    <w:rsid w:val="005F04B3"/>
    <w:rsid w:val="005F35AB"/>
    <w:rsid w:val="00603C23"/>
    <w:rsid w:val="00607653"/>
    <w:rsid w:val="00614DF8"/>
    <w:rsid w:val="00650972"/>
    <w:rsid w:val="0065423A"/>
    <w:rsid w:val="00662334"/>
    <w:rsid w:val="00671361"/>
    <w:rsid w:val="006727C3"/>
    <w:rsid w:val="00677D8D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D6286"/>
    <w:rsid w:val="008E40DE"/>
    <w:rsid w:val="008F13A3"/>
    <w:rsid w:val="008F6684"/>
    <w:rsid w:val="00902A9C"/>
    <w:rsid w:val="00916F47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7620"/>
    <w:rsid w:val="009A54B5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295"/>
    <w:rsid w:val="00A761BC"/>
    <w:rsid w:val="00A97BB8"/>
    <w:rsid w:val="00AA0B67"/>
    <w:rsid w:val="00AC7DD1"/>
    <w:rsid w:val="00AD3ED6"/>
    <w:rsid w:val="00AF5980"/>
    <w:rsid w:val="00B0603A"/>
    <w:rsid w:val="00B25828"/>
    <w:rsid w:val="00B2603D"/>
    <w:rsid w:val="00B37128"/>
    <w:rsid w:val="00B41510"/>
    <w:rsid w:val="00B46889"/>
    <w:rsid w:val="00B55759"/>
    <w:rsid w:val="00B57833"/>
    <w:rsid w:val="00BC1308"/>
    <w:rsid w:val="00BC2305"/>
    <w:rsid w:val="00BC552B"/>
    <w:rsid w:val="00BD1DBE"/>
    <w:rsid w:val="00BF4DC3"/>
    <w:rsid w:val="00C111E5"/>
    <w:rsid w:val="00C131E6"/>
    <w:rsid w:val="00C24CDC"/>
    <w:rsid w:val="00C32248"/>
    <w:rsid w:val="00C37352"/>
    <w:rsid w:val="00C46AD0"/>
    <w:rsid w:val="00C50864"/>
    <w:rsid w:val="00C5402E"/>
    <w:rsid w:val="00C57522"/>
    <w:rsid w:val="00C614EE"/>
    <w:rsid w:val="00C65E59"/>
    <w:rsid w:val="00C73F4B"/>
    <w:rsid w:val="00C76BB8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8580C"/>
    <w:rsid w:val="00D9391D"/>
    <w:rsid w:val="00DA1FA5"/>
    <w:rsid w:val="00DA3222"/>
    <w:rsid w:val="00E03706"/>
    <w:rsid w:val="00E117A3"/>
    <w:rsid w:val="00E12EA8"/>
    <w:rsid w:val="00E56483"/>
    <w:rsid w:val="00E6003B"/>
    <w:rsid w:val="00E65C92"/>
    <w:rsid w:val="00E77E1A"/>
    <w:rsid w:val="00E90352"/>
    <w:rsid w:val="00EA1B23"/>
    <w:rsid w:val="00EA2348"/>
    <w:rsid w:val="00ED123B"/>
    <w:rsid w:val="00ED226A"/>
    <w:rsid w:val="00ED433A"/>
    <w:rsid w:val="00EE294C"/>
    <w:rsid w:val="00EE7D26"/>
    <w:rsid w:val="00EF327A"/>
    <w:rsid w:val="00EF3344"/>
    <w:rsid w:val="00EF6A8C"/>
    <w:rsid w:val="00F02D59"/>
    <w:rsid w:val="00F06077"/>
    <w:rsid w:val="00F17108"/>
    <w:rsid w:val="00F25735"/>
    <w:rsid w:val="00F31834"/>
    <w:rsid w:val="00F339B5"/>
    <w:rsid w:val="00F36F39"/>
    <w:rsid w:val="00F56864"/>
    <w:rsid w:val="00F5736E"/>
    <w:rsid w:val="00F72EF4"/>
    <w:rsid w:val="00F83642"/>
    <w:rsid w:val="00F83EB1"/>
    <w:rsid w:val="00F84F7B"/>
    <w:rsid w:val="00F86E88"/>
    <w:rsid w:val="00FA10BF"/>
    <w:rsid w:val="00FA2496"/>
    <w:rsid w:val="00FD384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0</TotalTime>
  <Pages>12</Pages>
  <Words>810</Words>
  <Characters>4623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2025-04-22T10:40:00Z</cp:lastPrinted>
  <dcterms:created xsi:type="dcterms:W3CDTF">2025-04-22T10:40:00Z</dcterms:created>
  <dcterms:modified xsi:type="dcterms:W3CDTF">2025-04-22T10:40:00Z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