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AD56F0" wp14:editId="350E2A0A">
            <wp:simplePos x="0" y="0"/>
            <wp:positionH relativeFrom="column">
              <wp:posOffset>-904875</wp:posOffset>
            </wp:positionH>
            <wp:positionV relativeFrom="page">
              <wp:posOffset>-19685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119AACA7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Default="00BC552B" w:rsidP="000F0816">
      <w:pPr>
        <w:pStyle w:val="Frontpage-Extrainformation"/>
      </w:pPr>
    </w:p>
    <w:p w14:paraId="37596CFE" w14:textId="5440334C" w:rsidR="0065423A" w:rsidRDefault="0065423A" w:rsidP="000F0816">
      <w:pPr>
        <w:pStyle w:val="Frontpage-Extrainformation"/>
      </w:pPr>
    </w:p>
    <w:p w14:paraId="56DE87FF" w14:textId="0551066C" w:rsidR="00030960" w:rsidRPr="00030960" w:rsidRDefault="0065423A" w:rsidP="00030960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r>
        <w:br w:type="page"/>
      </w:r>
      <w:bookmarkStart w:id="0" w:name="_Toc116315385"/>
      <w:bookmarkStart w:id="1" w:name="_Toc192769240"/>
    </w:p>
    <w:p w14:paraId="4C6B5B15" w14:textId="77777777" w:rsidR="00030960" w:rsidRPr="000365E4" w:rsidRDefault="00030960" w:rsidP="00030960">
      <w:pPr>
        <w:pStyle w:val="TOC1"/>
        <w:rPr>
          <w:b w:val="0"/>
          <w:bCs w:val="0"/>
          <w:i/>
          <w:iCs/>
          <w:noProof/>
          <w:sz w:val="22"/>
          <w:szCs w:val="22"/>
        </w:rPr>
      </w:pPr>
    </w:p>
    <w:p w14:paraId="3C8436CA" w14:textId="549BB279" w:rsidR="00B37128" w:rsidRPr="000365E4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r w:rsidRPr="000365E4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0365E4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0365E4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0365E4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40168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736C9A9" w14:textId="14EAD00C" w:rsidR="00B37128" w:rsidRPr="000365E4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hyperlink w:anchor="_Toc192772579" w:history="1">
        <w:r w:rsidRPr="000365E4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40168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BE32FE9" w14:textId="0F5209BE" w:rsidR="00B37128" w:rsidRPr="000365E4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0" w:history="1">
        <w:r w:rsidRPr="000365E4">
          <w:rPr>
            <w:rStyle w:val="Hyperlink"/>
            <w:sz w:val="22"/>
            <w:szCs w:val="22"/>
          </w:rPr>
          <w:t>Via Web</w:t>
        </w:r>
        <w:r w:rsidRPr="000365E4">
          <w:rPr>
            <w:noProof/>
            <w:webHidden/>
            <w:sz w:val="22"/>
            <w:szCs w:val="22"/>
          </w:rPr>
          <w:tab/>
        </w:r>
        <w:r w:rsidRPr="000365E4">
          <w:rPr>
            <w:noProof/>
            <w:webHidden/>
            <w:sz w:val="22"/>
            <w:szCs w:val="22"/>
          </w:rPr>
          <w:fldChar w:fldCharType="begin"/>
        </w:r>
        <w:r w:rsidRPr="000365E4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0365E4">
          <w:rPr>
            <w:noProof/>
            <w:webHidden/>
            <w:sz w:val="22"/>
            <w:szCs w:val="22"/>
          </w:rPr>
        </w:r>
        <w:r w:rsidRPr="000365E4">
          <w:rPr>
            <w:noProof/>
            <w:webHidden/>
            <w:sz w:val="22"/>
            <w:szCs w:val="22"/>
          </w:rPr>
          <w:fldChar w:fldCharType="separate"/>
        </w:r>
        <w:r w:rsidR="00401684">
          <w:rPr>
            <w:noProof/>
            <w:webHidden/>
            <w:sz w:val="22"/>
            <w:szCs w:val="22"/>
          </w:rPr>
          <w:t>3</w:t>
        </w:r>
        <w:r w:rsidRPr="000365E4">
          <w:rPr>
            <w:noProof/>
            <w:webHidden/>
            <w:sz w:val="22"/>
            <w:szCs w:val="22"/>
          </w:rPr>
          <w:fldChar w:fldCharType="end"/>
        </w:r>
      </w:hyperlink>
    </w:p>
    <w:p w14:paraId="65B1DD7A" w14:textId="67516EA6" w:rsidR="00B37128" w:rsidRPr="000365E4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1" w:history="1">
        <w:r w:rsidRPr="000365E4">
          <w:rPr>
            <w:rStyle w:val="Hyperlink"/>
            <w:sz w:val="22"/>
            <w:szCs w:val="22"/>
          </w:rPr>
          <w:t>Via the SpeakUp App</w:t>
        </w:r>
        <w:r w:rsidRPr="000365E4">
          <w:rPr>
            <w:noProof/>
            <w:webHidden/>
            <w:sz w:val="22"/>
            <w:szCs w:val="22"/>
          </w:rPr>
          <w:tab/>
        </w:r>
        <w:r w:rsidRPr="000365E4">
          <w:rPr>
            <w:noProof/>
            <w:webHidden/>
            <w:sz w:val="22"/>
            <w:szCs w:val="22"/>
          </w:rPr>
          <w:fldChar w:fldCharType="begin"/>
        </w:r>
        <w:r w:rsidRPr="000365E4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0365E4">
          <w:rPr>
            <w:noProof/>
            <w:webHidden/>
            <w:sz w:val="22"/>
            <w:szCs w:val="22"/>
          </w:rPr>
        </w:r>
        <w:r w:rsidRPr="000365E4">
          <w:rPr>
            <w:noProof/>
            <w:webHidden/>
            <w:sz w:val="22"/>
            <w:szCs w:val="22"/>
          </w:rPr>
          <w:fldChar w:fldCharType="separate"/>
        </w:r>
        <w:r w:rsidR="00401684">
          <w:rPr>
            <w:noProof/>
            <w:webHidden/>
            <w:sz w:val="22"/>
            <w:szCs w:val="22"/>
          </w:rPr>
          <w:t>4</w:t>
        </w:r>
        <w:r w:rsidRPr="000365E4">
          <w:rPr>
            <w:noProof/>
            <w:webHidden/>
            <w:sz w:val="22"/>
            <w:szCs w:val="22"/>
          </w:rPr>
          <w:fldChar w:fldCharType="end"/>
        </w:r>
      </w:hyperlink>
    </w:p>
    <w:p w14:paraId="738A775F" w14:textId="643162F3" w:rsidR="00B37128" w:rsidRPr="000365E4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2" w:history="1">
        <w:r w:rsidRPr="000365E4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401684"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12607D" w14:textId="0FC0B66E" w:rsidR="00B37128" w:rsidRPr="000365E4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3" w:history="1">
        <w:r w:rsidRPr="000365E4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401684"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60C6152" w14:textId="36AF66C2" w:rsidR="00B37128" w:rsidRPr="000365E4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4" w:history="1">
        <w:r w:rsidRPr="000365E4">
          <w:rPr>
            <w:rStyle w:val="Hyperlink"/>
            <w:sz w:val="22"/>
            <w:szCs w:val="22"/>
          </w:rPr>
          <w:t>Via Phone</w:t>
        </w:r>
        <w:r w:rsidRPr="000365E4">
          <w:rPr>
            <w:noProof/>
            <w:webHidden/>
            <w:sz w:val="22"/>
            <w:szCs w:val="22"/>
          </w:rPr>
          <w:tab/>
        </w:r>
        <w:r w:rsidRPr="000365E4">
          <w:rPr>
            <w:noProof/>
            <w:webHidden/>
            <w:sz w:val="22"/>
            <w:szCs w:val="22"/>
          </w:rPr>
          <w:fldChar w:fldCharType="begin"/>
        </w:r>
        <w:r w:rsidRPr="000365E4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0365E4">
          <w:rPr>
            <w:noProof/>
            <w:webHidden/>
            <w:sz w:val="22"/>
            <w:szCs w:val="22"/>
          </w:rPr>
        </w:r>
        <w:r w:rsidRPr="000365E4">
          <w:rPr>
            <w:noProof/>
            <w:webHidden/>
            <w:sz w:val="22"/>
            <w:szCs w:val="22"/>
          </w:rPr>
          <w:fldChar w:fldCharType="separate"/>
        </w:r>
        <w:r w:rsidR="00401684">
          <w:rPr>
            <w:noProof/>
            <w:webHidden/>
            <w:sz w:val="22"/>
            <w:szCs w:val="22"/>
          </w:rPr>
          <w:t>10</w:t>
        </w:r>
        <w:r w:rsidRPr="000365E4">
          <w:rPr>
            <w:noProof/>
            <w:webHidden/>
            <w:sz w:val="22"/>
            <w:szCs w:val="22"/>
          </w:rPr>
          <w:fldChar w:fldCharType="end"/>
        </w:r>
      </w:hyperlink>
    </w:p>
    <w:p w14:paraId="3D298C5E" w14:textId="13FE4C53" w:rsidR="0065423A" w:rsidRPr="00B37128" w:rsidRDefault="00B37128" w:rsidP="0003096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val="en-NL" w:eastAsia="en-GB"/>
        </w:rPr>
      </w:pPr>
      <w:r w:rsidRPr="000365E4">
        <w:rPr>
          <w:i/>
          <w:iCs/>
          <w:noProof/>
          <w:sz w:val="22"/>
          <w:szCs w:val="22"/>
        </w:rPr>
        <w:fldChar w:fldCharType="end"/>
      </w:r>
    </w:p>
    <w:p w14:paraId="64E3FC3F" w14:textId="77777777" w:rsidR="0065423A" w:rsidRDefault="0065423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126B5AE" w14:textId="2746DEF4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7E1B78BD" w14:textId="77777777" w:rsidR="0065423A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D160295" w14:textId="77777777" w:rsidR="0065423A" w:rsidRDefault="0065423A" w:rsidP="00423E0E">
      <w:pPr>
        <w:jc w:val="both"/>
        <w:rPr>
          <w:rFonts w:cs="Open Sans"/>
          <w:lang w:val="en-US"/>
        </w:rPr>
      </w:pPr>
    </w:p>
    <w:p w14:paraId="72DD5316" w14:textId="0707F0A7" w:rsidR="0065423A" w:rsidRDefault="0065423A"/>
    <w:p w14:paraId="0F7E3C94" w14:textId="7EF3E145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6E4A04A" w14:textId="77777777" w:rsidR="00030960" w:rsidRDefault="0003096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4" w:name="_Toc192770663"/>
      <w:bookmarkStart w:id="5" w:name="_Toc192772579"/>
      <w:r>
        <w:rPr>
          <w:sz w:val="60"/>
          <w:szCs w:val="60"/>
        </w:rPr>
        <w:br w:type="page"/>
      </w:r>
    </w:p>
    <w:p w14:paraId="20AFA933" w14:textId="1070150F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6" w:name="_Toc116315386"/>
      <w:bookmarkEnd w:id="4"/>
      <w:bookmarkEnd w:id="5"/>
    </w:p>
    <w:p w14:paraId="3E2796A4" w14:textId="1FCE77E5" w:rsidR="00423E0E" w:rsidRPr="005E46F7" w:rsidRDefault="00423E0E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486C2EF7" w14:textId="77777777" w:rsidR="005E46F7" w:rsidRPr="005E46F7" w:rsidRDefault="005E46F7" w:rsidP="005E46F7">
      <w:pPr>
        <w:pStyle w:val="11Title"/>
        <w:numPr>
          <w:ilvl w:val="0"/>
          <w:numId w:val="0"/>
        </w:numPr>
        <w:ind w:left="794" w:hanging="794"/>
        <w:rPr>
          <w:rFonts w:ascii="Reckless Neue" w:hAnsi="Reckless Neue"/>
          <w:b/>
          <w:bCs/>
          <w:color w:val="E49C9E"/>
        </w:rPr>
      </w:pPr>
    </w:p>
    <w:p w14:paraId="00425142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0B3410E5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778D258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212A682E" w14:textId="77777777" w:rsidR="00423E0E" w:rsidRP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72EB7EAE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A56250C" w14:textId="30BA1DFC" w:rsidR="00396D0A" w:rsidRDefault="00396D0A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“Web report”</w:t>
      </w:r>
    </w:p>
    <w:p w14:paraId="4AE68631" w14:textId="77777777" w:rsidR="00396D0A" w:rsidRDefault="00396D0A" w:rsidP="00396D0A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F67CE79" w14:textId="1DD75EA2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5C68DC22" w14:textId="77777777" w:rsidR="00423E0E" w:rsidRPr="00423E0E" w:rsidRDefault="00423E0E" w:rsidP="00423E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DD1FEEF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3719039C" w14:textId="77777777" w:rsidR="009F1671" w:rsidRDefault="00423E0E" w:rsidP="009F1671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  <w:r w:rsidR="009F1671">
        <w:rPr>
          <w:rFonts w:eastAsia="Times New Roman"/>
          <w:lang w:val="en-GB"/>
        </w:rPr>
        <w:t xml:space="preserve"> This information is</w:t>
      </w:r>
      <w:r w:rsidR="009F1671" w:rsidRPr="009F1671">
        <w:rPr>
          <w:rFonts w:eastAsia="Times New Roman"/>
          <w:lang w:val="en-GB"/>
        </w:rPr>
        <w:t xml:space="preserve"> unique to you</w:t>
      </w:r>
      <w:r w:rsidR="009F1671">
        <w:rPr>
          <w:rFonts w:eastAsia="Times New Roman"/>
          <w:lang w:val="en-GB"/>
        </w:rPr>
        <w:t xml:space="preserve"> and</w:t>
      </w:r>
    </w:p>
    <w:p w14:paraId="3C2DF6F5" w14:textId="0DB44121" w:rsidR="00423E0E" w:rsidRPr="00423E0E" w:rsidRDefault="009F1671" w:rsidP="009F1671">
      <w:pPr>
        <w:spacing w:line="240" w:lineRule="auto"/>
        <w:ind w:firstLine="3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cannot be retrieve if lost</w:t>
      </w:r>
      <w:r w:rsidRPr="009F1671">
        <w:rPr>
          <w:rFonts w:eastAsia="Times New Roman"/>
          <w:lang w:val="en-GB"/>
        </w:rPr>
        <w:t>.</w:t>
      </w:r>
      <w:r>
        <w:rPr>
          <w:rFonts w:eastAsia="Times New Roman"/>
          <w:lang w:val="en-GB"/>
        </w:rPr>
        <w:t xml:space="preserve"> Please store it safely.</w:t>
      </w:r>
    </w:p>
    <w:p w14:paraId="4A67F091" w14:textId="77777777" w:rsidR="00423E0E" w:rsidRPr="00423E0E" w:rsidRDefault="00423E0E" w:rsidP="00423E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084C32B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50400FF4" w14:textId="77777777" w:rsidR="00423E0E" w:rsidRPr="00423E0E" w:rsidRDefault="00423E0E" w:rsidP="00423E0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44B0DA7C" w14:textId="77777777" w:rsidR="00423E0E" w:rsidRPr="00423E0E" w:rsidRDefault="00423E0E" w:rsidP="00423E0E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FBA8E87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42FAB5D2" w14:textId="77777777" w:rsidR="00423E0E" w:rsidRPr="00423E0E" w:rsidRDefault="00423E0E" w:rsidP="00423E0E">
      <w:pPr>
        <w:spacing w:line="240" w:lineRule="auto"/>
        <w:rPr>
          <w:rFonts w:eastAsia="Times New Roman"/>
          <w:lang w:val="en-GB"/>
        </w:rPr>
      </w:pPr>
    </w:p>
    <w:p w14:paraId="271E1EE5" w14:textId="77777777" w:rsidR="00423E0E" w:rsidRPr="00423E0E" w:rsidRDefault="00423E0E" w:rsidP="00423E0E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4993F65B" w14:textId="77777777" w:rsidR="00423E0E" w:rsidRPr="00423E0E" w:rsidRDefault="00423E0E" w:rsidP="00423E0E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34D732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AE310B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8FB43C4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A43348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7D701D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6E9115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B1E5BED" w14:textId="77777777" w:rsidR="00B25828" w:rsidRPr="00423E0E" w:rsidRDefault="00B25828" w:rsidP="00764B25">
      <w:pPr>
        <w:rPr>
          <w:noProof/>
          <w:color w:val="000000"/>
          <w:szCs w:val="21"/>
          <w:lang w:val="en-GB"/>
        </w:rPr>
      </w:pPr>
    </w:p>
    <w:p w14:paraId="7FBF9900" w14:textId="1C8DBAF2" w:rsidR="000D7FBB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9"/>
      <w:bookmarkEnd w:id="10"/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0D5FB79F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C140F5A" wp14:editId="6BCF3591">
            <wp:extent cx="1512000" cy="2436319"/>
            <wp:effectExtent l="0" t="0" r="0" b="2540"/>
            <wp:docPr id="56241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A4F4448" w14:textId="5AC98F5F" w:rsidR="00B25828" w:rsidRPr="00C50864" w:rsidRDefault="00D22E65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8E0CBA" wp14:editId="4EBD05C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00C621DA" w14:textId="77777777" w:rsidR="000365E4" w:rsidRDefault="000365E4" w:rsidP="000365E4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DF77AF" w14:textId="77011D18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481926C" w14:textId="0AC3F9EE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B57CBBF" wp14:editId="3E4EB053">
            <wp:extent cx="1512000" cy="2596449"/>
            <wp:effectExtent l="0" t="0" r="0" b="0"/>
            <wp:docPr id="829515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8295159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CFF140E" w14:textId="77777777" w:rsidR="009F1671" w:rsidRDefault="009F167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C4A2955" w14:textId="708C9A0F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proofErr w:type="gramStart"/>
      <w:r>
        <w:rPr>
          <w:rFonts w:eastAsia="Times New Roman"/>
          <w:lang w:val="en-GB"/>
        </w:rPr>
        <w:t>6 digit</w:t>
      </w:r>
      <w:proofErr w:type="gramEnd"/>
      <w:r>
        <w:rPr>
          <w:rFonts w:eastAsia="Times New Roman"/>
          <w:lang w:val="en-GB"/>
        </w:rPr>
        <w:t xml:space="preserve"> code. </w:t>
      </w: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E4B89EB" w:rsidR="00B25828" w:rsidRPr="0086019E" w:rsidRDefault="00CA0C77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connect</w:t>
      </w:r>
      <w:proofErr w:type="spellEnd"/>
      <w:r w:rsidR="00B25828">
        <w:rPr>
          <w:rFonts w:eastAsia="Times New Roman"/>
          <w:lang w:val="pl-PL"/>
        </w:rPr>
        <w:t xml:space="preserve"> to </w:t>
      </w:r>
      <w:proofErr w:type="spellStart"/>
      <w:r w:rsidR="00B25828">
        <w:rPr>
          <w:rFonts w:eastAsia="Times New Roman"/>
          <w:lang w:val="pl-PL"/>
        </w:rPr>
        <w:t>your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organisation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scaning</w:t>
      </w:r>
      <w:proofErr w:type="spellEnd"/>
      <w:r w:rsidR="00B25828">
        <w:rPr>
          <w:rFonts w:eastAsia="Times New Roman"/>
          <w:lang w:val="pl-PL"/>
        </w:rPr>
        <w:t xml:space="preserve"> the QR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. </w:t>
      </w:r>
      <w:proofErr w:type="spellStart"/>
      <w:r w:rsidR="00B25828">
        <w:rPr>
          <w:rFonts w:eastAsia="Times New Roman"/>
          <w:lang w:val="pl-PL"/>
        </w:rPr>
        <w:t>Alternatively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you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enter</w:t>
      </w:r>
      <w:proofErr w:type="spellEnd"/>
      <w:r w:rsidR="00B25828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="00B25828">
        <w:rPr>
          <w:rFonts w:eastAsia="Times New Roman"/>
          <w:lang w:val="pl-PL"/>
        </w:rPr>
        <w:t>rganisation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clicking</w:t>
      </w:r>
      <w:proofErr w:type="spellEnd"/>
      <w:r w:rsidR="00B25828">
        <w:rPr>
          <w:rFonts w:eastAsia="Times New Roman"/>
          <w:lang w:val="pl-PL"/>
        </w:rPr>
        <w:t xml:space="preserve"> on ‘Connect </w:t>
      </w:r>
      <w:proofErr w:type="spellStart"/>
      <w:r w:rsidR="00B25828">
        <w:rPr>
          <w:rFonts w:eastAsia="Times New Roman"/>
          <w:lang w:val="pl-PL"/>
        </w:rPr>
        <w:t>Manually</w:t>
      </w:r>
      <w:proofErr w:type="spellEnd"/>
      <w:r w:rsidR="00B25828">
        <w:rPr>
          <w:rFonts w:eastAsia="Times New Roman"/>
          <w:lang w:val="pl-PL"/>
        </w:rPr>
        <w:t xml:space="preserve">’ on the </w:t>
      </w:r>
      <w:proofErr w:type="spellStart"/>
      <w:r w:rsidR="00B25828">
        <w:rPr>
          <w:rFonts w:eastAsia="Times New Roman"/>
          <w:lang w:val="pl-PL"/>
        </w:rPr>
        <w:t>bottom</w:t>
      </w:r>
      <w:proofErr w:type="spellEnd"/>
      <w:r w:rsidR="00B25828">
        <w:rPr>
          <w:rFonts w:eastAsia="Times New Roman"/>
          <w:lang w:val="pl-PL"/>
        </w:rPr>
        <w:t xml:space="preserve"> of the </w:t>
      </w:r>
      <w:proofErr w:type="spellStart"/>
      <w:r w:rsidR="00B25828">
        <w:rPr>
          <w:rFonts w:eastAsia="Times New Roman"/>
          <w:lang w:val="pl-PL"/>
        </w:rPr>
        <w:t>page</w:t>
      </w:r>
      <w:proofErr w:type="spellEnd"/>
      <w:r w:rsidR="00B25828"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4852E937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="000365E4"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35BDEB62" w:rsidR="00B25828" w:rsidRPr="009F1671" w:rsidRDefault="009F1671" w:rsidP="009F167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1FBD422" wp14:editId="29585F59">
            <wp:extent cx="1512000" cy="2608284"/>
            <wp:effectExtent l="0" t="0" r="0" b="0"/>
            <wp:docPr id="2071289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2071289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85E" w14:textId="77777777" w:rsidR="00B25828" w:rsidRPr="009F1671" w:rsidRDefault="00B25828" w:rsidP="009F1671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0122568" w14:textId="77777777" w:rsidR="00E917DB" w:rsidRDefault="00E917DB" w:rsidP="00E917DB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 w:rsidRPr="00FB48B6">
        <w:rPr>
          <w:rFonts w:eastAsia="Times New Roman"/>
          <w:lang w:val="pl-PL"/>
        </w:rPr>
        <w:t>Tick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check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box</w:t>
      </w:r>
      <w:proofErr w:type="spellEnd"/>
      <w:r w:rsidRPr="00FB48B6">
        <w:rPr>
          <w:rFonts w:eastAsia="Times New Roman"/>
          <w:lang w:val="pl-PL"/>
        </w:rPr>
        <w:t xml:space="preserve"> “I </w:t>
      </w:r>
      <w:proofErr w:type="spellStart"/>
      <w:r w:rsidRPr="00FB48B6">
        <w:rPr>
          <w:rFonts w:eastAsia="Times New Roman"/>
          <w:lang w:val="pl-PL"/>
        </w:rPr>
        <w:t>consent</w:t>
      </w:r>
      <w:proofErr w:type="spellEnd"/>
      <w:r w:rsidRPr="00FB48B6">
        <w:rPr>
          <w:rFonts w:eastAsia="Times New Roman"/>
          <w:lang w:val="pl-PL"/>
        </w:rPr>
        <w:t xml:space="preserve"> to the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my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data” and </w:t>
      </w:r>
      <w:proofErr w:type="spellStart"/>
      <w:r w:rsidRPr="00FB48B6">
        <w:rPr>
          <w:rFonts w:eastAsia="Times New Roman"/>
          <w:lang w:val="pl-PL"/>
        </w:rPr>
        <w:t>please</w:t>
      </w:r>
      <w:proofErr w:type="spellEnd"/>
      <w:r w:rsidRPr="00FB48B6">
        <w:rPr>
          <w:rFonts w:eastAsia="Times New Roman"/>
          <w:lang w:val="pl-PL"/>
        </w:rPr>
        <w:t xml:space="preserve"> g</w:t>
      </w:r>
      <w:r>
        <w:rPr>
          <w:rFonts w:eastAsia="Times New Roman"/>
          <w:lang w:val="pl-PL"/>
        </w:rPr>
        <w:t xml:space="preserve">o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hrough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company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privacy</w:t>
      </w:r>
      <w:proofErr w:type="spellEnd"/>
      <w:r w:rsidRPr="00FB48B6">
        <w:rPr>
          <w:rFonts w:eastAsia="Times New Roman"/>
          <w:lang w:val="pl-PL"/>
        </w:rPr>
        <w:t xml:space="preserve"> policy to </w:t>
      </w:r>
      <w:proofErr w:type="spellStart"/>
      <w:r w:rsidRPr="00FB48B6">
        <w:rPr>
          <w:rFonts w:eastAsia="Times New Roman"/>
          <w:lang w:val="pl-PL"/>
        </w:rPr>
        <w:t>learn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more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about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</w:t>
      </w:r>
      <w:proofErr w:type="spellStart"/>
      <w:r w:rsidRPr="00FB48B6">
        <w:rPr>
          <w:rFonts w:eastAsia="Times New Roman"/>
          <w:lang w:val="pl-PL"/>
        </w:rPr>
        <w:t>your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</w:t>
      </w:r>
      <w:r>
        <w:rPr>
          <w:rFonts w:eastAsia="Times New Roman"/>
          <w:lang w:val="pl-PL"/>
        </w:rPr>
        <w:t>.</w:t>
      </w:r>
    </w:p>
    <w:p w14:paraId="362622CF" w14:textId="77777777" w:rsidR="00E917DB" w:rsidRDefault="00E917DB" w:rsidP="00E917DB">
      <w:pPr>
        <w:pStyle w:val="ListParagraph"/>
        <w:spacing w:line="240" w:lineRule="auto"/>
        <w:ind w:left="360"/>
        <w:contextualSpacing w:val="0"/>
        <w:rPr>
          <w:rFonts w:eastAsia="Times New Roman"/>
          <w:lang w:val="pl-PL"/>
        </w:rPr>
      </w:pPr>
    </w:p>
    <w:p w14:paraId="7DACEC3E" w14:textId="4917EE84" w:rsidR="00B25828" w:rsidRPr="00CA0C77" w:rsidRDefault="00B25828" w:rsidP="00CA0C77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589B8A55" w:rsidR="00B25828" w:rsidRPr="009F1671" w:rsidRDefault="00E917DB" w:rsidP="009F167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6216B379" wp14:editId="546475B6">
            <wp:extent cx="1512000" cy="3051244"/>
            <wp:effectExtent l="0" t="0" r="0" b="0"/>
            <wp:docPr id="1903078294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78294" name="Picture 6" descr="A screenshot of a 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5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1334300A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5B71600A" w14:textId="77777777" w:rsidR="0023711D" w:rsidRDefault="00B25828" w:rsidP="0023711D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 xml:space="preserve">You can leave </w:t>
      </w:r>
      <w:r w:rsidR="0023711D">
        <w:rPr>
          <w:rFonts w:eastAsia="Times New Roman"/>
          <w:lang w:val="en-GB"/>
        </w:rPr>
        <w:t>a written message or record a voice message, if your organisation has enabled it:</w:t>
      </w:r>
    </w:p>
    <w:p w14:paraId="6B78901D" w14:textId="48E9636A" w:rsidR="0023711D" w:rsidRPr="0023711D" w:rsidRDefault="0023711D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06D56121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1977CB7" w14:textId="32434AD0" w:rsidR="000A0BC7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t>Written message</w:t>
      </w:r>
      <w:bookmarkEnd w:id="11"/>
    </w:p>
    <w:p w14:paraId="6427C48A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E8536B" w14:textId="77777777" w:rsid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C8AD089" w14:textId="0DEC36E4" w:rsidR="000A0BC7" w:rsidRPr="000A0BC7" w:rsidRDefault="000A0BC7" w:rsidP="000A0BC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A028B4A" wp14:editId="7823D6B1">
            <wp:extent cx="1511830" cy="2250831"/>
            <wp:effectExtent l="0" t="0" r="0" b="0"/>
            <wp:docPr id="1707008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96D8" w14:textId="77777777" w:rsidR="0023711D" w:rsidRDefault="0023711D" w:rsidP="0023711D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9722CB3" w14:textId="6D78FF55" w:rsidR="0023711D" w:rsidRP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006C2C49" w14:textId="77777777" w:rsidR="0023711D" w:rsidRDefault="0023711D" w:rsidP="0023711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2E40790" w14:textId="7F448D6C" w:rsidR="0023711D" w:rsidRPr="0023711D" w:rsidRDefault="0023711D" w:rsidP="0023711D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F26D89" wp14:editId="1C6150CE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6949D" w14:textId="77777777" w:rsidR="0023711D" w:rsidRDefault="0023711D" w:rsidP="0023711D">
      <w:pPr>
        <w:spacing w:line="240" w:lineRule="auto"/>
        <w:rPr>
          <w:rFonts w:eastAsia="Times New Roman"/>
          <w:lang w:val="en-GB"/>
        </w:rPr>
      </w:pPr>
    </w:p>
    <w:p w14:paraId="553F9100" w14:textId="77777777" w:rsidR="00845B0E" w:rsidRDefault="00845B0E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73107AB" w14:textId="711CE941" w:rsidR="00845B0E" w:rsidRPr="00CA0C77" w:rsidRDefault="0023711D" w:rsidP="00CA0C77">
      <w:pPr>
        <w:pStyle w:val="ListParagraph"/>
        <w:numPr>
          <w:ilvl w:val="0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After sending your message you can expect a reply within one week.</w:t>
      </w:r>
      <w:r w:rsidR="00CA0C77">
        <w:rPr>
          <w:rFonts w:eastAsia="Times New Roman"/>
          <w:lang w:val="en-GB"/>
        </w:rPr>
        <w:t xml:space="preserve">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1FFE1CA5" w14:textId="02AAA2B7" w:rsidR="0023711D" w:rsidRPr="00B25828" w:rsidRDefault="0023711D" w:rsidP="00845B0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46D224" w14:textId="3BE69D7F" w:rsidR="0023711D" w:rsidRPr="0023711D" w:rsidRDefault="0023711D" w:rsidP="0023711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34EA61" wp14:editId="713695E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49FD" w14:textId="50354528" w:rsidR="0023711D" w:rsidRPr="0023711D" w:rsidRDefault="0023711D" w:rsidP="0023711D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7D3BA957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B38EDD7" w14:textId="6DFC90BF" w:rsidR="0032633A" w:rsidRPr="0032633A" w:rsidRDefault="0032633A" w:rsidP="0032633A">
      <w:pPr>
        <w:pStyle w:val="ListParagraph"/>
        <w:numPr>
          <w:ilvl w:val="0"/>
          <w:numId w:val="32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62092B78" w14:textId="77777777" w:rsidR="0032633A" w:rsidRPr="00AB5BA3" w:rsidRDefault="0032633A" w:rsidP="0032633A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58D8A741" w14:textId="2835EF6F" w:rsidR="00030960" w:rsidRPr="00845B0E" w:rsidRDefault="0032633A" w:rsidP="0003096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EF3783C" w14:textId="77777777" w:rsidR="00845B0E" w:rsidRPr="00030960" w:rsidRDefault="00845B0E" w:rsidP="00845B0E">
      <w:pPr>
        <w:pStyle w:val="ListParagraph"/>
        <w:spacing w:line="240" w:lineRule="auto"/>
        <w:ind w:left="1068"/>
        <w:contextualSpacing w:val="0"/>
        <w:rPr>
          <w:b/>
          <w:bCs/>
          <w:lang w:val="en-GB"/>
        </w:rPr>
      </w:pPr>
    </w:p>
    <w:p w14:paraId="08C93DC5" w14:textId="3BAB11BA" w:rsidR="00030960" w:rsidRPr="00030960" w:rsidRDefault="00030960" w:rsidP="0003096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CD3D181" wp14:editId="4BD16611">
            <wp:extent cx="1512000" cy="2599957"/>
            <wp:effectExtent l="0" t="0" r="0" b="3810"/>
            <wp:docPr id="1339265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3392653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62CD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4EE5625" w14:textId="7D2D43A4" w:rsidR="00CA0C77" w:rsidRDefault="00CA0C77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2" w:name="_Toc192772583"/>
    </w:p>
    <w:p w14:paraId="1AABD127" w14:textId="77777777" w:rsidR="00AC7DD1" w:rsidRDefault="00AC7DD1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r>
        <w:rPr>
          <w:b/>
          <w:bCs/>
        </w:rPr>
        <w:br w:type="page"/>
      </w:r>
    </w:p>
    <w:p w14:paraId="0CC47C3A" w14:textId="77C46F88" w:rsidR="0023711D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lastRenderedPageBreak/>
        <w:t>Voice message</w:t>
      </w:r>
      <w:bookmarkEnd w:id="12"/>
      <w:r w:rsidR="000365E4">
        <w:rPr>
          <w:rFonts w:ascii="Reckless Neue" w:hAnsi="Reckless Neue"/>
          <w:b/>
          <w:bCs/>
        </w:rPr>
        <w:t xml:space="preserve"> </w:t>
      </w:r>
      <w:r w:rsidR="000365E4" w:rsidRPr="000365E4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="000365E4" w:rsidRPr="000365E4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="000365E4" w:rsidRPr="000365E4">
        <w:rPr>
          <w:rFonts w:ascii="Reckless Neue" w:hAnsi="Reckless Neue"/>
          <w:b/>
          <w:bCs/>
          <w:sz w:val="22"/>
          <w:szCs w:val="22"/>
        </w:rPr>
        <w:t>)</w:t>
      </w:r>
    </w:p>
    <w:p w14:paraId="461D840F" w14:textId="6DB36620" w:rsidR="0023711D" w:rsidRPr="0023711D" w:rsidRDefault="0023711D" w:rsidP="0023711D">
      <w:pPr>
        <w:pStyle w:val="ListParagraph"/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15EC341" w14:textId="458A62A4" w:rsidR="000A0BC7" w:rsidRDefault="000A0BC7" w:rsidP="000A0BC7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446FC6E5" w14:textId="2A69B250" w:rsidR="000A0BC7" w:rsidRPr="0032633A" w:rsidRDefault="000A0BC7" w:rsidP="0032633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EA7969" wp14:editId="45407C86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552C" w14:textId="1A928376" w:rsidR="00B25828" w:rsidRDefault="00D40107" w:rsidP="00B2582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D40107"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6A030BC2" w14:textId="77777777" w:rsidR="00AC7DD1" w:rsidRPr="00AC7DD1" w:rsidRDefault="00AC7DD1" w:rsidP="00AC7DD1">
      <w:pPr>
        <w:spacing w:line="240" w:lineRule="auto"/>
        <w:rPr>
          <w:rFonts w:eastAsia="Times New Roman"/>
          <w:lang w:val="en-GB"/>
        </w:rPr>
      </w:pPr>
    </w:p>
    <w:p w14:paraId="0C9D51A1" w14:textId="7B37E34A" w:rsidR="0065423A" w:rsidRPr="00845B0E" w:rsidRDefault="00845B0E" w:rsidP="00845B0E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</w:t>
      </w:r>
      <w:r w:rsidR="00975FA5">
        <w:rPr>
          <w:rFonts w:eastAsia="Times New Roman"/>
          <w:lang w:val="en-GB"/>
        </w:rPr>
        <w:t>ou will see</w:t>
      </w:r>
      <w:r>
        <w:rPr>
          <w:rFonts w:eastAsia="Times New Roman"/>
          <w:lang w:val="en-GB"/>
        </w:rPr>
        <w:t xml:space="preserve"> </w:t>
      </w:r>
      <w:r w:rsidR="00975FA5">
        <w:rPr>
          <w:rFonts w:eastAsia="Times New Roman"/>
          <w:lang w:val="en-GB"/>
        </w:rPr>
        <w:t>the transcript of your message</w:t>
      </w:r>
      <w:r>
        <w:rPr>
          <w:rFonts w:eastAsia="Times New Roman"/>
          <w:lang w:val="en-GB"/>
        </w:rPr>
        <w:t xml:space="preserve"> and will</w:t>
      </w:r>
      <w:r w:rsidR="00975FA5" w:rsidRPr="00845B0E">
        <w:rPr>
          <w:rFonts w:eastAsia="Times New Roman"/>
          <w:lang w:val="en-GB"/>
        </w:rPr>
        <w:t xml:space="preserve"> have two options:</w:t>
      </w:r>
    </w:p>
    <w:p w14:paraId="538F7C33" w14:textId="77777777" w:rsidR="0065423A" w:rsidRDefault="0065423A" w:rsidP="0065423A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979BED3" w14:textId="45342BE5" w:rsidR="0065423A" w:rsidRPr="0065423A" w:rsidRDefault="009918C2" w:rsidP="0065423A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043523AA" wp14:editId="53249C5A">
            <wp:extent cx="1511731" cy="2585708"/>
            <wp:effectExtent l="0" t="0" r="0" b="5715"/>
            <wp:docPr id="8767713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9"/>
                    <a:stretch/>
                  </pic:blipFill>
                  <pic:spPr bwMode="auto">
                    <a:xfrm>
                      <a:off x="0" y="0"/>
                      <a:ext cx="1511731" cy="258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B93DA" w14:textId="017F3F0E" w:rsidR="00975FA5" w:rsidRPr="00845B0E" w:rsidRDefault="00975FA5" w:rsidP="00845B0E">
      <w:pPr>
        <w:pStyle w:val="ListParagraph"/>
        <w:numPr>
          <w:ilvl w:val="0"/>
          <w:numId w:val="49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 w:rsidR="009918C2">
        <w:rPr>
          <w:rFonts w:eastAsia="Times New Roman"/>
          <w:b/>
          <w:bCs/>
          <w:lang w:val="en-GB"/>
        </w:rPr>
        <w:t>Send with approval</w:t>
      </w:r>
      <w:r w:rsidR="00845B0E">
        <w:rPr>
          <w:rFonts w:eastAsia="Times New Roman"/>
          <w:lang w:val="en-GB"/>
        </w:rPr>
        <w:t xml:space="preserve">: If you are satisfied with the transcript of your message. </w:t>
      </w:r>
      <w:r w:rsidR="00CA0C77">
        <w:rPr>
          <w:rFonts w:eastAsia="Times New Roman"/>
          <w:lang w:val="en-GB"/>
        </w:rPr>
        <w:t>This is the most anonymous option, since y</w:t>
      </w:r>
      <w:r w:rsidR="00845B0E">
        <w:rPr>
          <w:rFonts w:eastAsia="Times New Roman"/>
          <w:lang w:val="en-GB"/>
        </w:rPr>
        <w:t>our organisation will not receive your voice fil</w:t>
      </w:r>
      <w:r w:rsidR="00CA0C77">
        <w:rPr>
          <w:rFonts w:eastAsia="Times New Roman"/>
          <w:lang w:val="en-GB"/>
        </w:rPr>
        <w:t>e.</w:t>
      </w:r>
    </w:p>
    <w:p w14:paraId="637D99E9" w14:textId="39907358" w:rsidR="0065423A" w:rsidRPr="00845B0E" w:rsidRDefault="0065423A" w:rsidP="00845B0E">
      <w:pPr>
        <w:pStyle w:val="ListParagraph"/>
        <w:numPr>
          <w:ilvl w:val="0"/>
          <w:numId w:val="49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 w:rsidR="009918C2">
        <w:rPr>
          <w:rFonts w:eastAsia="Times New Roman"/>
          <w:b/>
          <w:bCs/>
          <w:lang w:val="en-GB"/>
        </w:rPr>
        <w:t>Send without approval’</w:t>
      </w:r>
      <w:r w:rsidR="00845B0E">
        <w:rPr>
          <w:rFonts w:eastAsia="Times New Roman"/>
          <w:lang w:val="en-GB"/>
        </w:rPr>
        <w:t xml:space="preserve">: </w:t>
      </w:r>
      <w:r w:rsidR="00194AED">
        <w:rPr>
          <w:rFonts w:eastAsia="Times New Roman"/>
          <w:lang w:val="en-GB"/>
        </w:rPr>
        <w:t>I</w:t>
      </w:r>
      <w:r w:rsidR="00194AED" w:rsidRPr="00194AED">
        <w:rPr>
          <w:rFonts w:eastAsia="Times New Roman"/>
          <w:lang w:val="en-GB"/>
        </w:rPr>
        <w:t xml:space="preserve">f you are not satisfied with your </w:t>
      </w:r>
      <w:r w:rsidR="00220E75" w:rsidRPr="00194AED">
        <w:rPr>
          <w:rFonts w:eastAsia="Times New Roman"/>
          <w:lang w:val="en-GB"/>
        </w:rPr>
        <w:t>transcrip</w:t>
      </w:r>
      <w:r w:rsidR="00220E75">
        <w:rPr>
          <w:rFonts w:eastAsia="Times New Roman"/>
          <w:lang w:val="en-GB"/>
        </w:rPr>
        <w:t>t,</w:t>
      </w:r>
      <w:r w:rsidR="00194AED" w:rsidRPr="00194AED">
        <w:rPr>
          <w:rFonts w:eastAsia="Times New Roman"/>
          <w:lang w:val="en-GB"/>
        </w:rPr>
        <w:t xml:space="preserve"> you can </w:t>
      </w:r>
      <w:r w:rsidR="00194AED">
        <w:rPr>
          <w:rFonts w:eastAsia="Times New Roman"/>
          <w:lang w:val="en-GB"/>
        </w:rPr>
        <w:t>remove the file and record</w:t>
      </w:r>
      <w:r w:rsidR="00194AED" w:rsidRPr="00194AED">
        <w:rPr>
          <w:rFonts w:eastAsia="Times New Roman"/>
          <w:lang w:val="en-GB"/>
        </w:rPr>
        <w:t xml:space="preserve"> a new message or choose the send the voice file</w:t>
      </w:r>
      <w:r w:rsidR="00F36F39">
        <w:rPr>
          <w:rFonts w:eastAsia="Times New Roman"/>
          <w:lang w:val="en-GB"/>
        </w:rPr>
        <w:t xml:space="preserve"> to your organisation. You have two options</w:t>
      </w:r>
      <w:r w:rsidR="00194AED">
        <w:rPr>
          <w:rFonts w:eastAsia="Times New Roman"/>
          <w:lang w:val="en-GB"/>
        </w:rPr>
        <w:t>:</w:t>
      </w:r>
      <w:r w:rsidR="00AC7DD1">
        <w:rPr>
          <w:rFonts w:eastAsia="Times New Roman"/>
          <w:lang w:val="en-GB"/>
        </w:rPr>
        <w:tab/>
      </w:r>
    </w:p>
    <w:p w14:paraId="52F9E85A" w14:textId="276C0D43" w:rsidR="0065423A" w:rsidRPr="0065423A" w:rsidRDefault="0065423A" w:rsidP="0065423A">
      <w:pPr>
        <w:spacing w:line="240" w:lineRule="auto"/>
        <w:ind w:left="1080"/>
        <w:rPr>
          <w:rFonts w:eastAsia="Times New Roman"/>
          <w:lang w:val="en-GB"/>
        </w:rPr>
      </w:pPr>
    </w:p>
    <w:p w14:paraId="5F186F35" w14:textId="77777777" w:rsidR="00AC7DD1" w:rsidRDefault="00AC7DD1">
      <w:pPr>
        <w:spacing w:line="240" w:lineRule="auto"/>
        <w:rPr>
          <w:rFonts w:eastAsia="Times New Roman"/>
          <w:b/>
          <w:bCs/>
          <w:lang w:val="en-GB"/>
        </w:rPr>
      </w:pPr>
      <w:r>
        <w:rPr>
          <w:rFonts w:eastAsia="Times New Roman"/>
          <w:b/>
          <w:bCs/>
          <w:lang w:val="en-GB"/>
        </w:rPr>
        <w:br w:type="page"/>
      </w:r>
    </w:p>
    <w:p w14:paraId="592BCF09" w14:textId="77777777" w:rsidR="000365E4" w:rsidRDefault="00845B0E" w:rsidP="003401F0">
      <w:pPr>
        <w:pStyle w:val="ListParagraph"/>
        <w:numPr>
          <w:ilvl w:val="2"/>
          <w:numId w:val="37"/>
        </w:numPr>
        <w:spacing w:line="240" w:lineRule="auto"/>
        <w:rPr>
          <w:rFonts w:eastAsia="Times New Roman"/>
          <w:lang w:val="en-GB"/>
        </w:rPr>
      </w:pPr>
      <w:r w:rsidRPr="000365E4">
        <w:rPr>
          <w:rFonts w:eastAsia="Times New Roman"/>
          <w:b/>
          <w:bCs/>
          <w:lang w:val="en-GB"/>
        </w:rPr>
        <w:lastRenderedPageBreak/>
        <w:t>Sc</w:t>
      </w:r>
      <w:r w:rsidR="0065423A" w:rsidRPr="000365E4">
        <w:rPr>
          <w:rFonts w:eastAsia="Times New Roman"/>
          <w:b/>
          <w:bCs/>
          <w:lang w:val="en-GB"/>
        </w:rPr>
        <w:t>rambled version of your voice</w:t>
      </w:r>
      <w:r w:rsidR="0065423A" w:rsidRPr="000365E4">
        <w:rPr>
          <w:rFonts w:eastAsia="Times New Roman"/>
          <w:lang w:val="en-GB"/>
        </w:rPr>
        <w:t xml:space="preserve">: Select ‘Yes’. </w:t>
      </w:r>
      <w:r w:rsidR="000365E4" w:rsidRPr="000365E4">
        <w:rPr>
          <w:rFonts w:eastAsia="Times New Roman"/>
          <w:lang w:val="en-GB"/>
        </w:rPr>
        <w:t xml:space="preserve">This option is recommended to keep your anonymity. </w:t>
      </w:r>
    </w:p>
    <w:p w14:paraId="1248F007" w14:textId="77777777" w:rsidR="00D652FC" w:rsidRDefault="00845B0E" w:rsidP="003401F0">
      <w:pPr>
        <w:pStyle w:val="ListParagraph"/>
        <w:numPr>
          <w:ilvl w:val="2"/>
          <w:numId w:val="37"/>
        </w:numPr>
        <w:spacing w:line="240" w:lineRule="auto"/>
        <w:rPr>
          <w:rFonts w:eastAsia="Times New Roman"/>
          <w:lang w:val="en-GB"/>
        </w:rPr>
      </w:pPr>
      <w:r w:rsidRPr="000365E4">
        <w:rPr>
          <w:rFonts w:eastAsia="Times New Roman"/>
          <w:b/>
          <w:bCs/>
          <w:lang w:val="en-GB"/>
        </w:rPr>
        <w:t>O</w:t>
      </w:r>
      <w:r w:rsidR="0065423A" w:rsidRPr="000365E4">
        <w:rPr>
          <w:rFonts w:eastAsia="Times New Roman"/>
          <w:b/>
          <w:bCs/>
          <w:lang w:val="en-GB"/>
        </w:rPr>
        <w:t>riginal version of your voice</w:t>
      </w:r>
      <w:r w:rsidR="0065423A" w:rsidRPr="000365E4">
        <w:rPr>
          <w:rFonts w:eastAsia="Times New Roman"/>
          <w:lang w:val="en-GB"/>
        </w:rPr>
        <w:t>: Select ‘No’</w:t>
      </w:r>
      <w:r w:rsidRPr="000365E4">
        <w:rPr>
          <w:rFonts w:eastAsia="Times New Roman"/>
          <w:lang w:val="en-GB"/>
        </w:rPr>
        <w:t>.</w:t>
      </w:r>
    </w:p>
    <w:p w14:paraId="66ED2185" w14:textId="77777777" w:rsidR="00D652FC" w:rsidRDefault="00D652FC" w:rsidP="00D652FC">
      <w:pPr>
        <w:pStyle w:val="ListParagraph"/>
        <w:spacing w:line="240" w:lineRule="auto"/>
        <w:ind w:left="2160"/>
        <w:rPr>
          <w:rFonts w:eastAsia="Times New Roman"/>
          <w:lang w:val="en-GB"/>
        </w:rPr>
      </w:pPr>
    </w:p>
    <w:p w14:paraId="2AD3C043" w14:textId="0BE03247" w:rsidR="0065423A" w:rsidRPr="00AC7DD1" w:rsidRDefault="00D652FC" w:rsidP="00D652FC">
      <w:pPr>
        <w:pStyle w:val="ListParagraph"/>
        <w:spacing w:line="240" w:lineRule="auto"/>
        <w:ind w:left="21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</w:t>
      </w:r>
      <w:r>
        <w:rPr>
          <w:rFonts w:eastAsia="Times New Roman"/>
          <w:noProof/>
          <w:lang w:val="en-GB"/>
        </w:rPr>
        <w:drawing>
          <wp:inline distT="0" distB="0" distL="0" distR="0" wp14:anchorId="6BB6066C" wp14:editId="32F58FCE">
            <wp:extent cx="1511873" cy="2594335"/>
            <wp:effectExtent l="0" t="0" r="0" b="0"/>
            <wp:docPr id="20744073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07324" name="Picture 207440732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"/>
                    <a:stretch/>
                  </pic:blipFill>
                  <pic:spPr bwMode="auto">
                    <a:xfrm>
                      <a:off x="0" y="0"/>
                      <a:ext cx="1512000" cy="259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8D0F8" w14:textId="77777777" w:rsidR="0065423A" w:rsidRDefault="0065423A" w:rsidP="0065423A">
      <w:pPr>
        <w:pStyle w:val="ListParagraph"/>
        <w:spacing w:line="240" w:lineRule="auto"/>
        <w:ind w:left="1800"/>
        <w:rPr>
          <w:rFonts w:eastAsia="Times New Roman"/>
          <w:lang w:val="en-GB"/>
        </w:rPr>
      </w:pPr>
    </w:p>
    <w:p w14:paraId="5A064E60" w14:textId="5771DE71" w:rsidR="00845B0E" w:rsidRPr="00845B0E" w:rsidRDefault="00845B0E" w:rsidP="00845B0E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EF9ADD7" w14:textId="77777777" w:rsidR="00845B0E" w:rsidRDefault="00845B0E" w:rsidP="00845B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373D8A62" w:rsidR="00B25828" w:rsidRPr="00AC7DD1" w:rsidRDefault="00845B0E" w:rsidP="00845B0E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3C845611" w:rsidR="00B25828" w:rsidRPr="00B25828" w:rsidRDefault="00B25828" w:rsidP="0032633A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11B7086B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35CAB249" w14:textId="5BAD314C" w:rsidR="00B25828" w:rsidRPr="00845B0E" w:rsidRDefault="00B25828" w:rsidP="00845B0E">
      <w:pPr>
        <w:pStyle w:val="ListParagraph"/>
        <w:numPr>
          <w:ilvl w:val="0"/>
          <w:numId w:val="23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213B0CC0" w14:textId="77777777" w:rsidR="0032633A" w:rsidRDefault="0032633A" w:rsidP="0032633A">
      <w:pPr>
        <w:spacing w:line="240" w:lineRule="auto"/>
        <w:rPr>
          <w:lang w:val="en-GB"/>
        </w:rPr>
      </w:pPr>
    </w:p>
    <w:p w14:paraId="3C2663F3" w14:textId="0255661D" w:rsidR="00B25828" w:rsidRPr="0032633A" w:rsidRDefault="00B25828" w:rsidP="0032633A">
      <w:pPr>
        <w:pStyle w:val="ListParagraph"/>
        <w:numPr>
          <w:ilvl w:val="0"/>
          <w:numId w:val="36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845B0E" w:rsidRDefault="00B25828" w:rsidP="00845B0E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C29056D" wp14:editId="4BD43A97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81224" w14:textId="77777777" w:rsidR="00B25828" w:rsidRPr="00B25828" w:rsidRDefault="00B25828" w:rsidP="00B25828">
      <w:pPr>
        <w:rPr>
          <w:lang w:val="en-US"/>
        </w:rPr>
      </w:pPr>
    </w:p>
    <w:p w14:paraId="0772D666" w14:textId="2545A398" w:rsidR="00CD4C72" w:rsidRDefault="00CD4C72" w:rsidP="00B25828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8A1F035" w14:textId="77777777" w:rsidR="00B25828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13" w:name="_Toc116315389"/>
      <w:bookmarkStart w:id="14" w:name="_Toc192770666"/>
      <w:bookmarkStart w:id="15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53829CB" w14:textId="73C84A1F" w:rsidR="00E917DB" w:rsidRPr="003B3E6A" w:rsidRDefault="00B25828" w:rsidP="003B3E6A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6A49936" w14:textId="7D0105BD" w:rsidR="00B25828" w:rsidRPr="000365E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3965886" w14:textId="24A51045" w:rsidR="00B25828" w:rsidRPr="000365E4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0365E4">
        <w:rPr>
          <w:rFonts w:eastAsia="Times New Roman"/>
          <w:lang w:val="en-GB"/>
        </w:rPr>
        <w:t>The voice prompts will guide you through the following steps:</w:t>
      </w:r>
    </w:p>
    <w:p w14:paraId="79CEF773" w14:textId="77777777" w:rsidR="00B25828" w:rsidRPr="000365E4" w:rsidRDefault="00B25828" w:rsidP="00B25828">
      <w:pPr>
        <w:pStyle w:val="ListParagraph"/>
        <w:ind w:left="360"/>
        <w:rPr>
          <w:lang w:val="en-GB"/>
        </w:rPr>
      </w:pPr>
    </w:p>
    <w:p w14:paraId="13F7F0C3" w14:textId="77777777" w:rsidR="00B25828" w:rsidRPr="000365E4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0365E4">
        <w:rPr>
          <w:rFonts w:eastAsia="Times New Roman"/>
          <w:lang w:val="en-GB"/>
        </w:rPr>
        <w:t>Enter the ‘</w:t>
      </w:r>
      <w:r w:rsidRPr="000365E4">
        <w:rPr>
          <w:rFonts w:eastAsia="Times New Roman" w:cstheme="majorHAnsi"/>
          <w:lang w:val="en-GB"/>
        </w:rPr>
        <w:t>Organisation code</w:t>
      </w:r>
      <w:r w:rsidRPr="000365E4">
        <w:rPr>
          <w:rFonts w:eastAsia="Times New Roman" w:cstheme="minorHAnsi"/>
          <w:lang w:val="en-GB"/>
        </w:rPr>
        <w:t>’ shared by the organisation with you</w:t>
      </w:r>
    </w:p>
    <w:p w14:paraId="12C2BB9A" w14:textId="77777777" w:rsidR="00B25828" w:rsidRPr="000365E4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B703F7D" w14:textId="77777777" w:rsidR="00DB2A15" w:rsidRPr="000365E4" w:rsidRDefault="00B25828" w:rsidP="00DB2A15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0365E4">
        <w:rPr>
          <w:rFonts w:eastAsia="Times New Roman"/>
          <w:lang w:val="en-GB"/>
        </w:rPr>
        <w:t xml:space="preserve">Select your language </w:t>
      </w:r>
    </w:p>
    <w:p w14:paraId="1C40A176" w14:textId="77777777" w:rsidR="00DB2A15" w:rsidRPr="000365E4" w:rsidRDefault="00DB2A15" w:rsidP="00DB2A15">
      <w:pPr>
        <w:pStyle w:val="ListParagraph"/>
        <w:rPr>
          <w:rFonts w:eastAsia="Times New Roman"/>
          <w:lang w:val="en-GB"/>
        </w:rPr>
      </w:pPr>
    </w:p>
    <w:p w14:paraId="4324DDD3" w14:textId="6C35FEF8" w:rsidR="00DB2A15" w:rsidRPr="000365E4" w:rsidRDefault="00DB2A15" w:rsidP="00DB2A15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0365E4">
        <w:rPr>
          <w:rFonts w:eastAsia="Times New Roman"/>
          <w:lang w:val="en-GB"/>
        </w:rPr>
        <w:t xml:space="preserve">If you already have a report, press 1; To create a new report and consent to the processing of personal data, press 2. </w:t>
      </w:r>
    </w:p>
    <w:p w14:paraId="5CC55BA9" w14:textId="77777777" w:rsidR="00B25828" w:rsidRPr="000365E4" w:rsidRDefault="00B25828" w:rsidP="00DB2A15">
      <w:pPr>
        <w:pStyle w:val="ListParagraph"/>
        <w:spacing w:line="240" w:lineRule="auto"/>
        <w:contextualSpacing w:val="0"/>
        <w:rPr>
          <w:rFonts w:eastAsia="Times New Roman"/>
          <w:lang w:val="en-GB"/>
        </w:rPr>
      </w:pPr>
    </w:p>
    <w:p w14:paraId="004D7207" w14:textId="77777777" w:rsidR="00B25828" w:rsidRPr="000365E4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0365E4">
        <w:rPr>
          <w:rFonts w:eastAsia="Times New Roman"/>
          <w:lang w:val="en-GB"/>
        </w:rPr>
        <w:t>You will receive a unique ‘</w:t>
      </w:r>
      <w:r w:rsidRPr="000365E4">
        <w:rPr>
          <w:rFonts w:eastAsia="Times New Roman" w:cstheme="majorHAnsi"/>
          <w:lang w:val="en-GB"/>
        </w:rPr>
        <w:t>Report number</w:t>
      </w:r>
      <w:r w:rsidRPr="000365E4">
        <w:rPr>
          <w:rFonts w:eastAsia="Times New Roman"/>
          <w:lang w:val="en-GB"/>
        </w:rPr>
        <w:t>’</w:t>
      </w:r>
    </w:p>
    <w:p w14:paraId="361C25AC" w14:textId="4C591622" w:rsidR="00B25828" w:rsidRPr="000365E4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0365E4">
        <w:rPr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0365E4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77777777" w:rsidR="00B25828" w:rsidRPr="000365E4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0365E4">
        <w:rPr>
          <w:rFonts w:eastAsia="Times New Roman"/>
          <w:lang w:val="en-GB"/>
        </w:rPr>
        <w:t xml:space="preserve">Choose a </w:t>
      </w:r>
      <w:proofErr w:type="gramStart"/>
      <w:r w:rsidRPr="000365E4">
        <w:rPr>
          <w:rFonts w:eastAsia="Times New Roman"/>
          <w:lang w:val="en-GB"/>
        </w:rPr>
        <w:t>4 digit</w:t>
      </w:r>
      <w:proofErr w:type="gramEnd"/>
      <w:r w:rsidRPr="000365E4">
        <w:rPr>
          <w:rFonts w:eastAsia="Times New Roman"/>
          <w:lang w:val="en-GB"/>
        </w:rPr>
        <w:t xml:space="preserve"> PIN code</w:t>
      </w:r>
    </w:p>
    <w:p w14:paraId="715F1D33" w14:textId="0142C1A4" w:rsidR="001639F6" w:rsidRPr="000365E4" w:rsidRDefault="00B25828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0365E4">
        <w:rPr>
          <w:lang w:val="en-GB"/>
        </w:rPr>
        <w:t>Remember it so that you can log back in later</w:t>
      </w:r>
    </w:p>
    <w:p w14:paraId="09C2D433" w14:textId="77777777" w:rsidR="00B25828" w:rsidRPr="000365E4" w:rsidRDefault="00B25828" w:rsidP="00B25828">
      <w:pPr>
        <w:pStyle w:val="ListParagraph"/>
        <w:spacing w:line="240" w:lineRule="auto"/>
        <w:ind w:left="1800"/>
        <w:contextualSpacing w:val="0"/>
        <w:rPr>
          <w:lang w:val="en-GB"/>
        </w:rPr>
      </w:pPr>
    </w:p>
    <w:p w14:paraId="46DEC9AE" w14:textId="47F98367" w:rsidR="001639F6" w:rsidRDefault="001639F6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0365E4">
        <w:rPr>
          <w:rFonts w:eastAsia="Times New Roman"/>
          <w:lang w:val="en-GB"/>
        </w:rPr>
        <w:t>You will be informed that your audio</w:t>
      </w:r>
      <w:r>
        <w:rPr>
          <w:rFonts w:eastAsia="Times New Roman"/>
          <w:lang w:val="en-GB"/>
        </w:rPr>
        <w:t xml:space="preserve"> will be shared with your organisation:</w:t>
      </w:r>
    </w:p>
    <w:p w14:paraId="6ABBF544" w14:textId="43BA5B8B" w:rsidR="001639F6" w:rsidRDefault="001639F6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>
        <w:rPr>
          <w:lang w:val="en-GB"/>
        </w:rPr>
        <w:t xml:space="preserve">If you want to share the </w:t>
      </w:r>
      <w:r w:rsidRPr="00AC7DD1">
        <w:rPr>
          <w:b/>
          <w:bCs/>
          <w:lang w:val="en-GB"/>
        </w:rPr>
        <w:t>original audio</w:t>
      </w:r>
      <w:r>
        <w:rPr>
          <w:lang w:val="en-GB"/>
        </w:rPr>
        <w:t xml:space="preserve"> stay on the line</w:t>
      </w:r>
      <w:r w:rsidR="00AC7DD1">
        <w:rPr>
          <w:lang w:val="en-GB"/>
        </w:rPr>
        <w:t>.</w:t>
      </w:r>
    </w:p>
    <w:p w14:paraId="1DBDA011" w14:textId="60C6BFD6" w:rsidR="001639F6" w:rsidRPr="001639F6" w:rsidRDefault="001639F6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>
        <w:rPr>
          <w:lang w:val="en-GB"/>
        </w:rPr>
        <w:t xml:space="preserve">If you want to share a </w:t>
      </w:r>
      <w:r w:rsidR="003A4F66" w:rsidRPr="00AC7DD1">
        <w:rPr>
          <w:b/>
          <w:bCs/>
          <w:lang w:val="en-GB"/>
        </w:rPr>
        <w:t>scrambled</w:t>
      </w:r>
      <w:r w:rsidRPr="00AC7DD1">
        <w:rPr>
          <w:b/>
          <w:bCs/>
          <w:lang w:val="en-GB"/>
        </w:rPr>
        <w:t xml:space="preserve"> version</w:t>
      </w:r>
      <w:r>
        <w:rPr>
          <w:lang w:val="en-GB"/>
        </w:rPr>
        <w:t xml:space="preserve"> of your voice, please </w:t>
      </w:r>
      <w:r w:rsidR="003A4F66">
        <w:rPr>
          <w:lang w:val="en-GB"/>
        </w:rPr>
        <w:t>press 7</w:t>
      </w:r>
      <w:r w:rsidR="00AC7DD1">
        <w:rPr>
          <w:lang w:val="en-GB"/>
        </w:rPr>
        <w:t>.</w:t>
      </w:r>
    </w:p>
    <w:p w14:paraId="1CD215A7" w14:textId="77777777" w:rsidR="001639F6" w:rsidRDefault="001639F6" w:rsidP="001639F6">
      <w:pPr>
        <w:pStyle w:val="ListParagraph"/>
        <w:spacing w:line="240" w:lineRule="auto"/>
        <w:ind w:left="1800"/>
        <w:contextualSpacing w:val="0"/>
        <w:rPr>
          <w:rFonts w:eastAsia="Times New Roman"/>
          <w:lang w:val="en-GB"/>
        </w:rPr>
      </w:pPr>
    </w:p>
    <w:p w14:paraId="068AB12F" w14:textId="790B7044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2C8DF24C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Once done, press 1 or simply hang-up 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4F2D8B">
          <w:headerReference w:type="default" r:id="rId25"/>
          <w:footerReference w:type="default" r:id="rId26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bookmarkStart w:id="16" w:name="_Toc192770667"/>
    <w:bookmarkStart w:id="17" w:name="_Toc192771970"/>
    <w:bookmarkStart w:id="18" w:name="_Toc192772268"/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7" behindDoc="1" locked="0" layoutInCell="1" allowOverlap="1" wp14:anchorId="36E99F25" wp14:editId="7B6F9F1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28B6F" id="Rechthoek 1294577733" o:spid="_x0000_s1026" style="position:absolute;margin-left:-96.25pt;margin-top:-4.75pt;width:653.15pt;height:894.85pt;z-index:-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  <w:bookmarkEnd w:id="16"/>
      <w:bookmarkEnd w:id="17"/>
      <w:bookmarkEnd w:id="18"/>
    </w:p>
    <w:p w14:paraId="5EBEC58B" w14:textId="01DAF456" w:rsidR="00895055" w:rsidRPr="00FD3845" w:rsidRDefault="000365E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7DC4475" wp14:editId="12464B89">
                <wp:simplePos x="0" y="0"/>
                <wp:positionH relativeFrom="column">
                  <wp:posOffset>3545147</wp:posOffset>
                </wp:positionH>
                <wp:positionV relativeFrom="paragraph">
                  <wp:posOffset>7568467</wp:posOffset>
                </wp:positionV>
                <wp:extent cx="2442365" cy="537845"/>
                <wp:effectExtent l="0" t="0" r="0" b="0"/>
                <wp:wrapNone/>
                <wp:docPr id="1803077420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36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4E66F" w14:textId="77777777" w:rsidR="006E4701" w:rsidRPr="00D4710A" w:rsidRDefault="00D4710A" w:rsidP="00D4710A">
                            <w:pPr>
                              <w:pStyle w:val="NormalWeb"/>
                              <w:shd w:val="clear" w:color="auto" w:fill="003026"/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r w:rsidRPr="00D4710A"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 xml:space="preserve">Olympisch Stadion 6, 1076 DE </w:t>
                            </w:r>
                            <w:r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>www.speakup.com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DC447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9.15pt;margin-top:595.95pt;width:192.3pt;height:42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" filled="f" stroked="f" strokeweight=".5pt">
                <v:textbox>
                  <w:txbxContent>
                    <w:p w14:paraId="7644E66F" w14:textId="77777777" w:rsidR="006E4701" w:rsidRPr="00D4710A" w:rsidRDefault="00D4710A" w:rsidP="00D4710A">
                      <w:pPr>
                        <w:pStyle w:val="NormalWeb"/>
                        <w:shd w:val="clear" w:color="auto" w:fill="003026"/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r w:rsidRPr="00D4710A">
                        <w:rPr>
                          <w:rFonts w:ascii="RecklessNeue" w:hAnsi="RecklessNeue"/>
                          <w:color w:val="FFFFFF" w:themeColor="background1"/>
                        </w:rPr>
                        <w:t xml:space="preserve">Olympisch Stadion 6, 1076 DE </w:t>
                      </w:r>
                      <w:r>
                        <w:rPr>
                          <w:rFonts w:ascii="RecklessNeue" w:hAnsi="RecklessNeue"/>
                          <w:color w:val="FFFFFF" w:themeColor="background1"/>
                        </w:rPr>
                        <w:t>www.speakup.com</w:t>
                      </w:r>
                    </w:p>
                  </w:txbxContent>
                </v:textbox>
              </v:shape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7218" behindDoc="1" locked="0" layoutInCell="1" allowOverlap="1" wp14:anchorId="28A4EBD4" wp14:editId="04363C6D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3BF5E" w14:textId="77777777" w:rsidR="006D5614" w:rsidRDefault="006D5614" w:rsidP="00895055">
      <w:r>
        <w:separator/>
      </w:r>
    </w:p>
  </w:endnote>
  <w:endnote w:type="continuationSeparator" w:id="0">
    <w:p w14:paraId="1FCC2F8B" w14:textId="77777777" w:rsidR="006D5614" w:rsidRDefault="006D5614" w:rsidP="00895055">
      <w:r>
        <w:continuationSeparator/>
      </w:r>
    </w:p>
  </w:endnote>
  <w:endnote w:type="continuationNotice" w:id="1">
    <w:p w14:paraId="38EC62EE" w14:textId="77777777" w:rsidR="006D5614" w:rsidRDefault="006D56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94723A2-6652-5E4B-8CBE-E887EC68BA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C18366-D514-8C41-800A-FF95B1BF018B}"/>
    <w:embedBold r:id="rId3" w:fontKey="{073B1701-D5EF-8B4E-9D20-E85491DB0659}"/>
    <w:embedItalic r:id="rId4" w:fontKey="{8BDA5894-6755-7247-8938-23B28629E1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F017320-26D1-704B-912C-88696DCD2A5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E5BC673-D990-ED44-A2F2-DF8E1CC48F64}"/>
  </w:font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BBD6759-868A-194B-977E-0647B80F02BD}"/>
    <w:embedBold r:id="rId8" w:fontKey="{FD685A6E-066C-E042-B4FC-D57CE88DC0D4}"/>
    <w:embedItalic r:id="rId9" w:fontKey="{4169D5EA-873D-C34D-B852-9E1594192FC2}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2D4430B-62BD-C049-AD61-033D21195B6E}"/>
    <w:embedBold r:id="rId11" w:fontKey="{D7384FE9-5D2F-F640-914F-ADAF124C259B}"/>
    <w:embedItalic r:id="rId12" w:fontKey="{73E889A5-44D7-494A-8023-A72CF6CEB15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B32988F7-BE4E-B04E-BB5A-8B5680771921}"/>
    <w:embedBold r:id="rId14" w:fontKey="{825E2D67-A741-5B45-8045-4CC9C065FE9A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9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19E53E61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</w:t>
                          </w:r>
                          <w:r w:rsidR="009F1671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30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19E53E61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</w:t>
                    </w:r>
                    <w:r w:rsidR="009F1671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02106037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C34B08" w14:textId="77777777" w:rsidR="006D5614" w:rsidRDefault="006D5614" w:rsidP="00895055">
      <w:r>
        <w:separator/>
      </w:r>
    </w:p>
  </w:footnote>
  <w:footnote w:type="continuationSeparator" w:id="0">
    <w:p w14:paraId="4FC43DF9" w14:textId="77777777" w:rsidR="006D5614" w:rsidRDefault="006D5614" w:rsidP="00895055">
      <w:r>
        <w:continuationSeparator/>
      </w:r>
    </w:p>
  </w:footnote>
  <w:footnote w:type="continuationNotice" w:id="1">
    <w:p w14:paraId="72122EA5" w14:textId="77777777" w:rsidR="006D5614" w:rsidRDefault="006D56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683262139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6C1F14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34189536" o:spid="_x0000_i1025" type="#_x0000_t75" style="width:50.1pt;height:31.3pt;visibility:visible;mso-wrap-style:square">
            <v:imagedata r:id="rId1" o:title=""/>
          </v:shape>
        </w:pict>
      </mc:Choice>
      <mc:Fallback>
        <w:drawing>
          <wp:inline distT="0" distB="0" distL="0" distR="0" wp14:anchorId="0408D1CD" wp14:editId="616554AD">
            <wp:extent cx="636270" cy="397510"/>
            <wp:effectExtent l="0" t="0" r="0" b="0"/>
            <wp:docPr id="1634189536" name="Picture 1634189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A632DE"/>
    <w:multiLevelType w:val="hybridMultilevel"/>
    <w:tmpl w:val="3E304BA4"/>
    <w:lvl w:ilvl="0" w:tplc="54D83606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F622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7A6853"/>
    <w:multiLevelType w:val="multilevel"/>
    <w:tmpl w:val="0E0E82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1262C"/>
    <w:multiLevelType w:val="hybridMultilevel"/>
    <w:tmpl w:val="556EE812"/>
    <w:lvl w:ilvl="0" w:tplc="9B940B42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E02BB2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FD871A9"/>
    <w:multiLevelType w:val="multilevel"/>
    <w:tmpl w:val="8CD2DA10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F81A1F"/>
    <w:multiLevelType w:val="multilevel"/>
    <w:tmpl w:val="BC660808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2520"/>
      </w:pPr>
      <w:rPr>
        <w:rFonts w:hint="default"/>
      </w:rPr>
    </w:lvl>
  </w:abstractNum>
  <w:abstractNum w:abstractNumId="20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7424F6"/>
    <w:multiLevelType w:val="hybridMultilevel"/>
    <w:tmpl w:val="EA14A68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E136DDE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185080"/>
    <w:multiLevelType w:val="hybridMultilevel"/>
    <w:tmpl w:val="06C4D266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0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0F168D"/>
    <w:multiLevelType w:val="hybridMultilevel"/>
    <w:tmpl w:val="F38CFA48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08090013">
      <w:start w:val="1"/>
      <w:numFmt w:val="upperRoman"/>
      <w:lvlText w:val="%2."/>
      <w:lvlJc w:val="right"/>
      <w:pPr>
        <w:ind w:left="72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50D10"/>
    <w:multiLevelType w:val="hybridMultilevel"/>
    <w:tmpl w:val="4998C8E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9B55DA5"/>
    <w:multiLevelType w:val="hybridMultilevel"/>
    <w:tmpl w:val="8FDEB46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140F0"/>
    <w:multiLevelType w:val="multilevel"/>
    <w:tmpl w:val="3B580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99558367">
    <w:abstractNumId w:val="42"/>
  </w:num>
  <w:num w:numId="2" w16cid:durableId="889462652">
    <w:abstractNumId w:val="14"/>
  </w:num>
  <w:num w:numId="3" w16cid:durableId="913858091">
    <w:abstractNumId w:val="35"/>
  </w:num>
  <w:num w:numId="4" w16cid:durableId="1120102024">
    <w:abstractNumId w:val="20"/>
  </w:num>
  <w:num w:numId="5" w16cid:durableId="2063749804">
    <w:abstractNumId w:val="27"/>
  </w:num>
  <w:num w:numId="6" w16cid:durableId="131557142">
    <w:abstractNumId w:val="29"/>
  </w:num>
  <w:num w:numId="7" w16cid:durableId="405227070">
    <w:abstractNumId w:val="10"/>
  </w:num>
  <w:num w:numId="8" w16cid:durableId="604268038">
    <w:abstractNumId w:val="31"/>
  </w:num>
  <w:num w:numId="9" w16cid:durableId="1805997603">
    <w:abstractNumId w:val="24"/>
  </w:num>
  <w:num w:numId="10" w16cid:durableId="952129174">
    <w:abstractNumId w:val="8"/>
  </w:num>
  <w:num w:numId="11" w16cid:durableId="1687905065">
    <w:abstractNumId w:val="37"/>
  </w:num>
  <w:num w:numId="12" w16cid:durableId="1158493702">
    <w:abstractNumId w:val="17"/>
  </w:num>
  <w:num w:numId="13" w16cid:durableId="1141311949">
    <w:abstractNumId w:val="22"/>
  </w:num>
  <w:num w:numId="14" w16cid:durableId="349646943">
    <w:abstractNumId w:val="7"/>
  </w:num>
  <w:num w:numId="15" w16cid:durableId="1336610259">
    <w:abstractNumId w:val="6"/>
  </w:num>
  <w:num w:numId="16" w16cid:durableId="500393426">
    <w:abstractNumId w:val="34"/>
  </w:num>
  <w:num w:numId="17" w16cid:durableId="903374144">
    <w:abstractNumId w:val="12"/>
  </w:num>
  <w:num w:numId="18" w16cid:durableId="20248151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16"/>
  </w:num>
  <w:num w:numId="20" w16cid:durableId="1450660284">
    <w:abstractNumId w:val="28"/>
  </w:num>
  <w:num w:numId="21" w16cid:durableId="1124152208">
    <w:abstractNumId w:val="32"/>
  </w:num>
  <w:num w:numId="22" w16cid:durableId="1661076449">
    <w:abstractNumId w:val="41"/>
  </w:num>
  <w:num w:numId="23" w16cid:durableId="1719284549">
    <w:abstractNumId w:val="5"/>
  </w:num>
  <w:num w:numId="24" w16cid:durableId="1696225161">
    <w:abstractNumId w:val="30"/>
  </w:num>
  <w:num w:numId="25" w16cid:durableId="1805349544">
    <w:abstractNumId w:val="33"/>
  </w:num>
  <w:num w:numId="26" w16cid:durableId="866722894">
    <w:abstractNumId w:val="38"/>
  </w:num>
  <w:num w:numId="27" w16cid:durableId="1784811522">
    <w:abstractNumId w:val="23"/>
  </w:num>
  <w:num w:numId="28" w16cid:durableId="264659853">
    <w:abstractNumId w:val="36"/>
  </w:num>
  <w:num w:numId="29" w16cid:durableId="1411735368">
    <w:abstractNumId w:val="2"/>
  </w:num>
  <w:num w:numId="30" w16cid:durableId="911620832">
    <w:abstractNumId w:val="16"/>
  </w:num>
  <w:num w:numId="31" w16cid:durableId="557322147">
    <w:abstractNumId w:val="9"/>
  </w:num>
  <w:num w:numId="32" w16cid:durableId="1523864334">
    <w:abstractNumId w:val="3"/>
  </w:num>
  <w:num w:numId="33" w16cid:durableId="612398138">
    <w:abstractNumId w:val="25"/>
  </w:num>
  <w:num w:numId="34" w16cid:durableId="160437361">
    <w:abstractNumId w:val="13"/>
  </w:num>
  <w:num w:numId="35" w16cid:durableId="1052777336">
    <w:abstractNumId w:val="18"/>
  </w:num>
  <w:num w:numId="36" w16cid:durableId="758065594">
    <w:abstractNumId w:val="1"/>
  </w:num>
  <w:num w:numId="37" w16cid:durableId="998537897">
    <w:abstractNumId w:val="40"/>
  </w:num>
  <w:num w:numId="38" w16cid:durableId="215044224">
    <w:abstractNumId w:val="29"/>
  </w:num>
  <w:num w:numId="39" w16cid:durableId="133565387">
    <w:abstractNumId w:val="43"/>
  </w:num>
  <w:num w:numId="40" w16cid:durableId="1929729714">
    <w:abstractNumId w:val="29"/>
  </w:num>
  <w:num w:numId="41" w16cid:durableId="100540297">
    <w:abstractNumId w:val="17"/>
  </w:num>
  <w:num w:numId="42" w16cid:durableId="907110110">
    <w:abstractNumId w:val="17"/>
  </w:num>
  <w:num w:numId="43" w16cid:durableId="718824415">
    <w:abstractNumId w:val="19"/>
  </w:num>
  <w:num w:numId="44" w16cid:durableId="1009790571">
    <w:abstractNumId w:val="6"/>
  </w:num>
  <w:num w:numId="45" w16cid:durableId="757167187">
    <w:abstractNumId w:val="6"/>
  </w:num>
  <w:num w:numId="46" w16cid:durableId="1313952029">
    <w:abstractNumId w:val="4"/>
  </w:num>
  <w:num w:numId="47" w16cid:durableId="67920031">
    <w:abstractNumId w:val="0"/>
  </w:num>
  <w:num w:numId="48" w16cid:durableId="275717118">
    <w:abstractNumId w:val="11"/>
  </w:num>
  <w:num w:numId="49" w16cid:durableId="102045072">
    <w:abstractNumId w:val="26"/>
  </w:num>
  <w:num w:numId="50" w16cid:durableId="1772121007">
    <w:abstractNumId w:val="39"/>
  </w:num>
  <w:num w:numId="51" w16cid:durableId="1234467446">
    <w:abstractNumId w:val="21"/>
  </w:num>
  <w:num w:numId="52" w16cid:durableId="183633906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30960"/>
    <w:rsid w:val="000365E4"/>
    <w:rsid w:val="000421BF"/>
    <w:rsid w:val="0005395F"/>
    <w:rsid w:val="00063B79"/>
    <w:rsid w:val="00066459"/>
    <w:rsid w:val="00066A04"/>
    <w:rsid w:val="000737F7"/>
    <w:rsid w:val="0007765C"/>
    <w:rsid w:val="0009532D"/>
    <w:rsid w:val="000A0BC7"/>
    <w:rsid w:val="000C690D"/>
    <w:rsid w:val="000D3E23"/>
    <w:rsid w:val="000D7FBB"/>
    <w:rsid w:val="000F0816"/>
    <w:rsid w:val="001063CA"/>
    <w:rsid w:val="00107977"/>
    <w:rsid w:val="00107FC4"/>
    <w:rsid w:val="00122898"/>
    <w:rsid w:val="001236A4"/>
    <w:rsid w:val="00132EB6"/>
    <w:rsid w:val="001639F6"/>
    <w:rsid w:val="0017127F"/>
    <w:rsid w:val="00182CF0"/>
    <w:rsid w:val="001934B9"/>
    <w:rsid w:val="00194AED"/>
    <w:rsid w:val="001B7C76"/>
    <w:rsid w:val="001C0572"/>
    <w:rsid w:val="001C087F"/>
    <w:rsid w:val="001D633E"/>
    <w:rsid w:val="001E03D4"/>
    <w:rsid w:val="001E1B72"/>
    <w:rsid w:val="00220E75"/>
    <w:rsid w:val="00222D7B"/>
    <w:rsid w:val="00225258"/>
    <w:rsid w:val="0022636B"/>
    <w:rsid w:val="00227749"/>
    <w:rsid w:val="00227889"/>
    <w:rsid w:val="0023711D"/>
    <w:rsid w:val="0023761F"/>
    <w:rsid w:val="00240358"/>
    <w:rsid w:val="00241D58"/>
    <w:rsid w:val="00243155"/>
    <w:rsid w:val="00251A1E"/>
    <w:rsid w:val="0026688F"/>
    <w:rsid w:val="00266BF6"/>
    <w:rsid w:val="00275660"/>
    <w:rsid w:val="00280519"/>
    <w:rsid w:val="002A1EF0"/>
    <w:rsid w:val="002A45A6"/>
    <w:rsid w:val="002D423F"/>
    <w:rsid w:val="002D6A28"/>
    <w:rsid w:val="002E5D87"/>
    <w:rsid w:val="00301192"/>
    <w:rsid w:val="0032633A"/>
    <w:rsid w:val="003634A0"/>
    <w:rsid w:val="003670F9"/>
    <w:rsid w:val="0037137B"/>
    <w:rsid w:val="00396D0A"/>
    <w:rsid w:val="003A4F66"/>
    <w:rsid w:val="003B3E6A"/>
    <w:rsid w:val="003C2E6C"/>
    <w:rsid w:val="003C6777"/>
    <w:rsid w:val="003D2D20"/>
    <w:rsid w:val="003E09F3"/>
    <w:rsid w:val="003E3FA9"/>
    <w:rsid w:val="003E409D"/>
    <w:rsid w:val="00401684"/>
    <w:rsid w:val="00406C25"/>
    <w:rsid w:val="00413FE0"/>
    <w:rsid w:val="00416FEC"/>
    <w:rsid w:val="00423E0E"/>
    <w:rsid w:val="00432372"/>
    <w:rsid w:val="00440B31"/>
    <w:rsid w:val="00447E53"/>
    <w:rsid w:val="004516F3"/>
    <w:rsid w:val="0046517F"/>
    <w:rsid w:val="00467813"/>
    <w:rsid w:val="004845F9"/>
    <w:rsid w:val="00492118"/>
    <w:rsid w:val="004A2AC8"/>
    <w:rsid w:val="004B0E64"/>
    <w:rsid w:val="004F0E1A"/>
    <w:rsid w:val="004F1C66"/>
    <w:rsid w:val="004F2D8B"/>
    <w:rsid w:val="00501966"/>
    <w:rsid w:val="005373C6"/>
    <w:rsid w:val="00551C49"/>
    <w:rsid w:val="005679E4"/>
    <w:rsid w:val="00570B85"/>
    <w:rsid w:val="00573B1B"/>
    <w:rsid w:val="00582D69"/>
    <w:rsid w:val="00583FFA"/>
    <w:rsid w:val="0059237E"/>
    <w:rsid w:val="00594D56"/>
    <w:rsid w:val="005C5D2E"/>
    <w:rsid w:val="005D61E5"/>
    <w:rsid w:val="005E46F7"/>
    <w:rsid w:val="005F04B3"/>
    <w:rsid w:val="005F35AB"/>
    <w:rsid w:val="00603C23"/>
    <w:rsid w:val="00607653"/>
    <w:rsid w:val="00614DF8"/>
    <w:rsid w:val="00650972"/>
    <w:rsid w:val="0065423A"/>
    <w:rsid w:val="00662334"/>
    <w:rsid w:val="00671361"/>
    <w:rsid w:val="006727C3"/>
    <w:rsid w:val="006A0AEB"/>
    <w:rsid w:val="006B46F5"/>
    <w:rsid w:val="006B4C77"/>
    <w:rsid w:val="006D19E0"/>
    <w:rsid w:val="006D22E6"/>
    <w:rsid w:val="006D5614"/>
    <w:rsid w:val="006E4701"/>
    <w:rsid w:val="006E5D1E"/>
    <w:rsid w:val="007230C0"/>
    <w:rsid w:val="00731D8D"/>
    <w:rsid w:val="00732392"/>
    <w:rsid w:val="00747BCC"/>
    <w:rsid w:val="00751874"/>
    <w:rsid w:val="007630A8"/>
    <w:rsid w:val="0076469A"/>
    <w:rsid w:val="00764B25"/>
    <w:rsid w:val="0078368C"/>
    <w:rsid w:val="007A3B3C"/>
    <w:rsid w:val="007C453F"/>
    <w:rsid w:val="007D0020"/>
    <w:rsid w:val="007D56ED"/>
    <w:rsid w:val="007E4979"/>
    <w:rsid w:val="007F17EE"/>
    <w:rsid w:val="0080427C"/>
    <w:rsid w:val="00811967"/>
    <w:rsid w:val="00845B0E"/>
    <w:rsid w:val="00874520"/>
    <w:rsid w:val="00884A91"/>
    <w:rsid w:val="00895055"/>
    <w:rsid w:val="008D6286"/>
    <w:rsid w:val="008E40DE"/>
    <w:rsid w:val="008F13A3"/>
    <w:rsid w:val="008F6684"/>
    <w:rsid w:val="00916F47"/>
    <w:rsid w:val="009267F8"/>
    <w:rsid w:val="00940407"/>
    <w:rsid w:val="00945EDF"/>
    <w:rsid w:val="00961B87"/>
    <w:rsid w:val="00961CC2"/>
    <w:rsid w:val="009647E3"/>
    <w:rsid w:val="00975FA5"/>
    <w:rsid w:val="009841A0"/>
    <w:rsid w:val="00986E3B"/>
    <w:rsid w:val="009918C2"/>
    <w:rsid w:val="00997620"/>
    <w:rsid w:val="009A54B5"/>
    <w:rsid w:val="009C579D"/>
    <w:rsid w:val="009C7312"/>
    <w:rsid w:val="009D4368"/>
    <w:rsid w:val="009D4513"/>
    <w:rsid w:val="009F1671"/>
    <w:rsid w:val="00A05D73"/>
    <w:rsid w:val="00A24F0E"/>
    <w:rsid w:val="00A3460D"/>
    <w:rsid w:val="00A45A29"/>
    <w:rsid w:val="00A55285"/>
    <w:rsid w:val="00A57819"/>
    <w:rsid w:val="00A62295"/>
    <w:rsid w:val="00A761BC"/>
    <w:rsid w:val="00A97BB8"/>
    <w:rsid w:val="00AA0B67"/>
    <w:rsid w:val="00AC7DD1"/>
    <w:rsid w:val="00AD3ED6"/>
    <w:rsid w:val="00AF5980"/>
    <w:rsid w:val="00B0603A"/>
    <w:rsid w:val="00B25828"/>
    <w:rsid w:val="00B2603D"/>
    <w:rsid w:val="00B37128"/>
    <w:rsid w:val="00B41510"/>
    <w:rsid w:val="00B46889"/>
    <w:rsid w:val="00B55759"/>
    <w:rsid w:val="00B57833"/>
    <w:rsid w:val="00BC1308"/>
    <w:rsid w:val="00BC2305"/>
    <w:rsid w:val="00BC552B"/>
    <w:rsid w:val="00BD1DBE"/>
    <w:rsid w:val="00BF4DC3"/>
    <w:rsid w:val="00C111E5"/>
    <w:rsid w:val="00C131E6"/>
    <w:rsid w:val="00C21BAB"/>
    <w:rsid w:val="00C24CDC"/>
    <w:rsid w:val="00C32248"/>
    <w:rsid w:val="00C37352"/>
    <w:rsid w:val="00C50864"/>
    <w:rsid w:val="00C5402E"/>
    <w:rsid w:val="00C57522"/>
    <w:rsid w:val="00C65E59"/>
    <w:rsid w:val="00C73F4B"/>
    <w:rsid w:val="00C76BB8"/>
    <w:rsid w:val="00CA0C77"/>
    <w:rsid w:val="00CA1CE6"/>
    <w:rsid w:val="00CA1F45"/>
    <w:rsid w:val="00CC38DB"/>
    <w:rsid w:val="00CC6B50"/>
    <w:rsid w:val="00CC7CBA"/>
    <w:rsid w:val="00CD4C72"/>
    <w:rsid w:val="00CF3CA4"/>
    <w:rsid w:val="00D11BFC"/>
    <w:rsid w:val="00D22E65"/>
    <w:rsid w:val="00D30B5B"/>
    <w:rsid w:val="00D33477"/>
    <w:rsid w:val="00D40107"/>
    <w:rsid w:val="00D40195"/>
    <w:rsid w:val="00D405DC"/>
    <w:rsid w:val="00D44A3F"/>
    <w:rsid w:val="00D4710A"/>
    <w:rsid w:val="00D47344"/>
    <w:rsid w:val="00D50C32"/>
    <w:rsid w:val="00D530A3"/>
    <w:rsid w:val="00D54391"/>
    <w:rsid w:val="00D652FC"/>
    <w:rsid w:val="00D8580C"/>
    <w:rsid w:val="00D9391D"/>
    <w:rsid w:val="00DA1FA5"/>
    <w:rsid w:val="00DA3222"/>
    <w:rsid w:val="00DB2A15"/>
    <w:rsid w:val="00E03706"/>
    <w:rsid w:val="00E04024"/>
    <w:rsid w:val="00E117A3"/>
    <w:rsid w:val="00E12EA8"/>
    <w:rsid w:val="00E56483"/>
    <w:rsid w:val="00E6003B"/>
    <w:rsid w:val="00E65C92"/>
    <w:rsid w:val="00E77E1A"/>
    <w:rsid w:val="00E90352"/>
    <w:rsid w:val="00E917DB"/>
    <w:rsid w:val="00EA1B23"/>
    <w:rsid w:val="00EA2348"/>
    <w:rsid w:val="00EB740E"/>
    <w:rsid w:val="00ED123B"/>
    <w:rsid w:val="00ED226A"/>
    <w:rsid w:val="00ED433A"/>
    <w:rsid w:val="00EE294C"/>
    <w:rsid w:val="00EE7D26"/>
    <w:rsid w:val="00EF3344"/>
    <w:rsid w:val="00EF6A8C"/>
    <w:rsid w:val="00F02D59"/>
    <w:rsid w:val="00F06077"/>
    <w:rsid w:val="00F17108"/>
    <w:rsid w:val="00F25735"/>
    <w:rsid w:val="00F31834"/>
    <w:rsid w:val="00F339B5"/>
    <w:rsid w:val="00F36F39"/>
    <w:rsid w:val="00F56864"/>
    <w:rsid w:val="00F5736E"/>
    <w:rsid w:val="00F72EF4"/>
    <w:rsid w:val="00F83EB1"/>
    <w:rsid w:val="00F84F7B"/>
    <w:rsid w:val="00F86E88"/>
    <w:rsid w:val="00FA10BF"/>
    <w:rsid w:val="00FA2496"/>
    <w:rsid w:val="00FD384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7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  <w:style w:type="numbering" w:customStyle="1" w:styleId="CurrentList1">
    <w:name w:val="Current List1"/>
    <w:uiPriority w:val="99"/>
    <w:rsid w:val="0032633A"/>
    <w:pPr>
      <w:numPr>
        <w:numId w:val="35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5423A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3096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5423A"/>
    <w:pPr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128"/>
    <w:pPr>
      <w:ind w:left="21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0407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5423A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5423A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5423A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5423A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5423A"/>
    <w:pPr>
      <w:ind w:left="1680"/>
    </w:pPr>
    <w:rPr>
      <w:rFonts w:asciiTheme="minorHAnsi" w:hAnsiTheme="minorHAnsi" w:cstheme="minorHAns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28"/>
    <w:rPr>
      <w:rFonts w:asciiTheme="majorHAnsi" w:eastAsiaTheme="majorEastAsia" w:hAnsiTheme="majorHAnsi" w:cstheme="majorBidi"/>
      <w:i/>
      <w:iCs/>
      <w:color w:val="2F5496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2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2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2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2" ma:contentTypeDescription="Create a new document." ma:contentTypeScope="" ma:versionID="fe965980ea9f111890bc19641c0a2a52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da25bd0cc1f28b3f55420afadf160689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EB07EB-D5DF-4BDD-B577-52F61BF3C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1</TotalTime>
  <Pages>12</Pages>
  <Words>881</Words>
  <Characters>5027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3</cp:revision>
  <cp:lastPrinted>2025-04-22T08:50:00Z</cp:lastPrinted>
  <dcterms:created xsi:type="dcterms:W3CDTF">2025-04-22T08:50:00Z</dcterms:created>
  <dcterms:modified xsi:type="dcterms:W3CDTF">2025-04-22T08:51:00Z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