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765DD712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59443FB6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476895" w:rsidRDefault="00030960" w:rsidP="00030960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3C8436CA" w14:textId="6972FAE8" w:rsidR="00B37128" w:rsidRPr="00476895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476895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476895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476895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47689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B1612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029CAD95" w:rsidR="00B37128" w:rsidRPr="00476895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47689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B1612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751A7230" w:rsidR="00B37128" w:rsidRPr="0047689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476895">
          <w:rPr>
            <w:rStyle w:val="Hyperlink"/>
            <w:sz w:val="22"/>
            <w:szCs w:val="22"/>
          </w:rPr>
          <w:t>Via Web</w:t>
        </w:r>
        <w:r w:rsidRPr="00476895">
          <w:rPr>
            <w:noProof/>
            <w:webHidden/>
            <w:sz w:val="22"/>
            <w:szCs w:val="22"/>
          </w:rPr>
          <w:tab/>
        </w:r>
        <w:r w:rsidRPr="00476895">
          <w:rPr>
            <w:noProof/>
            <w:webHidden/>
            <w:sz w:val="22"/>
            <w:szCs w:val="22"/>
          </w:rPr>
          <w:fldChar w:fldCharType="begin"/>
        </w:r>
        <w:r w:rsidRPr="00476895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76895">
          <w:rPr>
            <w:noProof/>
            <w:webHidden/>
            <w:sz w:val="22"/>
            <w:szCs w:val="22"/>
          </w:rPr>
        </w:r>
        <w:r w:rsidRPr="00476895">
          <w:rPr>
            <w:noProof/>
            <w:webHidden/>
            <w:sz w:val="22"/>
            <w:szCs w:val="22"/>
          </w:rPr>
          <w:fldChar w:fldCharType="separate"/>
        </w:r>
        <w:r w:rsidR="00B16124">
          <w:rPr>
            <w:noProof/>
            <w:webHidden/>
            <w:sz w:val="22"/>
            <w:szCs w:val="22"/>
          </w:rPr>
          <w:t>3</w:t>
        </w:r>
        <w:r w:rsidRPr="00476895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75362530" w:rsidR="00B37128" w:rsidRPr="0047689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476895">
          <w:rPr>
            <w:rStyle w:val="Hyperlink"/>
            <w:sz w:val="22"/>
            <w:szCs w:val="22"/>
          </w:rPr>
          <w:t>Via the SpeakUp App</w:t>
        </w:r>
        <w:r w:rsidRPr="00476895">
          <w:rPr>
            <w:noProof/>
            <w:webHidden/>
            <w:sz w:val="22"/>
            <w:szCs w:val="22"/>
          </w:rPr>
          <w:tab/>
        </w:r>
        <w:r w:rsidRPr="00476895">
          <w:rPr>
            <w:noProof/>
            <w:webHidden/>
            <w:sz w:val="22"/>
            <w:szCs w:val="22"/>
          </w:rPr>
          <w:fldChar w:fldCharType="begin"/>
        </w:r>
        <w:r w:rsidRPr="00476895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76895">
          <w:rPr>
            <w:noProof/>
            <w:webHidden/>
            <w:sz w:val="22"/>
            <w:szCs w:val="22"/>
          </w:rPr>
        </w:r>
        <w:r w:rsidRPr="00476895">
          <w:rPr>
            <w:noProof/>
            <w:webHidden/>
            <w:sz w:val="22"/>
            <w:szCs w:val="22"/>
          </w:rPr>
          <w:fldChar w:fldCharType="separate"/>
        </w:r>
        <w:r w:rsidR="00B16124">
          <w:rPr>
            <w:noProof/>
            <w:webHidden/>
            <w:sz w:val="22"/>
            <w:szCs w:val="22"/>
          </w:rPr>
          <w:t>4</w:t>
        </w:r>
        <w:r w:rsidRPr="00476895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0CEE5B3F" w:rsidR="00B37128" w:rsidRPr="00476895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476895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B16124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3EDB3F17" w:rsidR="00B37128" w:rsidRPr="00476895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476895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B16124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12B610EF" w:rsidR="00B37128" w:rsidRPr="0047689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476895">
          <w:rPr>
            <w:rStyle w:val="Hyperlink"/>
            <w:sz w:val="22"/>
            <w:szCs w:val="22"/>
          </w:rPr>
          <w:t>Via Phone</w:t>
        </w:r>
        <w:r w:rsidRPr="00476895">
          <w:rPr>
            <w:noProof/>
            <w:webHidden/>
            <w:sz w:val="22"/>
            <w:szCs w:val="22"/>
          </w:rPr>
          <w:tab/>
        </w:r>
        <w:r w:rsidRPr="00476895">
          <w:rPr>
            <w:noProof/>
            <w:webHidden/>
            <w:sz w:val="22"/>
            <w:szCs w:val="22"/>
          </w:rPr>
          <w:fldChar w:fldCharType="begin"/>
        </w:r>
        <w:r w:rsidRPr="00476895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76895">
          <w:rPr>
            <w:noProof/>
            <w:webHidden/>
            <w:sz w:val="22"/>
            <w:szCs w:val="22"/>
          </w:rPr>
        </w:r>
        <w:r w:rsidRPr="00476895">
          <w:rPr>
            <w:noProof/>
            <w:webHidden/>
            <w:sz w:val="22"/>
            <w:szCs w:val="22"/>
          </w:rPr>
          <w:fldChar w:fldCharType="separate"/>
        </w:r>
        <w:r w:rsidR="00B16124">
          <w:rPr>
            <w:noProof/>
            <w:webHidden/>
            <w:sz w:val="22"/>
            <w:szCs w:val="22"/>
          </w:rPr>
          <w:t>10</w:t>
        </w:r>
        <w:r w:rsidRPr="00476895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476895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3AE8D9A8" w14:textId="77777777" w:rsidR="00B672C2" w:rsidRPr="00423E0E" w:rsidRDefault="00B672C2" w:rsidP="00B672C2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11F2E1A5" w14:textId="77777777" w:rsidR="00B672C2" w:rsidRPr="00423E0E" w:rsidRDefault="00B672C2" w:rsidP="00B672C2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DC721BA" w14:textId="77777777" w:rsidR="00B672C2" w:rsidRPr="00423E0E" w:rsidRDefault="00B672C2" w:rsidP="00B672C2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4B65AB8B" w14:textId="77777777" w:rsidR="00B672C2" w:rsidRDefault="00B672C2" w:rsidP="00B672C2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1672DE92" w14:textId="77777777" w:rsidR="00B672C2" w:rsidRDefault="00B672C2" w:rsidP="00B672C2">
      <w:pPr>
        <w:spacing w:line="240" w:lineRule="auto"/>
        <w:ind w:firstLine="360"/>
        <w:rPr>
          <w:rFonts w:eastAsia="Times New Roman"/>
          <w:lang w:val="en-GB"/>
        </w:rPr>
      </w:pPr>
    </w:p>
    <w:p w14:paraId="4FD1502B" w14:textId="77777777" w:rsidR="00B672C2" w:rsidRPr="008C130B" w:rsidRDefault="00B672C2" w:rsidP="00B672C2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8C130B">
        <w:rPr>
          <w:rFonts w:eastAsia="Times New Roman"/>
          <w:lang w:val="en-GB"/>
        </w:rPr>
        <w:t>Click on “Web report”</w:t>
      </w:r>
    </w:p>
    <w:p w14:paraId="2BFD6640" w14:textId="77777777" w:rsidR="00B672C2" w:rsidRPr="00423E0E" w:rsidRDefault="00B672C2" w:rsidP="00B672C2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3487CEB" w14:textId="77777777" w:rsidR="00B672C2" w:rsidRPr="00423E0E" w:rsidRDefault="00B672C2" w:rsidP="00B672C2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7EED0AC6" w14:textId="77777777" w:rsidR="00B672C2" w:rsidRPr="00423E0E" w:rsidRDefault="00B672C2" w:rsidP="00B672C2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6C3521A" w14:textId="77777777" w:rsidR="00B672C2" w:rsidRPr="00FB48B6" w:rsidRDefault="00B672C2" w:rsidP="00B672C2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6E31992B" w14:textId="77777777" w:rsidR="00B672C2" w:rsidRPr="00FB48B6" w:rsidRDefault="00B672C2" w:rsidP="00B672C2">
      <w:pPr>
        <w:pStyle w:val="ListParagraph"/>
        <w:rPr>
          <w:rFonts w:eastAsia="Times New Roman"/>
          <w:lang w:val="en-GB"/>
        </w:rPr>
      </w:pPr>
    </w:p>
    <w:p w14:paraId="7FCDEBC5" w14:textId="77777777" w:rsidR="00B672C2" w:rsidRPr="00423E0E" w:rsidRDefault="00B672C2" w:rsidP="00B672C2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19DAED03" w14:textId="77777777" w:rsidR="00B672C2" w:rsidRPr="00423E0E" w:rsidRDefault="00B672C2" w:rsidP="00B672C2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7EC35D15" w14:textId="77777777" w:rsidR="00B672C2" w:rsidRPr="00423E0E" w:rsidRDefault="00B672C2" w:rsidP="00B672C2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7D6FC65" w14:textId="77777777" w:rsidR="00B672C2" w:rsidRPr="00423E0E" w:rsidRDefault="00B672C2" w:rsidP="00B672C2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7D9D7BA4" w14:textId="77777777" w:rsidR="00B672C2" w:rsidRPr="00423E0E" w:rsidRDefault="00B672C2" w:rsidP="00B672C2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1D9D3153" w14:textId="77777777" w:rsidR="00B672C2" w:rsidRPr="00423E0E" w:rsidRDefault="00B672C2" w:rsidP="00B672C2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27A0276" w14:textId="77777777" w:rsidR="00B672C2" w:rsidRPr="00423E0E" w:rsidRDefault="00B672C2" w:rsidP="00B672C2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0DBD4362" w14:textId="77777777" w:rsidR="00B672C2" w:rsidRPr="00423E0E" w:rsidRDefault="00B672C2" w:rsidP="00B672C2">
      <w:pPr>
        <w:spacing w:line="240" w:lineRule="auto"/>
        <w:rPr>
          <w:rFonts w:eastAsia="Times New Roman"/>
          <w:lang w:val="en-GB"/>
        </w:rPr>
      </w:pPr>
    </w:p>
    <w:p w14:paraId="30CECA43" w14:textId="77777777" w:rsidR="00B672C2" w:rsidRPr="00423E0E" w:rsidRDefault="00B672C2" w:rsidP="00B672C2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08324702" w14:textId="77777777" w:rsidR="00B672C2" w:rsidRPr="00423E0E" w:rsidRDefault="00B672C2" w:rsidP="00B672C2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B672C2">
      <w:pPr>
        <w:pStyle w:val="11Title"/>
        <w:numPr>
          <w:ilvl w:val="0"/>
          <w:numId w:val="0"/>
        </w:numPr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2CA3064B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476895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DE99D4B" w14:textId="77777777" w:rsidR="00B672C2" w:rsidRDefault="00B672C2" w:rsidP="00B672C2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 w:rsidRPr="00FB48B6">
        <w:rPr>
          <w:rFonts w:eastAsia="Times New Roman"/>
          <w:lang w:val="pl-PL"/>
        </w:rPr>
        <w:t>Tick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0C1C8A12" w14:textId="77777777" w:rsidR="00B672C2" w:rsidRPr="00B672C2" w:rsidRDefault="00B672C2" w:rsidP="00B672C2">
      <w:pPr>
        <w:spacing w:line="240" w:lineRule="auto"/>
        <w:rPr>
          <w:rFonts w:eastAsia="Times New Roman"/>
          <w:lang w:val="pl-PL"/>
        </w:rPr>
      </w:pPr>
    </w:p>
    <w:p w14:paraId="7DACEC3E" w14:textId="6B829860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11C61BF2" w:rsidR="00B25828" w:rsidRPr="009F1671" w:rsidRDefault="00B672C2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82ACEDB" wp14:editId="3DE04F6F">
            <wp:extent cx="1512000" cy="3051244"/>
            <wp:effectExtent l="0" t="0" r="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5B71600A" w14:textId="77777777" w:rsidR="0023711D" w:rsidRDefault="00B25828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You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22CB3" w14:textId="6D78FF55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7777777" w:rsidR="00845B0E" w:rsidRDefault="00845B0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38EDD7" w14:textId="6DFC90BF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77777777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CC47C3A" w14:textId="247BD5B1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 w:rsidR="00476895">
        <w:rPr>
          <w:rFonts w:ascii="Reckless Neue" w:hAnsi="Reckless Neue"/>
          <w:b/>
          <w:bCs/>
        </w:rPr>
        <w:t xml:space="preserve"> </w:t>
      </w:r>
      <w:r w:rsidR="00476895" w:rsidRPr="00476895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476895" w:rsidRPr="00476895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476895" w:rsidRPr="00476895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0C9D51A1" w14:textId="7B37E34A" w:rsidR="0065423A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</w:t>
      </w:r>
      <w:r w:rsidR="00975FA5">
        <w:rPr>
          <w:rFonts w:eastAsia="Times New Roman"/>
          <w:lang w:val="en-GB"/>
        </w:rPr>
        <w:t>ou will see</w:t>
      </w:r>
      <w:r>
        <w:rPr>
          <w:rFonts w:eastAsia="Times New Roman"/>
          <w:lang w:val="en-GB"/>
        </w:rPr>
        <w:t xml:space="preserve"> </w:t>
      </w:r>
      <w:r w:rsidR="00975FA5">
        <w:rPr>
          <w:rFonts w:eastAsia="Times New Roman"/>
          <w:lang w:val="en-GB"/>
        </w:rPr>
        <w:t>the transcript of your message</w:t>
      </w:r>
      <w:r>
        <w:rPr>
          <w:rFonts w:eastAsia="Times New Roman"/>
          <w:lang w:val="en-GB"/>
        </w:rPr>
        <w:t xml:space="preserve"> and will</w:t>
      </w:r>
      <w:r w:rsidR="00975FA5" w:rsidRPr="00845B0E">
        <w:rPr>
          <w:rFonts w:eastAsia="Times New Roman"/>
          <w:lang w:val="en-GB"/>
        </w:rPr>
        <w:t xml:space="preserve"> have two options: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9BED3" w14:textId="0526079A" w:rsidR="0065423A" w:rsidRPr="0065423A" w:rsidRDefault="005679D5" w:rsidP="0065423A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1EFE6142" wp14:editId="3F2A6A7E">
            <wp:extent cx="1511701" cy="2583083"/>
            <wp:effectExtent l="0" t="0" r="0" b="0"/>
            <wp:docPr id="11803185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/>
                    <a:stretch/>
                  </pic:blipFill>
                  <pic:spPr bwMode="auto">
                    <a:xfrm>
                      <a:off x="0" y="0"/>
                      <a:ext cx="1512000" cy="2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CCB5F" w14:textId="77777777" w:rsidR="005679D5" w:rsidRDefault="005679D5" w:rsidP="005679D5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‘Send with approval’</w:t>
      </w:r>
      <w:r>
        <w:rPr>
          <w:rFonts w:eastAsia="Times New Roman"/>
          <w:lang w:val="en-GB"/>
        </w:rPr>
        <w:t>: If you are satisfied with the transcript of your message.</w:t>
      </w:r>
    </w:p>
    <w:p w14:paraId="7252E9E1" w14:textId="77777777" w:rsidR="005679D5" w:rsidRPr="00FF6847" w:rsidRDefault="005679D5" w:rsidP="005679D5">
      <w:pPr>
        <w:spacing w:line="240" w:lineRule="auto"/>
        <w:rPr>
          <w:rFonts w:eastAsia="Times New Roman"/>
          <w:lang w:val="en-GB"/>
        </w:rPr>
      </w:pPr>
    </w:p>
    <w:p w14:paraId="71E34C01" w14:textId="77777777" w:rsidR="005679D5" w:rsidRPr="00FF6847" w:rsidRDefault="005679D5" w:rsidP="005679D5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approval’</w:t>
      </w:r>
      <w:r>
        <w:rPr>
          <w:rFonts w:eastAsia="Times New Roman"/>
          <w:lang w:val="en-GB"/>
        </w:rPr>
        <w:t>: You organisation may request a higher-quality transcription. You can also click on the trash icon next to the recording and record the message again.</w:t>
      </w:r>
    </w:p>
    <w:p w14:paraId="52F9E85A" w14:textId="276C0D43" w:rsidR="0065423A" w:rsidRPr="0065423A" w:rsidRDefault="0065423A" w:rsidP="0065423A">
      <w:pPr>
        <w:spacing w:line="240" w:lineRule="auto"/>
        <w:ind w:left="1080"/>
        <w:rPr>
          <w:rFonts w:eastAsia="Times New Roman"/>
          <w:lang w:val="en-GB"/>
        </w:rPr>
      </w:pPr>
    </w:p>
    <w:p w14:paraId="64F8D0F8" w14:textId="2ABFB30A" w:rsidR="0065423A" w:rsidRPr="00FF6847" w:rsidRDefault="0065423A" w:rsidP="00FF6847">
      <w:pPr>
        <w:spacing w:line="240" w:lineRule="auto"/>
        <w:rPr>
          <w:rFonts w:eastAsia="Times New Roman"/>
          <w:b/>
          <w:bCs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119C2F7" w14:textId="77777777" w:rsidR="00FF6847" w:rsidRDefault="00FF684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5CAB249" w14:textId="1744450D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Pr="002A2CD2" w:rsidRDefault="00B25828" w:rsidP="002A2CD2">
      <w:pPr>
        <w:spacing w:line="240" w:lineRule="auto"/>
        <w:rPr>
          <w:rFonts w:eastAsia="Times New Roman"/>
          <w:lang w:val="en-GB"/>
        </w:rPr>
      </w:pPr>
    </w:p>
    <w:p w14:paraId="43965886" w14:textId="129577CE" w:rsidR="00B25828" w:rsidRDefault="002A2CD2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</w:t>
      </w:r>
      <w:r w:rsidR="00B25828">
        <w:rPr>
          <w:rFonts w:eastAsia="Times New Roman"/>
          <w:lang w:val="en-GB"/>
        </w:rPr>
        <w:t>he voice prompts will guide you through the following steps:</w:t>
      </w:r>
    </w:p>
    <w:p w14:paraId="79CEF773" w14:textId="77777777" w:rsidR="00B25828" w:rsidRPr="00B672C2" w:rsidRDefault="00B25828" w:rsidP="00B672C2">
      <w:pPr>
        <w:rPr>
          <w:lang w:val="en-GB"/>
        </w:rPr>
      </w:pPr>
    </w:p>
    <w:p w14:paraId="13F7F0C3" w14:textId="308CFD7C" w:rsidR="00B25828" w:rsidRPr="00B25828" w:rsidRDefault="00B25828" w:rsidP="00B672C2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</w:t>
      </w:r>
      <w:r w:rsidR="00E20548">
        <w:rPr>
          <w:rFonts w:eastAsia="Times New Roman" w:cstheme="minorHAnsi"/>
          <w:lang w:val="en-GB"/>
        </w:rPr>
        <w:t>.</w:t>
      </w:r>
    </w:p>
    <w:p w14:paraId="12C2BB9A" w14:textId="14EB795C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7BCDF6A" w14:textId="6C8E456C" w:rsidR="002A2CD2" w:rsidRDefault="00B25828" w:rsidP="002A2CD2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</w:t>
      </w:r>
      <w:r w:rsidR="00E20548">
        <w:rPr>
          <w:rFonts w:eastAsia="Times New Roman"/>
          <w:lang w:val="en-GB"/>
        </w:rPr>
        <w:t>.</w:t>
      </w:r>
    </w:p>
    <w:p w14:paraId="0557887A" w14:textId="77777777" w:rsidR="002A2CD2" w:rsidRPr="002A2CD2" w:rsidRDefault="002A2CD2" w:rsidP="002A2CD2">
      <w:pPr>
        <w:spacing w:line="240" w:lineRule="auto"/>
        <w:rPr>
          <w:rFonts w:eastAsia="Times New Roman"/>
          <w:lang w:val="en-GB"/>
        </w:rPr>
      </w:pPr>
    </w:p>
    <w:p w14:paraId="2E705D6D" w14:textId="5C01146E" w:rsidR="002A2CD2" w:rsidRPr="002A2CD2" w:rsidRDefault="002A2CD2" w:rsidP="002A2CD2">
      <w:pPr>
        <w:pStyle w:val="ListParagraph"/>
        <w:numPr>
          <w:ilvl w:val="0"/>
          <w:numId w:val="51"/>
        </w:numPr>
        <w:spacing w:line="240" w:lineRule="auto"/>
        <w:rPr>
          <w:rFonts w:eastAsia="Times New Roman"/>
          <w:lang w:val="en-GB"/>
        </w:rPr>
      </w:pPr>
      <w:r w:rsidRPr="00C33695">
        <w:rPr>
          <w:rFonts w:eastAsia="Times New Roman"/>
          <w:lang w:val="en-GB"/>
        </w:rPr>
        <w:t>If you already have a report, press 1</w:t>
      </w:r>
      <w:r>
        <w:rPr>
          <w:rFonts w:eastAsia="Times New Roman"/>
          <w:lang w:val="en-GB"/>
        </w:rPr>
        <w:t xml:space="preserve">; </w:t>
      </w:r>
      <w:r w:rsidRPr="002A2CD2">
        <w:rPr>
          <w:rFonts w:eastAsia="Times New Roman"/>
          <w:lang w:val="en-GB"/>
        </w:rPr>
        <w:t xml:space="preserve">To create a new report and consent to the processing of personal data, press 2. 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3D9A4212" w:rsidR="00B25828" w:rsidRDefault="00B25828" w:rsidP="00B672C2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 w:rsidR="00E20548">
        <w:rPr>
          <w:rFonts w:eastAsia="Times New Roman"/>
          <w:lang w:val="en-GB"/>
        </w:rPr>
        <w:t>’.</w:t>
      </w:r>
    </w:p>
    <w:p w14:paraId="361C25AC" w14:textId="4C591622" w:rsidR="00B25828" w:rsidRDefault="00B25828" w:rsidP="00B672C2">
      <w:pPr>
        <w:pStyle w:val="ListParagraph"/>
        <w:numPr>
          <w:ilvl w:val="1"/>
          <w:numId w:val="51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08FB6370" w:rsidR="00B25828" w:rsidRDefault="00B25828" w:rsidP="00B672C2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  <w:r w:rsidR="00E20548">
        <w:rPr>
          <w:rFonts w:eastAsia="Times New Roman"/>
          <w:lang w:val="en-GB"/>
        </w:rPr>
        <w:t>.</w:t>
      </w:r>
    </w:p>
    <w:p w14:paraId="6CDA37AC" w14:textId="77777777" w:rsidR="005679D5" w:rsidRDefault="00B25828" w:rsidP="005679D5">
      <w:pPr>
        <w:pStyle w:val="ListParagraph"/>
        <w:numPr>
          <w:ilvl w:val="1"/>
          <w:numId w:val="51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 w:rsidR="00E20548">
        <w:rPr>
          <w:lang w:val="en-GB"/>
        </w:rPr>
        <w:t>.</w:t>
      </w:r>
    </w:p>
    <w:p w14:paraId="2F648AB7" w14:textId="77777777" w:rsidR="005679D5" w:rsidRPr="005679D5" w:rsidRDefault="005679D5" w:rsidP="005679D5">
      <w:pPr>
        <w:pStyle w:val="ListParagraph"/>
        <w:spacing w:line="240" w:lineRule="auto"/>
        <w:rPr>
          <w:lang w:val="en-GB"/>
        </w:rPr>
      </w:pPr>
    </w:p>
    <w:p w14:paraId="017D21AF" w14:textId="35198733" w:rsidR="005679D5" w:rsidRPr="005679D5" w:rsidRDefault="005679D5" w:rsidP="005679D5">
      <w:pPr>
        <w:pStyle w:val="ListParagraph"/>
        <w:numPr>
          <w:ilvl w:val="0"/>
          <w:numId w:val="51"/>
        </w:numPr>
        <w:spacing w:line="240" w:lineRule="auto"/>
        <w:rPr>
          <w:lang w:val="en-GB"/>
        </w:rPr>
      </w:pPr>
      <w:r w:rsidRPr="005679D5">
        <w:rPr>
          <w:rFonts w:eastAsia="Times New Roman"/>
          <w:lang w:val="en-GB"/>
        </w:rPr>
        <w:t>You will be informed that you will be recorded, and a written copy will be shared with your organisation. Your recording will not be shared with your organisation.</w:t>
      </w:r>
    </w:p>
    <w:p w14:paraId="1CD215A7" w14:textId="77777777" w:rsidR="001639F6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61E5718C" w:rsidR="00B25828" w:rsidRDefault="00B25828" w:rsidP="00B672C2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  <w:r w:rsidR="00E20548">
        <w:rPr>
          <w:rFonts w:eastAsia="Times New Roman"/>
          <w:lang w:val="en-GB"/>
        </w:rPr>
        <w:t>.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0E28AE6F" w:rsidR="00B25828" w:rsidRDefault="00B25828" w:rsidP="00B672C2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hang-up</w:t>
      </w:r>
      <w:r w:rsidR="00E20548">
        <w:rPr>
          <w:rFonts w:eastAsia="Times New Roman"/>
          <w:lang w:val="en-GB"/>
        </w:rPr>
        <w:t>.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672C2">
      <w:pPr>
        <w:pStyle w:val="ListParagraph"/>
        <w:numPr>
          <w:ilvl w:val="0"/>
          <w:numId w:val="5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0910D0E4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92BE5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0580608F" w:rsidR="00895055" w:rsidRPr="00FD3845" w:rsidRDefault="00476895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050E9D" wp14:editId="158DC758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36862289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050E9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652A7E56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4721B" w14:textId="77777777" w:rsidR="00D72098" w:rsidRDefault="00D72098" w:rsidP="00895055">
      <w:r>
        <w:separator/>
      </w:r>
    </w:p>
  </w:endnote>
  <w:endnote w:type="continuationSeparator" w:id="0">
    <w:p w14:paraId="6B042077" w14:textId="77777777" w:rsidR="00D72098" w:rsidRDefault="00D72098" w:rsidP="00895055">
      <w:r>
        <w:continuationSeparator/>
      </w:r>
    </w:p>
  </w:endnote>
  <w:endnote w:type="continuationNotice" w:id="1">
    <w:p w14:paraId="775C5CA4" w14:textId="77777777" w:rsidR="00D72098" w:rsidRDefault="00D720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3E2FC08-366D-8F4A-9D0B-5AC9988707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B25EC4-267C-4545-8852-C7EEBE53C3D7}"/>
    <w:embedBold r:id="rId3" w:fontKey="{CA7AC1D8-0BA7-DF40-8984-EDFC5E1A4D08}"/>
    <w:embedItalic r:id="rId4" w:fontKey="{BBBB1C82-145A-0944-BF61-FCF244DD30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45D6F50-00F6-C44E-857E-7CA7A9AE383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C5C3213-472C-3542-8984-90889F9C3D8F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E9A75BF-DB84-9D49-85F9-5ABCE4A10374}"/>
    <w:embedBold r:id="rId8" w:fontKey="{7775ADD6-96A3-4F41-9922-674638D59D43}"/>
    <w:embedItalic r:id="rId9" w:fontKey="{341B33F8-F5A2-BB45-9986-2A845796536B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892DE7F-3FC9-B74E-826C-CE6C35DB0DAF}"/>
    <w:embedBold r:id="rId11" w:fontKey="{A600FE0A-4986-5B46-A518-EFEB19D7D7FF}"/>
    <w:embedItalic r:id="rId12" w:fontKey="{94D57EF6-22DC-7B41-873C-0ACDD48D39B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0B9A5D2E-710A-ED41-A66D-280A56ADA985}"/>
    <w:embedBold r:id="rId14" w:fontKey="{BE82EE02-0239-D54D-88E6-346CB1FB8A03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0D249" w14:textId="77777777" w:rsidR="00D72098" w:rsidRDefault="00D72098" w:rsidP="00895055">
      <w:r>
        <w:separator/>
      </w:r>
    </w:p>
  </w:footnote>
  <w:footnote w:type="continuationSeparator" w:id="0">
    <w:p w14:paraId="1E5766CD" w14:textId="77777777" w:rsidR="00D72098" w:rsidRDefault="00D72098" w:rsidP="00895055">
      <w:r>
        <w:continuationSeparator/>
      </w:r>
    </w:p>
  </w:footnote>
  <w:footnote w:type="continuationNotice" w:id="1">
    <w:p w14:paraId="5E983304" w14:textId="77777777" w:rsidR="00D72098" w:rsidRDefault="00D720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1D99D9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04397649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4A7FB3D3" wp14:editId="20227AFF">
            <wp:extent cx="636270" cy="397510"/>
            <wp:effectExtent l="0" t="0" r="0" b="0"/>
            <wp:docPr id="1404397649" name="Picture 140439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D1F4A"/>
    <w:multiLevelType w:val="hybridMultilevel"/>
    <w:tmpl w:val="7BDAF31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0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1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2"/>
  </w:num>
  <w:num w:numId="2" w16cid:durableId="889462652">
    <w:abstractNumId w:val="15"/>
  </w:num>
  <w:num w:numId="3" w16cid:durableId="913858091">
    <w:abstractNumId w:val="35"/>
  </w:num>
  <w:num w:numId="4" w16cid:durableId="1120102024">
    <w:abstractNumId w:val="21"/>
  </w:num>
  <w:num w:numId="5" w16cid:durableId="2063749804">
    <w:abstractNumId w:val="27"/>
  </w:num>
  <w:num w:numId="6" w16cid:durableId="131557142">
    <w:abstractNumId w:val="29"/>
  </w:num>
  <w:num w:numId="7" w16cid:durableId="405227070">
    <w:abstractNumId w:val="11"/>
  </w:num>
  <w:num w:numId="8" w16cid:durableId="604268038">
    <w:abstractNumId w:val="31"/>
  </w:num>
  <w:num w:numId="9" w16cid:durableId="1805997603">
    <w:abstractNumId w:val="24"/>
  </w:num>
  <w:num w:numId="10" w16cid:durableId="952129174">
    <w:abstractNumId w:val="9"/>
  </w:num>
  <w:num w:numId="11" w16cid:durableId="1687905065">
    <w:abstractNumId w:val="37"/>
  </w:num>
  <w:num w:numId="12" w16cid:durableId="1158493702">
    <w:abstractNumId w:val="18"/>
  </w:num>
  <w:num w:numId="13" w16cid:durableId="1141311949">
    <w:abstractNumId w:val="22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4"/>
  </w:num>
  <w:num w:numId="17" w16cid:durableId="903374144">
    <w:abstractNumId w:val="13"/>
  </w:num>
  <w:num w:numId="18" w16cid:durableId="20248151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7"/>
  </w:num>
  <w:num w:numId="20" w16cid:durableId="1450660284">
    <w:abstractNumId w:val="28"/>
  </w:num>
  <w:num w:numId="21" w16cid:durableId="1124152208">
    <w:abstractNumId w:val="32"/>
  </w:num>
  <w:num w:numId="22" w16cid:durableId="1661076449">
    <w:abstractNumId w:val="41"/>
  </w:num>
  <w:num w:numId="23" w16cid:durableId="1719284549">
    <w:abstractNumId w:val="5"/>
  </w:num>
  <w:num w:numId="24" w16cid:durableId="1696225161">
    <w:abstractNumId w:val="30"/>
  </w:num>
  <w:num w:numId="25" w16cid:durableId="18053495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8"/>
  </w:num>
  <w:num w:numId="27" w16cid:durableId="1784811522">
    <w:abstractNumId w:val="23"/>
  </w:num>
  <w:num w:numId="28" w16cid:durableId="264659853">
    <w:abstractNumId w:val="36"/>
  </w:num>
  <w:num w:numId="29" w16cid:durableId="1411735368">
    <w:abstractNumId w:val="2"/>
  </w:num>
  <w:num w:numId="30" w16cid:durableId="911620832">
    <w:abstractNumId w:val="17"/>
  </w:num>
  <w:num w:numId="31" w16cid:durableId="557322147">
    <w:abstractNumId w:val="10"/>
  </w:num>
  <w:num w:numId="32" w16cid:durableId="1523864334">
    <w:abstractNumId w:val="3"/>
  </w:num>
  <w:num w:numId="33" w16cid:durableId="612398138">
    <w:abstractNumId w:val="25"/>
  </w:num>
  <w:num w:numId="34" w16cid:durableId="160437361">
    <w:abstractNumId w:val="14"/>
  </w:num>
  <w:num w:numId="35" w16cid:durableId="1052777336">
    <w:abstractNumId w:val="19"/>
  </w:num>
  <w:num w:numId="36" w16cid:durableId="758065594">
    <w:abstractNumId w:val="1"/>
  </w:num>
  <w:num w:numId="37" w16cid:durableId="998537897">
    <w:abstractNumId w:val="40"/>
  </w:num>
  <w:num w:numId="38" w16cid:durableId="215044224">
    <w:abstractNumId w:val="29"/>
  </w:num>
  <w:num w:numId="39" w16cid:durableId="133565387">
    <w:abstractNumId w:val="43"/>
  </w:num>
  <w:num w:numId="40" w16cid:durableId="1929729714">
    <w:abstractNumId w:val="29"/>
  </w:num>
  <w:num w:numId="41" w16cid:durableId="100540297">
    <w:abstractNumId w:val="18"/>
  </w:num>
  <w:num w:numId="42" w16cid:durableId="907110110">
    <w:abstractNumId w:val="18"/>
  </w:num>
  <w:num w:numId="43" w16cid:durableId="718824415">
    <w:abstractNumId w:val="20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2"/>
  </w:num>
  <w:num w:numId="49" w16cid:durableId="102045072">
    <w:abstractNumId w:val="26"/>
  </w:num>
  <w:num w:numId="50" w16cid:durableId="1772121007">
    <w:abstractNumId w:val="39"/>
  </w:num>
  <w:num w:numId="51" w16cid:durableId="20640611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B7C76"/>
    <w:rsid w:val="001C0572"/>
    <w:rsid w:val="001C087F"/>
    <w:rsid w:val="001D633E"/>
    <w:rsid w:val="001E03D4"/>
    <w:rsid w:val="001E1B72"/>
    <w:rsid w:val="001F4CDF"/>
    <w:rsid w:val="00222D7B"/>
    <w:rsid w:val="00225258"/>
    <w:rsid w:val="0022636B"/>
    <w:rsid w:val="00227749"/>
    <w:rsid w:val="00227889"/>
    <w:rsid w:val="0023711D"/>
    <w:rsid w:val="0023761F"/>
    <w:rsid w:val="00241D58"/>
    <w:rsid w:val="00243155"/>
    <w:rsid w:val="00251A1E"/>
    <w:rsid w:val="0026688F"/>
    <w:rsid w:val="00266BF6"/>
    <w:rsid w:val="00275660"/>
    <w:rsid w:val="002A1EF0"/>
    <w:rsid w:val="002A2CD2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9642E"/>
    <w:rsid w:val="00396D0A"/>
    <w:rsid w:val="003A4F66"/>
    <w:rsid w:val="003C2E6C"/>
    <w:rsid w:val="003C6777"/>
    <w:rsid w:val="003C6A33"/>
    <w:rsid w:val="003D2D20"/>
    <w:rsid w:val="003E09F3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6517F"/>
    <w:rsid w:val="00467813"/>
    <w:rsid w:val="00476895"/>
    <w:rsid w:val="004845F9"/>
    <w:rsid w:val="00492118"/>
    <w:rsid w:val="004A2AC8"/>
    <w:rsid w:val="004B0E64"/>
    <w:rsid w:val="004F0E1A"/>
    <w:rsid w:val="004F1C66"/>
    <w:rsid w:val="004F2D8B"/>
    <w:rsid w:val="00501966"/>
    <w:rsid w:val="005373C6"/>
    <w:rsid w:val="00551C49"/>
    <w:rsid w:val="005679D5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F13A3"/>
    <w:rsid w:val="008F6684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074"/>
    <w:rsid w:val="00A62295"/>
    <w:rsid w:val="00A761BC"/>
    <w:rsid w:val="00A97BB8"/>
    <w:rsid w:val="00AA0B67"/>
    <w:rsid w:val="00AC7DD1"/>
    <w:rsid w:val="00AD3ED6"/>
    <w:rsid w:val="00AF5980"/>
    <w:rsid w:val="00B0603A"/>
    <w:rsid w:val="00B16124"/>
    <w:rsid w:val="00B25828"/>
    <w:rsid w:val="00B2603D"/>
    <w:rsid w:val="00B37128"/>
    <w:rsid w:val="00B41510"/>
    <w:rsid w:val="00B46889"/>
    <w:rsid w:val="00B55759"/>
    <w:rsid w:val="00B57833"/>
    <w:rsid w:val="00B672C2"/>
    <w:rsid w:val="00BC1308"/>
    <w:rsid w:val="00BC2305"/>
    <w:rsid w:val="00BC552B"/>
    <w:rsid w:val="00BD1DBE"/>
    <w:rsid w:val="00C111E5"/>
    <w:rsid w:val="00C131E6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72098"/>
    <w:rsid w:val="00D8580C"/>
    <w:rsid w:val="00D9391D"/>
    <w:rsid w:val="00DA1FA5"/>
    <w:rsid w:val="00DA3222"/>
    <w:rsid w:val="00E03706"/>
    <w:rsid w:val="00E117A3"/>
    <w:rsid w:val="00E12EA8"/>
    <w:rsid w:val="00E20548"/>
    <w:rsid w:val="00E56483"/>
    <w:rsid w:val="00E6003B"/>
    <w:rsid w:val="00E65C92"/>
    <w:rsid w:val="00E77E1A"/>
    <w:rsid w:val="00E90352"/>
    <w:rsid w:val="00EA1B23"/>
    <w:rsid w:val="00EA2348"/>
    <w:rsid w:val="00ED123B"/>
    <w:rsid w:val="00ED226A"/>
    <w:rsid w:val="00ED433A"/>
    <w:rsid w:val="00EE294C"/>
    <w:rsid w:val="00EE7D26"/>
    <w:rsid w:val="00EF3344"/>
    <w:rsid w:val="00F02D59"/>
    <w:rsid w:val="00F06077"/>
    <w:rsid w:val="00F25735"/>
    <w:rsid w:val="00F31834"/>
    <w:rsid w:val="00F339B5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0</TotalTime>
  <Pages>12</Pages>
  <Words>848</Words>
  <Characters>4838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2025-04-22T09:41:00Z</cp:lastPrinted>
  <dcterms:created xsi:type="dcterms:W3CDTF">2025-04-22T09:41:00Z</dcterms:created>
  <dcterms:modified xsi:type="dcterms:W3CDTF">2025-04-22T09:41:00Z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