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6C86D4F5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472242E9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67762B03" w:rsidR="00B37128" w:rsidRPr="005543A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5543A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D54D7C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5047687E" w:rsidR="00B37128" w:rsidRPr="005543A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5543A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D54D7C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0262D9EE" w:rsidR="00B37128" w:rsidRPr="005543A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5543A2">
          <w:rPr>
            <w:rStyle w:val="Hyperlink"/>
            <w:sz w:val="22"/>
            <w:szCs w:val="22"/>
          </w:rPr>
          <w:t>Via Web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 w:rsidR="00D54D7C">
          <w:rPr>
            <w:noProof/>
            <w:webHidden/>
            <w:sz w:val="22"/>
            <w:szCs w:val="22"/>
          </w:rPr>
          <w:t>3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675CB5A6" w:rsidR="00B37128" w:rsidRPr="005543A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5543A2">
          <w:rPr>
            <w:rStyle w:val="Hyperlink"/>
            <w:sz w:val="22"/>
            <w:szCs w:val="22"/>
          </w:rPr>
          <w:t>Via the SpeakUp App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 w:rsidR="00D54D7C">
          <w:rPr>
            <w:noProof/>
            <w:webHidden/>
            <w:sz w:val="22"/>
            <w:szCs w:val="22"/>
          </w:rPr>
          <w:t>4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3896EC0B" w:rsidR="00B37128" w:rsidRPr="005543A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5543A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D54D7C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01463D9D" w:rsidR="00B37128" w:rsidRPr="005543A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5543A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D54D7C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3550F30F" w:rsidR="00B37128" w:rsidRPr="005543A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5543A2">
          <w:rPr>
            <w:rStyle w:val="Hyperlink"/>
            <w:sz w:val="22"/>
            <w:szCs w:val="22"/>
          </w:rPr>
          <w:t xml:space="preserve">Via </w:t>
        </w:r>
        <w:r w:rsidRPr="005543A2">
          <w:rPr>
            <w:rStyle w:val="Hyperlink"/>
            <w:sz w:val="22"/>
            <w:szCs w:val="22"/>
          </w:rPr>
          <w:t>P</w:t>
        </w:r>
        <w:r w:rsidRPr="005543A2">
          <w:rPr>
            <w:rStyle w:val="Hyperlink"/>
            <w:sz w:val="22"/>
            <w:szCs w:val="22"/>
          </w:rPr>
          <w:t>ho</w:t>
        </w:r>
        <w:r w:rsidRPr="005543A2">
          <w:rPr>
            <w:rStyle w:val="Hyperlink"/>
            <w:sz w:val="22"/>
            <w:szCs w:val="22"/>
          </w:rPr>
          <w:t>n</w:t>
        </w:r>
        <w:r w:rsidRPr="005543A2">
          <w:rPr>
            <w:rStyle w:val="Hyperlink"/>
            <w:sz w:val="22"/>
            <w:szCs w:val="22"/>
          </w:rPr>
          <w:t>e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 w:rsidR="00D54D7C">
          <w:rPr>
            <w:noProof/>
            <w:webHidden/>
            <w:sz w:val="22"/>
            <w:szCs w:val="22"/>
          </w:rPr>
          <w:t>10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3D0C2F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321386EE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322C16BA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070B53C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5EE5AC91" w14:textId="77777777" w:rsidR="003D0C2F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2C1A147D" w14:textId="77777777" w:rsidR="003D0C2F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</w:p>
    <w:p w14:paraId="7F90C2C4" w14:textId="77777777" w:rsidR="003D0C2F" w:rsidRPr="003F3E88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6F8CE4B8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B2F48EE" w14:textId="77777777" w:rsidR="003D0C2F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300D7D19" w14:textId="77777777" w:rsidR="003D0C2F" w:rsidRPr="0036588A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E91F" w14:textId="77777777" w:rsidR="003D0C2F" w:rsidRPr="0064215A" w:rsidRDefault="003D0C2F" w:rsidP="003D0C2F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55F01736" w14:textId="77777777" w:rsidR="003D0C2F" w:rsidRPr="0036588A" w:rsidRDefault="003D0C2F" w:rsidP="003D0C2F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76B7615C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41EF217" w14:textId="77777777" w:rsidR="003D0C2F" w:rsidRPr="00423E0E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23A5D4E" w14:textId="77777777" w:rsidR="003D0C2F" w:rsidRPr="00423E0E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41A6A66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3470CEEE" w14:textId="77777777" w:rsidR="003D0C2F" w:rsidRPr="00423E0E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6BF4E4F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42C2256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C2E1DD3" w14:textId="77777777" w:rsidR="003D0C2F" w:rsidRPr="00423E0E" w:rsidRDefault="003D0C2F" w:rsidP="003D0C2F">
      <w:pPr>
        <w:spacing w:line="240" w:lineRule="auto"/>
        <w:rPr>
          <w:rFonts w:eastAsia="Times New Roman"/>
          <w:lang w:val="en-GB"/>
        </w:rPr>
      </w:pPr>
    </w:p>
    <w:p w14:paraId="503B06A9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37B6787" w14:textId="77777777" w:rsidR="003D0C2F" w:rsidRPr="00423E0E" w:rsidRDefault="003D0C2F" w:rsidP="003D0C2F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3D5422CE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5543A2">
        <w:rPr>
          <w:rFonts w:eastAsia="Times New Roman"/>
          <w:lang w:val="pl-PL"/>
        </w:rPr>
        <w:t>Or</w:t>
      </w:r>
      <w:r w:rsidRPr="005E2540">
        <w:rPr>
          <w:rFonts w:eastAsia="Times New Roman"/>
          <w:lang w:val="pl-PL"/>
        </w:rPr>
        <w:t>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A781E24" w14:textId="0D291B1B" w:rsidR="00CA0C77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FD356A1" w14:textId="77777777" w:rsidR="003D0C2F" w:rsidRPr="005F551E" w:rsidRDefault="003D0C2F" w:rsidP="003D0C2F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19AF539B" w14:textId="77777777" w:rsidR="003D0C2F" w:rsidRDefault="003D0C2F" w:rsidP="003D0C2F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4DB8184B" w14:textId="77777777" w:rsidR="003D0C2F" w:rsidRDefault="003D0C2F" w:rsidP="003D0C2F">
      <w:pPr>
        <w:spacing w:line="240" w:lineRule="auto"/>
        <w:rPr>
          <w:rFonts w:eastAsia="Times New Roman"/>
          <w:lang w:val="pl-PL"/>
        </w:rPr>
      </w:pPr>
    </w:p>
    <w:p w14:paraId="54F06FAE" w14:textId="26F9424D" w:rsidR="003D0C2F" w:rsidRPr="003D0C2F" w:rsidRDefault="003D0C2F" w:rsidP="003D0C2F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3714084" wp14:editId="4B4ACBEC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F8DF" w14:textId="77777777" w:rsidR="003D0C2F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2571BB7" w14:textId="77777777" w:rsidR="003D0C2F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71600A" w14:textId="3E9C6EE5" w:rsidR="0023711D" w:rsidRDefault="003D0C2F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3FB0D8B6" w14:textId="77777777" w:rsidR="003D0C2F" w:rsidRDefault="003D0C2F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357CA38" w14:textId="77777777" w:rsidR="003D0C2F" w:rsidRDefault="003D0C2F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29CFF46C" w14:textId="77777777" w:rsidR="003D0C2F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06C2C49" w14:textId="49004125" w:rsidR="0023711D" w:rsidRPr="003D0C2F" w:rsidRDefault="0023711D" w:rsidP="003D0C2F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29E08DC1" w:rsidR="00845B0E" w:rsidRDefault="00845B0E">
      <w:pPr>
        <w:spacing w:line="240" w:lineRule="auto"/>
        <w:rPr>
          <w:rFonts w:eastAsia="Times New Roman"/>
          <w:lang w:val="en-GB"/>
        </w:rPr>
      </w:pP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8379180" w14:textId="77777777" w:rsidR="003D0C2F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26AAF9A2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127" w14:textId="56D58037" w:rsidR="00AC7DD1" w:rsidRDefault="00AC7DD1">
      <w:pPr>
        <w:spacing w:line="240" w:lineRule="auto"/>
        <w:rPr>
          <w:b/>
          <w:bCs/>
        </w:rPr>
      </w:pPr>
      <w:bookmarkStart w:id="12" w:name="_Toc192772583"/>
    </w:p>
    <w:p w14:paraId="6066E4B3" w14:textId="77777777" w:rsidR="003D0C2F" w:rsidRDefault="003D0C2F">
      <w:pPr>
        <w:spacing w:line="240" w:lineRule="auto"/>
        <w:rPr>
          <w:b/>
          <w:bCs/>
        </w:rPr>
      </w:pPr>
    </w:p>
    <w:p w14:paraId="23AEE31C" w14:textId="77777777" w:rsidR="003D0C2F" w:rsidRDefault="003D0C2F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08700C20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5543A2">
        <w:rPr>
          <w:rFonts w:ascii="Reckless Neue" w:hAnsi="Reckless Neue"/>
          <w:b/>
          <w:bCs/>
        </w:rPr>
        <w:t xml:space="preserve"> </w:t>
      </w:r>
      <w:r w:rsidR="005543A2" w:rsidRPr="005543A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5543A2" w:rsidRPr="005543A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5543A2" w:rsidRPr="005543A2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538F7C33" w14:textId="2B7A0D10" w:rsidR="0065423A" w:rsidRPr="00611685" w:rsidRDefault="00845B0E" w:rsidP="00611685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  <w:r w:rsidR="00611685">
        <w:rPr>
          <w:rFonts w:eastAsia="Times New Roman"/>
          <w:lang w:val="en-GB"/>
        </w:rPr>
        <w:t xml:space="preserve"> </w:t>
      </w:r>
      <w:r w:rsidR="00611685">
        <w:rPr>
          <w:noProof/>
        </w:rPr>
        <w:drawing>
          <wp:inline distT="0" distB="0" distL="0" distR="0" wp14:anchorId="2E7B712F" wp14:editId="72E14508">
            <wp:extent cx="1511659" cy="2612222"/>
            <wp:effectExtent l="0" t="0" r="0" b="4445"/>
            <wp:docPr id="333669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/>
                    <a:stretch/>
                  </pic:blipFill>
                  <pic:spPr bwMode="auto">
                    <a:xfrm>
                      <a:off x="0" y="0"/>
                      <a:ext cx="1512000" cy="26128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9BED3" w14:textId="5F517DB6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1EE99344" w14:textId="77777777" w:rsidR="00611685" w:rsidRPr="00845B0E" w:rsidRDefault="00611685" w:rsidP="00611685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 approval’</w:t>
      </w:r>
      <w:r>
        <w:rPr>
          <w:rFonts w:eastAsia="Times New Roman"/>
          <w:lang w:val="en-GB"/>
        </w:rPr>
        <w:t>: If you are satisfied with the transcript of your message. This is the most anonymous option, since your organisation will not receive your voice file.</w:t>
      </w:r>
    </w:p>
    <w:p w14:paraId="61EF3544" w14:textId="77777777" w:rsidR="00611685" w:rsidRDefault="00611685" w:rsidP="00611685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>
        <w:rPr>
          <w:rFonts w:eastAsia="Times New Roman"/>
          <w:lang w:val="en-GB"/>
        </w:rPr>
        <w:t>: I</w:t>
      </w:r>
      <w:r w:rsidRPr="00194AED">
        <w:rPr>
          <w:rFonts w:eastAsia="Times New Roman"/>
          <w:lang w:val="en-GB"/>
        </w:rPr>
        <w:t>f you are not satisfied with your transcrip</w:t>
      </w:r>
      <w:r>
        <w:rPr>
          <w:rFonts w:eastAsia="Times New Roman"/>
          <w:lang w:val="en-GB"/>
        </w:rPr>
        <w:t>t,</w:t>
      </w:r>
      <w:r w:rsidRPr="00194AED">
        <w:rPr>
          <w:rFonts w:eastAsia="Times New Roman"/>
          <w:lang w:val="en-GB"/>
        </w:rPr>
        <w:t xml:space="preserve"> you can </w:t>
      </w:r>
      <w:r>
        <w:rPr>
          <w:rFonts w:eastAsia="Times New Roman"/>
          <w:lang w:val="en-GB"/>
        </w:rPr>
        <w:t>remove the file and record</w:t>
      </w:r>
      <w:r w:rsidRPr="00194AED">
        <w:rPr>
          <w:rFonts w:eastAsia="Times New Roman"/>
          <w:lang w:val="en-GB"/>
        </w:rPr>
        <w:t xml:space="preserve"> a new message or choose the send the voice file</w:t>
      </w:r>
      <w:r>
        <w:rPr>
          <w:rFonts w:eastAsia="Times New Roman"/>
          <w:lang w:val="en-GB"/>
        </w:rPr>
        <w:t xml:space="preserve"> to your organisation. You have two options:</w:t>
      </w:r>
    </w:p>
    <w:p w14:paraId="52F9E85A" w14:textId="06163690" w:rsidR="0065423A" w:rsidRPr="0065423A" w:rsidRDefault="00611685" w:rsidP="00611685">
      <w:pPr>
        <w:spacing w:line="240" w:lineRule="auto"/>
        <w:ind w:left="1416"/>
        <w:rPr>
          <w:rFonts w:eastAsia="Times New Roman"/>
          <w:lang w:val="en-GB"/>
        </w:rPr>
      </w:pPr>
      <w:r w:rsidRPr="00611685">
        <w:rPr>
          <w:rFonts w:eastAsia="Times New Roman"/>
          <w:lang w:val="en-GB"/>
        </w:rPr>
        <w:tab/>
      </w:r>
      <w:r>
        <w:rPr>
          <w:noProof/>
          <w:lang w:val="en-GB"/>
        </w:rPr>
        <w:drawing>
          <wp:inline distT="0" distB="0" distL="0" distR="0" wp14:anchorId="3256A4B1" wp14:editId="40F8FACF">
            <wp:extent cx="1511873" cy="2577081"/>
            <wp:effectExtent l="0" t="0" r="0" b="1270"/>
            <wp:docPr id="424860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42486090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1072" w14:textId="77777777" w:rsidR="00611685" w:rsidRDefault="00611685" w:rsidP="00611685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Scrambled version of your voice</w:t>
      </w:r>
      <w:r>
        <w:rPr>
          <w:rFonts w:eastAsia="Times New Roman"/>
          <w:lang w:val="en-GB"/>
        </w:rPr>
        <w:t xml:space="preserve">: Select ‘Yes’. </w:t>
      </w:r>
      <w:r w:rsidRPr="00623715">
        <w:rPr>
          <w:rFonts w:eastAsia="Times New Roman"/>
          <w:lang w:val="en-GB"/>
        </w:rPr>
        <w:t xml:space="preserve">This option is recommended to </w:t>
      </w:r>
      <w:r>
        <w:rPr>
          <w:rFonts w:eastAsia="Times New Roman"/>
          <w:lang w:val="en-GB"/>
        </w:rPr>
        <w:t>keep</w:t>
      </w:r>
      <w:r w:rsidRPr="00623715">
        <w:rPr>
          <w:rFonts w:eastAsia="Times New Roman"/>
          <w:lang w:val="en-GB"/>
        </w:rPr>
        <w:t xml:space="preserve"> your </w:t>
      </w:r>
      <w:r>
        <w:rPr>
          <w:rFonts w:eastAsia="Times New Roman"/>
          <w:lang w:val="en-GB"/>
        </w:rPr>
        <w:t>anonymity.</w:t>
      </w:r>
    </w:p>
    <w:p w14:paraId="62CCD6DB" w14:textId="77777777" w:rsidR="00611685" w:rsidRDefault="00611685" w:rsidP="00611685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Original version of your voice</w:t>
      </w:r>
      <w:r>
        <w:rPr>
          <w:rFonts w:eastAsia="Times New Roman"/>
          <w:lang w:val="en-GB"/>
        </w:rPr>
        <w:t>: Select ‘No’.</w:t>
      </w:r>
    </w:p>
    <w:p w14:paraId="64F8D0F8" w14:textId="2ABFB30A" w:rsidR="0065423A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E7D6DCF" w14:textId="77777777" w:rsidR="00611685" w:rsidRPr="00FF6847" w:rsidRDefault="00611685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3119C2F7" w14:textId="53661AF6" w:rsidR="00FF6847" w:rsidRDefault="00FF6847">
      <w:pPr>
        <w:spacing w:line="240" w:lineRule="auto"/>
        <w:rPr>
          <w:rFonts w:eastAsia="Times New Roman"/>
          <w:lang w:val="en-GB"/>
        </w:rPr>
      </w:pPr>
    </w:p>
    <w:p w14:paraId="35CAB249" w14:textId="1744450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0772D666" w14:textId="0F25290F" w:rsidR="00CD4C72" w:rsidRDefault="00CD4C72" w:rsidP="00B25828">
      <w:pPr>
        <w:spacing w:line="240" w:lineRule="auto"/>
        <w:rPr>
          <w:noProof/>
          <w:lang w:val="en-US"/>
        </w:rPr>
      </w:pP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308CFD7C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7BE5C59" w14:textId="77777777" w:rsidR="003D0C2F" w:rsidRDefault="00B25828" w:rsidP="003D0C2F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6CE9ABD4" w14:textId="77777777" w:rsidR="003D0C2F" w:rsidRPr="003D0C2F" w:rsidRDefault="003D0C2F" w:rsidP="003D0C2F">
      <w:pPr>
        <w:pStyle w:val="ListParagraph"/>
        <w:rPr>
          <w:rFonts w:eastAsia="Times New Roman"/>
          <w:lang w:val="en-GB"/>
        </w:rPr>
      </w:pPr>
    </w:p>
    <w:p w14:paraId="133F8143" w14:textId="17DA4D4D" w:rsidR="003D0C2F" w:rsidRPr="003D0C2F" w:rsidRDefault="003D0C2F" w:rsidP="003D0C2F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3D0C2F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Pr="003D0C2F">
        <w:rPr>
          <w:rFonts w:eastAsia="Times New Roman"/>
          <w:lang w:val="en-GB"/>
        </w:rPr>
        <w:t>To create a new report and consent to the processing of personal data, press 2.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715F1D33" w14:textId="14DD4DB9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733973E7" w14:textId="77777777" w:rsidR="00611685" w:rsidRDefault="00611685" w:rsidP="00611685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7E2068DD" w14:textId="77777777" w:rsidR="00611685" w:rsidRDefault="00611685" w:rsidP="00611685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line.</w:t>
      </w:r>
    </w:p>
    <w:p w14:paraId="3C63E18B" w14:textId="77777777" w:rsidR="00611685" w:rsidRPr="001639F6" w:rsidRDefault="00611685" w:rsidP="00611685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Pr="00AC7DD1">
        <w:rPr>
          <w:b/>
          <w:bCs/>
          <w:lang w:val="en-GB"/>
        </w:rPr>
        <w:t>scrambled version</w:t>
      </w:r>
      <w:r>
        <w:rPr>
          <w:lang w:val="en-GB"/>
        </w:rPr>
        <w:t xml:space="preserve"> of your voice, please press 7.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61E5718C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E20548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0E28AE6F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0BA4A6E7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4B0D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11216EDE" w:rsidR="00895055" w:rsidRPr="00FD3845" w:rsidRDefault="005543A2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A6EF3F" wp14:editId="2D1D5D6D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73459604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6EF3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46A3B4F9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EB8A8" w14:textId="77777777" w:rsidR="003729E6" w:rsidRDefault="003729E6" w:rsidP="00895055">
      <w:r>
        <w:separator/>
      </w:r>
    </w:p>
  </w:endnote>
  <w:endnote w:type="continuationSeparator" w:id="0">
    <w:p w14:paraId="47A575E1" w14:textId="77777777" w:rsidR="003729E6" w:rsidRDefault="003729E6" w:rsidP="00895055">
      <w:r>
        <w:continuationSeparator/>
      </w:r>
    </w:p>
  </w:endnote>
  <w:endnote w:type="continuationNotice" w:id="1">
    <w:p w14:paraId="19E5D208" w14:textId="77777777" w:rsidR="003729E6" w:rsidRDefault="003729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2DBF3B8-6E3B-A94C-88C4-C51322DFE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214127-A4D6-B348-A15D-50DBDC4C8E7A}"/>
    <w:embedBold r:id="rId3" w:fontKey="{54474396-FABD-5548-9236-338B13CDF940}"/>
    <w:embedItalic r:id="rId4" w:fontKey="{27CD27EF-6D3E-2443-A769-7BB94EC1DC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0872D94-223A-4A42-AD2B-23EE8D711E6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339DA9D-E853-2441-A8AF-B8A28200699A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E54401B-41A0-824D-AF72-5BFFD25F41FA}"/>
    <w:embedBold r:id="rId8" w:fontKey="{EB56D4E2-193B-B144-879A-06522D7A4B99}"/>
    <w:embedItalic r:id="rId9" w:fontKey="{3F4F586C-F82E-8041-9A22-4C720184863B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BCBC461-DE76-3F4C-8F0C-96093A8BFF9D}"/>
    <w:embedBold r:id="rId11" w:fontKey="{81C71BE4-7E1F-2D4B-B07E-2DE7488DACFB}"/>
    <w:embedItalic r:id="rId12" w:fontKey="{CAE3D43F-6814-4749-908D-C0E86D40514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AA9EFB8E-C006-354E-B49E-F112BFB6E477}"/>
    <w:embedBold r:id="rId14" w:fontKey="{5806B1E6-0BEB-454B-B827-7879EA7A4727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76102" w14:textId="77777777" w:rsidR="003729E6" w:rsidRDefault="003729E6" w:rsidP="00895055">
      <w:r>
        <w:separator/>
      </w:r>
    </w:p>
  </w:footnote>
  <w:footnote w:type="continuationSeparator" w:id="0">
    <w:p w14:paraId="7EB9B2FE" w14:textId="77777777" w:rsidR="003729E6" w:rsidRDefault="003729E6" w:rsidP="00895055">
      <w:r>
        <w:continuationSeparator/>
      </w:r>
    </w:p>
  </w:footnote>
  <w:footnote w:type="continuationNotice" w:id="1">
    <w:p w14:paraId="77316CD7" w14:textId="77777777" w:rsidR="003729E6" w:rsidRDefault="003729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90EF21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5562911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2E75563E" wp14:editId="667A5194">
            <wp:extent cx="636270" cy="397510"/>
            <wp:effectExtent l="0" t="0" r="0" b="0"/>
            <wp:docPr id="215562911" name="Picture 21556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008CE"/>
    <w:multiLevelType w:val="hybridMultilevel"/>
    <w:tmpl w:val="CD06E82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1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40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9"/>
  </w:num>
  <w:num w:numId="38" w16cid:durableId="215044224">
    <w:abstractNumId w:val="28"/>
  </w:num>
  <w:num w:numId="39" w16cid:durableId="133565387">
    <w:abstractNumId w:val="42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177212100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82FA3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A1E"/>
    <w:rsid w:val="0026688F"/>
    <w:rsid w:val="00266BF6"/>
    <w:rsid w:val="00275660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729E6"/>
    <w:rsid w:val="0039642E"/>
    <w:rsid w:val="00396D0A"/>
    <w:rsid w:val="003A4F66"/>
    <w:rsid w:val="003C2E6C"/>
    <w:rsid w:val="003C6777"/>
    <w:rsid w:val="003D0C2F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0F4A"/>
    <w:rsid w:val="00501966"/>
    <w:rsid w:val="005373C6"/>
    <w:rsid w:val="00551C49"/>
    <w:rsid w:val="005543A2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1685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A012B"/>
    <w:rsid w:val="00BC1308"/>
    <w:rsid w:val="00BC2305"/>
    <w:rsid w:val="00BC552B"/>
    <w:rsid w:val="00BD1DBE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54D7C"/>
    <w:rsid w:val="00D8580C"/>
    <w:rsid w:val="00D9391D"/>
    <w:rsid w:val="00DA1FA5"/>
    <w:rsid w:val="00DA3222"/>
    <w:rsid w:val="00E03706"/>
    <w:rsid w:val="00E117A3"/>
    <w:rsid w:val="00E12EA8"/>
    <w:rsid w:val="00E2054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918</Words>
  <Characters>5236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2025-04-22T09:12:00Z</cp:lastPrinted>
  <dcterms:created xsi:type="dcterms:W3CDTF">2025-04-22T09:12:00Z</dcterms:created>
  <dcterms:modified xsi:type="dcterms:W3CDTF">2025-04-22T09:12:00Z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