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5EE83FBF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6BA1FD1E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3A313140" w:rsidR="00B37128" w:rsidRPr="00742EFE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742EFE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742EFE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742EFE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742EF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B82A57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32EF3D83" w:rsidR="00B37128" w:rsidRPr="00742EFE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742EF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B82A57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742EF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6A311470" w:rsidR="00B37128" w:rsidRPr="00742EF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742EFE">
          <w:rPr>
            <w:rStyle w:val="Hyperlink"/>
            <w:sz w:val="22"/>
            <w:szCs w:val="22"/>
          </w:rPr>
          <w:t>Via Web</w:t>
        </w:r>
        <w:r w:rsidRPr="00742EFE">
          <w:rPr>
            <w:noProof/>
            <w:webHidden/>
            <w:sz w:val="22"/>
            <w:szCs w:val="22"/>
          </w:rPr>
          <w:tab/>
        </w:r>
        <w:r w:rsidRPr="00742EFE">
          <w:rPr>
            <w:noProof/>
            <w:webHidden/>
            <w:sz w:val="22"/>
            <w:szCs w:val="22"/>
          </w:rPr>
          <w:fldChar w:fldCharType="begin"/>
        </w:r>
        <w:r w:rsidRPr="00742EFE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742EFE">
          <w:rPr>
            <w:noProof/>
            <w:webHidden/>
            <w:sz w:val="22"/>
            <w:szCs w:val="22"/>
          </w:rPr>
        </w:r>
        <w:r w:rsidRPr="00742EFE">
          <w:rPr>
            <w:noProof/>
            <w:webHidden/>
            <w:sz w:val="22"/>
            <w:szCs w:val="22"/>
          </w:rPr>
          <w:fldChar w:fldCharType="separate"/>
        </w:r>
        <w:r w:rsidR="00B82A57">
          <w:rPr>
            <w:noProof/>
            <w:webHidden/>
            <w:sz w:val="22"/>
            <w:szCs w:val="22"/>
          </w:rPr>
          <w:t>3</w:t>
        </w:r>
        <w:r w:rsidRPr="00742EFE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692B566E" w:rsidR="00B37128" w:rsidRPr="00742EF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742EFE">
          <w:rPr>
            <w:rStyle w:val="Hyperlink"/>
            <w:sz w:val="22"/>
            <w:szCs w:val="22"/>
          </w:rPr>
          <w:t>Via the SpeakUp App</w:t>
        </w:r>
        <w:r w:rsidRPr="00742EFE">
          <w:rPr>
            <w:noProof/>
            <w:webHidden/>
            <w:sz w:val="22"/>
            <w:szCs w:val="22"/>
          </w:rPr>
          <w:tab/>
        </w:r>
        <w:r w:rsidRPr="00742EFE">
          <w:rPr>
            <w:noProof/>
            <w:webHidden/>
            <w:sz w:val="22"/>
            <w:szCs w:val="22"/>
          </w:rPr>
          <w:fldChar w:fldCharType="begin"/>
        </w:r>
        <w:r w:rsidRPr="00742EFE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742EFE">
          <w:rPr>
            <w:noProof/>
            <w:webHidden/>
            <w:sz w:val="22"/>
            <w:szCs w:val="22"/>
          </w:rPr>
        </w:r>
        <w:r w:rsidRPr="00742EFE">
          <w:rPr>
            <w:noProof/>
            <w:webHidden/>
            <w:sz w:val="22"/>
            <w:szCs w:val="22"/>
          </w:rPr>
          <w:fldChar w:fldCharType="separate"/>
        </w:r>
        <w:r w:rsidR="00B82A57">
          <w:rPr>
            <w:noProof/>
            <w:webHidden/>
            <w:sz w:val="22"/>
            <w:szCs w:val="22"/>
          </w:rPr>
          <w:t>4</w:t>
        </w:r>
        <w:r w:rsidRPr="00742EFE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0C829F4D" w:rsidR="00B37128" w:rsidRPr="00742EFE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742EFE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B82A57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6FDD8295" w:rsidR="00B37128" w:rsidRPr="00742EFE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742EFE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B82A57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742EF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111866F5" w:rsidR="00B37128" w:rsidRPr="00742EFE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742EFE">
          <w:rPr>
            <w:rStyle w:val="Hyperlink"/>
            <w:sz w:val="22"/>
            <w:szCs w:val="22"/>
          </w:rPr>
          <w:t>Via Phone</w:t>
        </w:r>
        <w:r w:rsidRPr="00742EFE">
          <w:rPr>
            <w:noProof/>
            <w:webHidden/>
            <w:sz w:val="22"/>
            <w:szCs w:val="22"/>
          </w:rPr>
          <w:tab/>
        </w:r>
        <w:r w:rsidRPr="00742EFE">
          <w:rPr>
            <w:noProof/>
            <w:webHidden/>
            <w:sz w:val="22"/>
            <w:szCs w:val="22"/>
          </w:rPr>
          <w:fldChar w:fldCharType="begin"/>
        </w:r>
        <w:r w:rsidRPr="00742EFE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742EFE">
          <w:rPr>
            <w:noProof/>
            <w:webHidden/>
            <w:sz w:val="22"/>
            <w:szCs w:val="22"/>
          </w:rPr>
        </w:r>
        <w:r w:rsidRPr="00742EFE">
          <w:rPr>
            <w:noProof/>
            <w:webHidden/>
            <w:sz w:val="22"/>
            <w:szCs w:val="22"/>
          </w:rPr>
          <w:fldChar w:fldCharType="separate"/>
        </w:r>
        <w:r w:rsidR="00B82A57">
          <w:rPr>
            <w:noProof/>
            <w:webHidden/>
            <w:sz w:val="22"/>
            <w:szCs w:val="22"/>
          </w:rPr>
          <w:t>11</w:t>
        </w:r>
        <w:r w:rsidRPr="00742EFE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742EFE">
        <w:rPr>
          <w:i/>
          <w:iCs/>
          <w:noProof/>
          <w:sz w:val="22"/>
          <w:szCs w:val="22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3D0C2F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321386EE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322C16BA" w14:textId="77777777" w:rsidR="003D0C2F" w:rsidRPr="00423E0E" w:rsidRDefault="003D0C2F" w:rsidP="003D0C2F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070B53C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5EE5AC91" w14:textId="77777777" w:rsidR="003D0C2F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2C1A147D" w14:textId="77777777" w:rsidR="003D0C2F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</w:p>
    <w:p w14:paraId="7F90C2C4" w14:textId="77777777" w:rsidR="003D0C2F" w:rsidRPr="003F3E88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6F8CE4B8" w14:textId="77777777" w:rsidR="003D0C2F" w:rsidRPr="00423E0E" w:rsidRDefault="003D0C2F" w:rsidP="003D0C2F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B2F48EE" w14:textId="77777777" w:rsidR="003D0C2F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300D7D19" w14:textId="77777777" w:rsidR="003D0C2F" w:rsidRPr="0036588A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084E91F" w14:textId="77777777" w:rsidR="003D0C2F" w:rsidRPr="0064215A" w:rsidRDefault="003D0C2F" w:rsidP="003D0C2F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55F01736" w14:textId="77777777" w:rsidR="003D0C2F" w:rsidRPr="0036588A" w:rsidRDefault="003D0C2F" w:rsidP="003D0C2F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76B7615C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741EF217" w14:textId="77777777" w:rsidR="003D0C2F" w:rsidRPr="00423E0E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23A5D4E" w14:textId="77777777" w:rsidR="003D0C2F" w:rsidRPr="00423E0E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41A6A66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3470CEEE" w14:textId="77777777" w:rsidR="003D0C2F" w:rsidRPr="00423E0E" w:rsidRDefault="003D0C2F" w:rsidP="003D0C2F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66BF4E4F" w14:textId="77777777" w:rsidR="003D0C2F" w:rsidRPr="00423E0E" w:rsidRDefault="003D0C2F" w:rsidP="003D0C2F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42C2256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C2E1DD3" w14:textId="77777777" w:rsidR="003D0C2F" w:rsidRPr="00423E0E" w:rsidRDefault="003D0C2F" w:rsidP="003D0C2F">
      <w:pPr>
        <w:spacing w:line="240" w:lineRule="auto"/>
        <w:rPr>
          <w:rFonts w:eastAsia="Times New Roman"/>
          <w:lang w:val="en-GB"/>
        </w:rPr>
      </w:pPr>
    </w:p>
    <w:p w14:paraId="503B06A9" w14:textId="77777777" w:rsidR="003D0C2F" w:rsidRPr="00423E0E" w:rsidRDefault="003D0C2F" w:rsidP="003D0C2F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037B6787" w14:textId="77777777" w:rsidR="003D0C2F" w:rsidRPr="00423E0E" w:rsidRDefault="003D0C2F" w:rsidP="003D0C2F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3CC6ABB" w14:textId="77777777" w:rsidR="00423E0E" w:rsidRDefault="00423E0E" w:rsidP="00764B25">
      <w:pPr>
        <w:rPr>
          <w:noProof/>
          <w:color w:val="000000"/>
          <w:szCs w:val="21"/>
          <w:lang w:val="en-GB"/>
        </w:rPr>
      </w:pPr>
    </w:p>
    <w:p w14:paraId="1898E5E7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7C41B84B" w14:textId="77777777" w:rsidR="00742EFE" w:rsidRDefault="00742EFE" w:rsidP="00742EF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DF77AF" w14:textId="23CFF6F4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65D96C10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742EFE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DACEC3E" w14:textId="70A6D417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0153430F" w:rsidR="00B25828" w:rsidRPr="009F1671" w:rsidRDefault="00275660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2403B03" wp14:editId="4E8B41A0">
            <wp:extent cx="1512000" cy="2598044"/>
            <wp:effectExtent l="0" t="0" r="0" b="5715"/>
            <wp:docPr id="10839473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10839473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1F2DE5D" w14:textId="4B236A7E" w:rsidR="00275660" w:rsidRDefault="00275660">
      <w:pPr>
        <w:spacing w:line="240" w:lineRule="auto"/>
        <w:rPr>
          <w:rFonts w:eastAsia="Times New Roman"/>
          <w:lang w:val="en-GB"/>
        </w:rPr>
      </w:pPr>
    </w:p>
    <w:p w14:paraId="689C9DC1" w14:textId="77777777" w:rsidR="00CA0C77" w:rsidRDefault="00CA0C77">
      <w:pPr>
        <w:spacing w:line="240" w:lineRule="auto"/>
        <w:rPr>
          <w:rFonts w:eastAsia="Times New Roman"/>
          <w:lang w:val="en-GB"/>
        </w:rPr>
      </w:pPr>
    </w:p>
    <w:p w14:paraId="1A781E24" w14:textId="0D291B1B" w:rsidR="00CA0C77" w:rsidRDefault="003D0C2F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FD356A1" w14:textId="77777777" w:rsidR="003D0C2F" w:rsidRPr="005F551E" w:rsidRDefault="003D0C2F" w:rsidP="003D0C2F">
      <w:pPr>
        <w:pStyle w:val="ListParagraph"/>
        <w:numPr>
          <w:ilvl w:val="0"/>
          <w:numId w:val="19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19AF539B" w14:textId="77777777" w:rsidR="003D0C2F" w:rsidRDefault="003D0C2F" w:rsidP="003D0C2F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4DB8184B" w14:textId="77777777" w:rsidR="003D0C2F" w:rsidRDefault="003D0C2F" w:rsidP="003D0C2F">
      <w:pPr>
        <w:spacing w:line="240" w:lineRule="auto"/>
        <w:rPr>
          <w:rFonts w:eastAsia="Times New Roman"/>
          <w:lang w:val="pl-PL"/>
        </w:rPr>
      </w:pPr>
    </w:p>
    <w:p w14:paraId="54F06FAE" w14:textId="26F9424D" w:rsidR="003D0C2F" w:rsidRPr="003D0C2F" w:rsidRDefault="003D0C2F" w:rsidP="003D0C2F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3714084" wp14:editId="4B4ACBEC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F8DF" w14:textId="77777777" w:rsidR="003D0C2F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2571BB7" w14:textId="77777777" w:rsidR="003D0C2F" w:rsidRDefault="003D0C2F" w:rsidP="003D0C2F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B71600A" w14:textId="3E9C6EE5" w:rsidR="0023711D" w:rsidRDefault="003D0C2F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</w:t>
      </w:r>
      <w:r w:rsidR="00B25828">
        <w:rPr>
          <w:rFonts w:eastAsia="Times New Roman"/>
          <w:lang w:val="en-GB"/>
        </w:rPr>
        <w:t xml:space="preserve">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3FB0D8B6" w14:textId="77777777" w:rsidR="003D0C2F" w:rsidRDefault="003D0C2F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357CA38" w14:textId="77777777" w:rsidR="003D0C2F" w:rsidRDefault="003D0C2F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29CFF46C" w14:textId="77777777" w:rsidR="003D0C2F" w:rsidRDefault="003D0C2F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06C2C49" w14:textId="49004125" w:rsidR="0023711D" w:rsidRDefault="0023711D" w:rsidP="003D0C2F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46DCCECD" w14:textId="77777777" w:rsidR="00742EFE" w:rsidRPr="003D0C2F" w:rsidRDefault="00742EFE" w:rsidP="00742EFE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29E08DC1" w:rsidR="00845B0E" w:rsidRDefault="00845B0E">
      <w:pPr>
        <w:spacing w:line="240" w:lineRule="auto"/>
        <w:rPr>
          <w:rFonts w:eastAsia="Times New Roman"/>
          <w:lang w:val="en-GB"/>
        </w:rPr>
      </w:pP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8379180" w14:textId="77777777" w:rsidR="003D0C2F" w:rsidRDefault="003D0C2F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B38EDD7" w14:textId="26AAF9A2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D127" w14:textId="56D58037" w:rsidR="00AC7DD1" w:rsidRDefault="00AC7DD1">
      <w:pPr>
        <w:spacing w:line="240" w:lineRule="auto"/>
        <w:rPr>
          <w:b/>
          <w:bCs/>
        </w:rPr>
      </w:pPr>
      <w:bookmarkStart w:id="12" w:name="_Toc192772583"/>
    </w:p>
    <w:p w14:paraId="6066E4B3" w14:textId="77777777" w:rsidR="003D0C2F" w:rsidRDefault="003D0C2F">
      <w:pPr>
        <w:spacing w:line="240" w:lineRule="auto"/>
        <w:rPr>
          <w:b/>
          <w:bCs/>
        </w:rPr>
      </w:pPr>
    </w:p>
    <w:p w14:paraId="23AEE31C" w14:textId="77777777" w:rsidR="003D0C2F" w:rsidRDefault="003D0C2F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CC47C3A" w14:textId="4654AA31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2"/>
      <w:r w:rsidR="00742EFE">
        <w:rPr>
          <w:rFonts w:ascii="Reckless Neue" w:hAnsi="Reckless Neue"/>
          <w:b/>
          <w:bCs/>
        </w:rPr>
        <w:t xml:space="preserve"> </w:t>
      </w:r>
      <w:r w:rsidR="00742EFE" w:rsidRPr="00742EFE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742EFE" w:rsidRPr="00742EFE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742EFE" w:rsidRPr="00742EFE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742EFE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US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54459A2A" w14:textId="77777777" w:rsidR="00742EFE" w:rsidRDefault="00742EF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2FC51F93" w14:textId="0CCA24EF" w:rsidR="00B82A57" w:rsidRPr="00B82A57" w:rsidRDefault="00B82A57" w:rsidP="00B82A57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82A57">
        <w:rPr>
          <w:rFonts w:eastAsia="Times New Roman"/>
          <w:lang w:val="en-GB"/>
        </w:rPr>
        <w:lastRenderedPageBreak/>
        <w:t>You can listen to your recording and will be informed that your voice file will be shared with your organisation. You have two options:</w:t>
      </w:r>
    </w:p>
    <w:p w14:paraId="1A86F88D" w14:textId="1EB1BAF5" w:rsidR="00742EFE" w:rsidRPr="00742EFE" w:rsidRDefault="00742EFE" w:rsidP="00742EFE">
      <w:pPr>
        <w:spacing w:line="240" w:lineRule="auto"/>
        <w:rPr>
          <w:rFonts w:eastAsia="Times New Roman"/>
          <w:lang w:val="en-GB"/>
        </w:rPr>
      </w:pPr>
    </w:p>
    <w:p w14:paraId="538F7C33" w14:textId="6616EEAC" w:rsidR="0065423A" w:rsidRDefault="00B82A57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18CF17E6" wp14:editId="2A752891">
            <wp:extent cx="1511848" cy="2581275"/>
            <wp:effectExtent l="0" t="0" r="0" b="0"/>
            <wp:docPr id="1815192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791B4" w14:textId="77777777" w:rsidR="00B82A57" w:rsidRDefault="00B82A57" w:rsidP="00B82A57">
      <w:pPr>
        <w:pStyle w:val="ListParagraph"/>
        <w:numPr>
          <w:ilvl w:val="1"/>
          <w:numId w:val="52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scrambled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Pr="002A7D0C">
        <w:rPr>
          <w:rFonts w:eastAsia="Times New Roman"/>
          <w:lang w:val="en-GB"/>
        </w:rPr>
        <w:t xml:space="preserve"> option is recommended to keep your anonymity. </w:t>
      </w:r>
    </w:p>
    <w:p w14:paraId="619D5A04" w14:textId="77777777" w:rsidR="00B82A57" w:rsidRPr="002A7D0C" w:rsidRDefault="00B82A57" w:rsidP="00B82A57">
      <w:pPr>
        <w:pStyle w:val="ListParagraph"/>
        <w:numPr>
          <w:ilvl w:val="1"/>
          <w:numId w:val="52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77BC683B" w14:textId="77777777" w:rsidR="00B82A57" w:rsidRDefault="00B82A57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2F9E85A" w14:textId="276C0D43" w:rsidR="0065423A" w:rsidRPr="0065423A" w:rsidRDefault="0065423A" w:rsidP="00742EFE">
      <w:pPr>
        <w:spacing w:line="240" w:lineRule="auto"/>
        <w:rPr>
          <w:rFonts w:eastAsia="Times New Roman"/>
          <w:lang w:val="en-GB"/>
        </w:rPr>
      </w:pPr>
    </w:p>
    <w:p w14:paraId="64F8D0F8" w14:textId="2ABFB30A" w:rsidR="0065423A" w:rsidRPr="00FF6847" w:rsidRDefault="0065423A" w:rsidP="00FF6847">
      <w:pPr>
        <w:spacing w:line="240" w:lineRule="auto"/>
        <w:rPr>
          <w:rFonts w:eastAsia="Times New Roman"/>
          <w:b/>
          <w:bCs/>
          <w:lang w:val="en-GB"/>
        </w:rPr>
      </w:pPr>
    </w:p>
    <w:p w14:paraId="5A064E60" w14:textId="5771DE71" w:rsidR="00845B0E" w:rsidRPr="00845B0E" w:rsidRDefault="00845B0E" w:rsidP="00B82A57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3119C2F7" w14:textId="53661AF6" w:rsidR="00FF6847" w:rsidRDefault="00FF6847">
      <w:pPr>
        <w:spacing w:line="240" w:lineRule="auto"/>
        <w:rPr>
          <w:rFonts w:eastAsia="Times New Roman"/>
          <w:lang w:val="en-GB"/>
        </w:rPr>
      </w:pPr>
    </w:p>
    <w:p w14:paraId="35CAB249" w14:textId="1744450D" w:rsidR="00B25828" w:rsidRPr="00845B0E" w:rsidRDefault="00B25828" w:rsidP="00B82A57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464BF0AB" w14:textId="1244C0CA" w:rsidR="006760EE" w:rsidRPr="006760EE" w:rsidRDefault="00B25828" w:rsidP="006760EE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  <w:r w:rsidR="006760EE">
        <w:rPr>
          <w:lang w:val="en-GB"/>
        </w:rPr>
        <w:t xml:space="preserve"> </w:t>
      </w:r>
    </w:p>
    <w:p w14:paraId="7090B232" w14:textId="77777777" w:rsidR="006760EE" w:rsidRPr="006760EE" w:rsidRDefault="006760EE" w:rsidP="006760EE">
      <w:pPr>
        <w:pStyle w:val="ListParagraph"/>
        <w:spacing w:line="240" w:lineRule="auto"/>
        <w:ind w:left="1068"/>
        <w:rPr>
          <w:b/>
          <w:bCs/>
          <w:lang w:val="en-GB"/>
        </w:rPr>
      </w:pPr>
    </w:p>
    <w:p w14:paraId="3C2663F3" w14:textId="7349C829" w:rsidR="00B25828" w:rsidRPr="0032633A" w:rsidRDefault="006760EE" w:rsidP="006760EE">
      <w:pPr>
        <w:pStyle w:val="ListParagraph"/>
        <w:spacing w:line="240" w:lineRule="auto"/>
        <w:ind w:left="106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30C4BB9F" wp14:editId="065E9D4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64A66445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</w:p>
    <w:p w14:paraId="0772D666" w14:textId="0F25290F" w:rsidR="00CD4C72" w:rsidRDefault="00CD4C72" w:rsidP="00B25828">
      <w:pPr>
        <w:spacing w:line="240" w:lineRule="auto"/>
        <w:rPr>
          <w:noProof/>
          <w:lang w:val="en-US"/>
        </w:rPr>
      </w:pPr>
    </w:p>
    <w:p w14:paraId="16A170DB" w14:textId="77777777" w:rsidR="00742EFE" w:rsidRDefault="00742EFE">
      <w:pPr>
        <w:spacing w:line="240" w:lineRule="auto"/>
        <w:rPr>
          <w:rFonts w:ascii="AntiqueOli" w:eastAsiaTheme="majorEastAsia" w:hAnsi="AntiqueOli" w:cstheme="majorBidi"/>
          <w:noProof/>
          <w:color w:val="E49C9E"/>
          <w:sz w:val="36"/>
          <w:szCs w:val="36"/>
          <w:lang w:val="en-US"/>
        </w:rPr>
      </w:pPr>
      <w:bookmarkStart w:id="13" w:name="_Toc116315389"/>
      <w:bookmarkStart w:id="14" w:name="_Toc192770666"/>
      <w:bookmarkStart w:id="15" w:name="_Toc192772584"/>
      <w:r>
        <w:rPr>
          <w:color w:val="E49C9E"/>
          <w:sz w:val="36"/>
          <w:szCs w:val="36"/>
        </w:rPr>
        <w:br w:type="page"/>
      </w:r>
    </w:p>
    <w:p w14:paraId="08A1F035" w14:textId="2FA6373A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788CE10" w14:textId="77777777" w:rsidR="00B25828" w:rsidRPr="005E2540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6071D" w14:textId="77777777" w:rsidR="00B25828" w:rsidRPr="00646824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5BD26F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Default="00B25828" w:rsidP="00B25828">
      <w:pPr>
        <w:pStyle w:val="ListParagraph"/>
        <w:ind w:left="360"/>
        <w:rPr>
          <w:lang w:val="en-GB"/>
        </w:rPr>
      </w:pPr>
    </w:p>
    <w:p w14:paraId="13F7F0C3" w14:textId="308CFD7C" w:rsidR="00B25828" w:rsidRP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</w:t>
      </w:r>
      <w:r w:rsidR="00E20548">
        <w:rPr>
          <w:rFonts w:eastAsia="Times New Roman" w:cstheme="minorHAnsi"/>
          <w:lang w:val="en-GB"/>
        </w:rPr>
        <w:t>.</w:t>
      </w:r>
    </w:p>
    <w:p w14:paraId="12C2BB9A" w14:textId="14EB795C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7BE5C59" w14:textId="77777777" w:rsidR="003D0C2F" w:rsidRDefault="00B25828" w:rsidP="003D0C2F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</w:t>
      </w:r>
      <w:r w:rsidR="00E20548">
        <w:rPr>
          <w:rFonts w:eastAsia="Times New Roman"/>
          <w:lang w:val="en-GB"/>
        </w:rPr>
        <w:t>.</w:t>
      </w:r>
    </w:p>
    <w:p w14:paraId="6CE9ABD4" w14:textId="77777777" w:rsidR="003D0C2F" w:rsidRPr="003D0C2F" w:rsidRDefault="003D0C2F" w:rsidP="003D0C2F">
      <w:pPr>
        <w:pStyle w:val="ListParagraph"/>
        <w:rPr>
          <w:rFonts w:eastAsia="Times New Roman"/>
          <w:lang w:val="en-GB"/>
        </w:rPr>
      </w:pPr>
    </w:p>
    <w:p w14:paraId="133F8143" w14:textId="0BA5E64B" w:rsidR="003D0C2F" w:rsidRPr="003D0C2F" w:rsidRDefault="003D0C2F" w:rsidP="003D0C2F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3D0C2F">
        <w:rPr>
          <w:rFonts w:eastAsia="Times New Roman"/>
          <w:lang w:val="en-GB"/>
        </w:rPr>
        <w:t>If you already have a report, press 1</w:t>
      </w:r>
      <w:r>
        <w:rPr>
          <w:rFonts w:eastAsia="Times New Roman"/>
          <w:lang w:val="en-GB"/>
        </w:rPr>
        <w:t xml:space="preserve">; </w:t>
      </w:r>
      <w:r w:rsidR="003B65E5" w:rsidRPr="00F35562">
        <w:rPr>
          <w:rFonts w:eastAsia="Times New Roman"/>
          <w:lang w:val="en-GB"/>
        </w:rPr>
        <w:t>To create a new report and consent to the processing of personal data, press 2.</w:t>
      </w:r>
    </w:p>
    <w:p w14:paraId="5CC55BA9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3D9A4212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 w:rsidR="00E20548">
        <w:rPr>
          <w:rFonts w:eastAsia="Times New Roman"/>
          <w:lang w:val="en-GB"/>
        </w:rPr>
        <w:t>’.</w:t>
      </w:r>
    </w:p>
    <w:p w14:paraId="361C25AC" w14:textId="4C591622" w:rsidR="00B25828" w:rsidRDefault="00B25828" w:rsidP="00B25828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B25828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08FB6370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proofErr w:type="gramStart"/>
      <w:r>
        <w:rPr>
          <w:rFonts w:eastAsia="Times New Roman"/>
          <w:lang w:val="en-GB"/>
        </w:rPr>
        <w:t>4 digit</w:t>
      </w:r>
      <w:proofErr w:type="gramEnd"/>
      <w:r>
        <w:rPr>
          <w:rFonts w:eastAsia="Times New Roman"/>
          <w:lang w:val="en-GB"/>
        </w:rPr>
        <w:t xml:space="preserve"> PIN code</w:t>
      </w:r>
      <w:r w:rsidR="00E20548">
        <w:rPr>
          <w:rFonts w:eastAsia="Times New Roman"/>
          <w:lang w:val="en-GB"/>
        </w:rPr>
        <w:t>.</w:t>
      </w:r>
    </w:p>
    <w:p w14:paraId="715F1D33" w14:textId="14DD4DB9" w:rsidR="001639F6" w:rsidRPr="001639F6" w:rsidRDefault="00B25828" w:rsidP="001639F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 w:rsidR="00E20548">
        <w:rPr>
          <w:lang w:val="en-GB"/>
        </w:rPr>
        <w:t>.</w:t>
      </w:r>
    </w:p>
    <w:p w14:paraId="1CD215A7" w14:textId="77777777" w:rsidR="001639F6" w:rsidRPr="00742EFE" w:rsidRDefault="001639F6" w:rsidP="00742EFE">
      <w:pPr>
        <w:spacing w:line="240" w:lineRule="auto"/>
        <w:rPr>
          <w:rFonts w:eastAsia="Times New Roman"/>
          <w:lang w:val="en-GB"/>
        </w:rPr>
      </w:pPr>
    </w:p>
    <w:p w14:paraId="289D8E03" w14:textId="77777777" w:rsidR="00B82A57" w:rsidRDefault="00B82A57" w:rsidP="00B82A57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be informed that your audio will be shared with your organisation:</w:t>
      </w:r>
    </w:p>
    <w:p w14:paraId="3F5DC15D" w14:textId="77777777" w:rsidR="00B82A57" w:rsidRDefault="00B82A57" w:rsidP="00B82A57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the </w:t>
      </w:r>
      <w:r w:rsidRPr="00AC7DD1">
        <w:rPr>
          <w:b/>
          <w:bCs/>
          <w:lang w:val="en-GB"/>
        </w:rPr>
        <w:t>original audio</w:t>
      </w:r>
      <w:r>
        <w:rPr>
          <w:lang w:val="en-GB"/>
        </w:rPr>
        <w:t xml:space="preserve"> stay on the line.</w:t>
      </w:r>
    </w:p>
    <w:p w14:paraId="0ACFD013" w14:textId="77777777" w:rsidR="00B82A57" w:rsidRPr="001639F6" w:rsidRDefault="00B82A57" w:rsidP="00B82A57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>
        <w:rPr>
          <w:lang w:val="en-GB"/>
        </w:rPr>
        <w:t xml:space="preserve">If you want to share a </w:t>
      </w:r>
      <w:r w:rsidRPr="00AC7DD1">
        <w:rPr>
          <w:b/>
          <w:bCs/>
          <w:lang w:val="en-GB"/>
        </w:rPr>
        <w:t>scrambled version</w:t>
      </w:r>
      <w:r>
        <w:rPr>
          <w:lang w:val="en-GB"/>
        </w:rPr>
        <w:t xml:space="preserve"> of your voice, please press 7.</w:t>
      </w:r>
    </w:p>
    <w:p w14:paraId="2C8DF24C" w14:textId="77777777" w:rsidR="00B25828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0D15A90B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hang-up</w:t>
      </w:r>
      <w:r w:rsidR="00E20548">
        <w:rPr>
          <w:rFonts w:eastAsia="Times New Roman"/>
          <w:lang w:val="en-GB"/>
        </w:rPr>
        <w:t>.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B25828">
      <w:pPr>
        <w:pStyle w:val="ListParagraph"/>
        <w:numPr>
          <w:ilvl w:val="1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0EE261D9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EDBEE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3CB61C97" w:rsidR="00895055" w:rsidRPr="00FD3845" w:rsidRDefault="00742EFE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1738F78" wp14:editId="000788B0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53693171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738F7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1DD0850C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0FA97" w14:textId="77777777" w:rsidR="00EC7709" w:rsidRDefault="00EC7709" w:rsidP="00895055">
      <w:r>
        <w:separator/>
      </w:r>
    </w:p>
  </w:endnote>
  <w:endnote w:type="continuationSeparator" w:id="0">
    <w:p w14:paraId="5F6EA45A" w14:textId="77777777" w:rsidR="00EC7709" w:rsidRDefault="00EC7709" w:rsidP="00895055">
      <w:r>
        <w:continuationSeparator/>
      </w:r>
    </w:p>
  </w:endnote>
  <w:endnote w:type="continuationNotice" w:id="1">
    <w:p w14:paraId="56F329B9" w14:textId="77777777" w:rsidR="00EC7709" w:rsidRDefault="00EC77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F9B3B3B-BD8E-9546-ADDB-4476F17CE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C3B7CB-5B6B-B444-A1EC-B31A1FC86C66}"/>
    <w:embedBold r:id="rId3" w:fontKey="{920240E6-BB7E-7644-A226-AFD2C2D420E1}"/>
    <w:embedItalic r:id="rId4" w:fontKey="{4595A66A-024B-7D4D-A0D9-D82FC4CBF0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6449B50-2AB7-6A45-973E-CA68125B311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450315F-F3E5-0944-82BB-4EFF126A2ADA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9F6E01F-A85E-454A-9D89-F67FC08710B7}"/>
    <w:embedBold r:id="rId8" w:fontKey="{01BCD863-8EA6-3042-A073-4043133CAFC8}"/>
    <w:embedItalic r:id="rId9" w:fontKey="{3B890C64-D0E5-4F4F-ADB5-0B355AF5590E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03D7BCD-2806-4F4A-8740-3908983057A9}"/>
    <w:embedBold r:id="rId11" w:fontKey="{893C0832-BCCB-714F-B7AA-872DDCC22F12}"/>
    <w:embedItalic r:id="rId12" w:fontKey="{880E0947-6952-7E42-A484-0E9627346FB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C983D49A-42E6-2E43-B7D3-70170F16B4C4}"/>
    <w:embedBold r:id="rId14" w:fontKey="{2BBB9D30-663A-3046-BDF0-5022767FC111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7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28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F77F4" w14:textId="77777777" w:rsidR="00EC7709" w:rsidRDefault="00EC7709" w:rsidP="00895055">
      <w:r>
        <w:separator/>
      </w:r>
    </w:p>
  </w:footnote>
  <w:footnote w:type="continuationSeparator" w:id="0">
    <w:p w14:paraId="570D72C3" w14:textId="77777777" w:rsidR="00EC7709" w:rsidRDefault="00EC7709" w:rsidP="00895055">
      <w:r>
        <w:continuationSeparator/>
      </w:r>
    </w:p>
  </w:footnote>
  <w:footnote w:type="continuationNotice" w:id="1">
    <w:p w14:paraId="0CCE3125" w14:textId="77777777" w:rsidR="00EC7709" w:rsidRDefault="00EC77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F09BAD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23716369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092D58A1" wp14:editId="2BADD7CE">
            <wp:extent cx="636270" cy="397510"/>
            <wp:effectExtent l="0" t="0" r="0" b="0"/>
            <wp:docPr id="823716369" name="Picture 82371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0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917E9"/>
    <w:multiLevelType w:val="hybridMultilevel"/>
    <w:tmpl w:val="E8F814AE"/>
    <w:lvl w:ilvl="0" w:tplc="FFFFFFFF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2008CE"/>
    <w:multiLevelType w:val="hybridMultilevel"/>
    <w:tmpl w:val="CD06E82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3"/>
  </w:num>
  <w:num w:numId="2" w16cid:durableId="889462652">
    <w:abstractNumId w:val="14"/>
  </w:num>
  <w:num w:numId="3" w16cid:durableId="913858091">
    <w:abstractNumId w:val="35"/>
  </w:num>
  <w:num w:numId="4" w16cid:durableId="1120102024">
    <w:abstractNumId w:val="20"/>
  </w:num>
  <w:num w:numId="5" w16cid:durableId="2063749804">
    <w:abstractNumId w:val="26"/>
  </w:num>
  <w:num w:numId="6" w16cid:durableId="131557142">
    <w:abstractNumId w:val="29"/>
  </w:num>
  <w:num w:numId="7" w16cid:durableId="405227070">
    <w:abstractNumId w:val="10"/>
  </w:num>
  <w:num w:numId="8" w16cid:durableId="604268038">
    <w:abstractNumId w:val="31"/>
  </w:num>
  <w:num w:numId="9" w16cid:durableId="1805997603">
    <w:abstractNumId w:val="23"/>
  </w:num>
  <w:num w:numId="10" w16cid:durableId="952129174">
    <w:abstractNumId w:val="8"/>
  </w:num>
  <w:num w:numId="11" w16cid:durableId="1687905065">
    <w:abstractNumId w:val="38"/>
  </w:num>
  <w:num w:numId="12" w16cid:durableId="1158493702">
    <w:abstractNumId w:val="17"/>
  </w:num>
  <w:num w:numId="13" w16cid:durableId="1141311949">
    <w:abstractNumId w:val="21"/>
  </w:num>
  <w:num w:numId="14" w16cid:durableId="349646943">
    <w:abstractNumId w:val="7"/>
  </w:num>
  <w:num w:numId="15" w16cid:durableId="1336610259">
    <w:abstractNumId w:val="6"/>
  </w:num>
  <w:num w:numId="16" w16cid:durableId="500393426">
    <w:abstractNumId w:val="34"/>
  </w:num>
  <w:num w:numId="17" w16cid:durableId="903374144">
    <w:abstractNumId w:val="12"/>
  </w:num>
  <w:num w:numId="18" w16cid:durableId="202481515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6"/>
  </w:num>
  <w:num w:numId="20" w16cid:durableId="1450660284">
    <w:abstractNumId w:val="27"/>
  </w:num>
  <w:num w:numId="21" w16cid:durableId="1124152208">
    <w:abstractNumId w:val="32"/>
  </w:num>
  <w:num w:numId="22" w16cid:durableId="1661076449">
    <w:abstractNumId w:val="42"/>
  </w:num>
  <w:num w:numId="23" w16cid:durableId="1719284549">
    <w:abstractNumId w:val="5"/>
  </w:num>
  <w:num w:numId="24" w16cid:durableId="1696225161">
    <w:abstractNumId w:val="30"/>
  </w:num>
  <w:num w:numId="25" w16cid:durableId="18053495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9"/>
  </w:num>
  <w:num w:numId="27" w16cid:durableId="1784811522">
    <w:abstractNumId w:val="22"/>
  </w:num>
  <w:num w:numId="28" w16cid:durableId="264659853">
    <w:abstractNumId w:val="36"/>
  </w:num>
  <w:num w:numId="29" w16cid:durableId="1411735368">
    <w:abstractNumId w:val="2"/>
  </w:num>
  <w:num w:numId="30" w16cid:durableId="911620832">
    <w:abstractNumId w:val="16"/>
  </w:num>
  <w:num w:numId="31" w16cid:durableId="557322147">
    <w:abstractNumId w:val="9"/>
  </w:num>
  <w:num w:numId="32" w16cid:durableId="1523864334">
    <w:abstractNumId w:val="3"/>
  </w:num>
  <w:num w:numId="33" w16cid:durableId="612398138">
    <w:abstractNumId w:val="24"/>
  </w:num>
  <w:num w:numId="34" w16cid:durableId="160437361">
    <w:abstractNumId w:val="13"/>
  </w:num>
  <w:num w:numId="35" w16cid:durableId="1052777336">
    <w:abstractNumId w:val="18"/>
  </w:num>
  <w:num w:numId="36" w16cid:durableId="758065594">
    <w:abstractNumId w:val="1"/>
  </w:num>
  <w:num w:numId="37" w16cid:durableId="998537897">
    <w:abstractNumId w:val="41"/>
  </w:num>
  <w:num w:numId="38" w16cid:durableId="215044224">
    <w:abstractNumId w:val="29"/>
  </w:num>
  <w:num w:numId="39" w16cid:durableId="133565387">
    <w:abstractNumId w:val="44"/>
  </w:num>
  <w:num w:numId="40" w16cid:durableId="1929729714">
    <w:abstractNumId w:val="29"/>
  </w:num>
  <w:num w:numId="41" w16cid:durableId="100540297">
    <w:abstractNumId w:val="17"/>
  </w:num>
  <w:num w:numId="42" w16cid:durableId="907110110">
    <w:abstractNumId w:val="17"/>
  </w:num>
  <w:num w:numId="43" w16cid:durableId="718824415">
    <w:abstractNumId w:val="19"/>
  </w:num>
  <w:num w:numId="44" w16cid:durableId="1009790571">
    <w:abstractNumId w:val="6"/>
  </w:num>
  <w:num w:numId="45" w16cid:durableId="757167187">
    <w:abstractNumId w:val="6"/>
  </w:num>
  <w:num w:numId="46" w16cid:durableId="1313952029">
    <w:abstractNumId w:val="4"/>
  </w:num>
  <w:num w:numId="47" w16cid:durableId="67920031">
    <w:abstractNumId w:val="0"/>
  </w:num>
  <w:num w:numId="48" w16cid:durableId="275717118">
    <w:abstractNumId w:val="11"/>
  </w:num>
  <w:num w:numId="49" w16cid:durableId="102045072">
    <w:abstractNumId w:val="25"/>
  </w:num>
  <w:num w:numId="50" w16cid:durableId="1772121007">
    <w:abstractNumId w:val="40"/>
  </w:num>
  <w:num w:numId="51" w16cid:durableId="1791822910">
    <w:abstractNumId w:val="37"/>
  </w:num>
  <w:num w:numId="52" w16cid:durableId="4472565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B7C76"/>
    <w:rsid w:val="001C0572"/>
    <w:rsid w:val="001C087F"/>
    <w:rsid w:val="001D633E"/>
    <w:rsid w:val="001E03D4"/>
    <w:rsid w:val="001E1B72"/>
    <w:rsid w:val="00222D7B"/>
    <w:rsid w:val="00225258"/>
    <w:rsid w:val="0022636B"/>
    <w:rsid w:val="00227749"/>
    <w:rsid w:val="00227889"/>
    <w:rsid w:val="0023711D"/>
    <w:rsid w:val="0023761F"/>
    <w:rsid w:val="00241D58"/>
    <w:rsid w:val="00243155"/>
    <w:rsid w:val="0025161D"/>
    <w:rsid w:val="00251A1E"/>
    <w:rsid w:val="0026688F"/>
    <w:rsid w:val="00266BF6"/>
    <w:rsid w:val="00275660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42E"/>
    <w:rsid w:val="00396D0A"/>
    <w:rsid w:val="003A4F66"/>
    <w:rsid w:val="003B65E5"/>
    <w:rsid w:val="003C2E6C"/>
    <w:rsid w:val="003C6777"/>
    <w:rsid w:val="003D0C2F"/>
    <w:rsid w:val="003D2D20"/>
    <w:rsid w:val="003E09F3"/>
    <w:rsid w:val="003E3FA9"/>
    <w:rsid w:val="003E409D"/>
    <w:rsid w:val="00406C25"/>
    <w:rsid w:val="00416FEC"/>
    <w:rsid w:val="00423E0E"/>
    <w:rsid w:val="00432372"/>
    <w:rsid w:val="00440B31"/>
    <w:rsid w:val="00447E53"/>
    <w:rsid w:val="004516F3"/>
    <w:rsid w:val="0046517F"/>
    <w:rsid w:val="00467813"/>
    <w:rsid w:val="004845F9"/>
    <w:rsid w:val="00492118"/>
    <w:rsid w:val="004A2AC8"/>
    <w:rsid w:val="004B0E64"/>
    <w:rsid w:val="004F0E1A"/>
    <w:rsid w:val="004F1C66"/>
    <w:rsid w:val="004F2D8B"/>
    <w:rsid w:val="00500F4A"/>
    <w:rsid w:val="00501966"/>
    <w:rsid w:val="005373C6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760EE"/>
    <w:rsid w:val="006907D4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42EFE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F13A3"/>
    <w:rsid w:val="008F6684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77617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82A57"/>
    <w:rsid w:val="00BC1308"/>
    <w:rsid w:val="00BC2305"/>
    <w:rsid w:val="00BC552B"/>
    <w:rsid w:val="00BD1DBE"/>
    <w:rsid w:val="00C111E5"/>
    <w:rsid w:val="00C131E6"/>
    <w:rsid w:val="00C24CDC"/>
    <w:rsid w:val="00C32248"/>
    <w:rsid w:val="00C37352"/>
    <w:rsid w:val="00C50864"/>
    <w:rsid w:val="00C5402E"/>
    <w:rsid w:val="00C57522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677FD"/>
    <w:rsid w:val="00D8580C"/>
    <w:rsid w:val="00D9391D"/>
    <w:rsid w:val="00DA1FA5"/>
    <w:rsid w:val="00DA3222"/>
    <w:rsid w:val="00E03706"/>
    <w:rsid w:val="00E117A3"/>
    <w:rsid w:val="00E12EA8"/>
    <w:rsid w:val="00E20548"/>
    <w:rsid w:val="00E56483"/>
    <w:rsid w:val="00E6003B"/>
    <w:rsid w:val="00E65C92"/>
    <w:rsid w:val="00E77E1A"/>
    <w:rsid w:val="00E90352"/>
    <w:rsid w:val="00EA1B23"/>
    <w:rsid w:val="00EA2348"/>
    <w:rsid w:val="00EC7709"/>
    <w:rsid w:val="00ED123B"/>
    <w:rsid w:val="00ED226A"/>
    <w:rsid w:val="00ED433A"/>
    <w:rsid w:val="00EE294C"/>
    <w:rsid w:val="00EE7D26"/>
    <w:rsid w:val="00EF3344"/>
    <w:rsid w:val="00F02D59"/>
    <w:rsid w:val="00F06077"/>
    <w:rsid w:val="00F25735"/>
    <w:rsid w:val="00F31834"/>
    <w:rsid w:val="00F339B5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  <w:rsid w:val="00FF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1</TotalTime>
  <Pages>13</Pages>
  <Words>875</Words>
  <Characters>4989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2025-04-22T10:46:00Z</cp:lastPrinted>
  <dcterms:created xsi:type="dcterms:W3CDTF">2025-04-22T10:46:00Z</dcterms:created>
  <dcterms:modified xsi:type="dcterms:W3CDTF">2025-04-22T10:46:00Z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