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AD56F0" wp14:editId="2FED0F2D">
            <wp:simplePos x="0" y="0"/>
            <wp:positionH relativeFrom="column">
              <wp:posOffset>-894715</wp:posOffset>
            </wp:positionH>
            <wp:positionV relativeFrom="page">
              <wp:posOffset>-29845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4D098ABF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Pr="000F0816" w:rsidRDefault="00BC552B" w:rsidP="000F0816">
      <w:pPr>
        <w:pStyle w:val="Frontpage-Extrainformation"/>
      </w:pPr>
    </w:p>
    <w:p w14:paraId="6126B5AE" w14:textId="5E9F41F7" w:rsidR="00423E0E" w:rsidRDefault="00423E0E" w:rsidP="00423E0E">
      <w:pPr>
        <w:pStyle w:val="Heading1"/>
        <w:rPr>
          <w:sz w:val="72"/>
          <w:szCs w:val="28"/>
          <w:lang w:val="en-GB"/>
        </w:rPr>
      </w:pPr>
      <w:bookmarkStart w:id="0" w:name="_Toc116315385"/>
      <w:proofErr w:type="spellStart"/>
      <w:r w:rsidRPr="00423E0E">
        <w:rPr>
          <w:sz w:val="72"/>
          <w:szCs w:val="28"/>
          <w:lang w:val="en-GB"/>
        </w:rPr>
        <w:t>SpeakUp</w:t>
      </w:r>
      <w:proofErr w:type="spellEnd"/>
      <w:r w:rsidRPr="00423E0E">
        <w:rPr>
          <w:sz w:val="72"/>
          <w:szCs w:val="28"/>
          <w:lang w:val="en-GB"/>
        </w:rPr>
        <w:t xml:space="preserve"> Introduction</w:t>
      </w:r>
      <w:bookmarkEnd w:id="0"/>
      <w:r w:rsidRPr="00423E0E">
        <w:rPr>
          <w:sz w:val="72"/>
          <w:szCs w:val="28"/>
          <w:lang w:val="en-GB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lastRenderedPageBreak/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0F7E3C94" w14:textId="36C130D4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 xml:space="preserve">is responsible for processing all messages.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3B67E0E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7E5213D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A4726A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EADA5E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6FDCD6B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BD43B22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71B58F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71809C8F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6AD8BC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5288D4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651BF9D2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5FA188F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98AB0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C10A71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0AFA933" w14:textId="39EE32F4" w:rsidR="00423E0E" w:rsidRPr="00423E0E" w:rsidRDefault="00423E0E" w:rsidP="00423E0E">
      <w:pPr>
        <w:pStyle w:val="Heading1"/>
        <w:rPr>
          <w:sz w:val="72"/>
          <w:szCs w:val="28"/>
          <w:lang w:val="en-US"/>
        </w:rPr>
      </w:pPr>
      <w:bookmarkStart w:id="1" w:name="_Toc116315386"/>
      <w:r w:rsidRPr="00423E0E">
        <w:rPr>
          <w:sz w:val="72"/>
          <w:szCs w:val="28"/>
          <w:lang w:val="en-US"/>
        </w:rPr>
        <w:lastRenderedPageBreak/>
        <w:t xml:space="preserve">How </w:t>
      </w:r>
      <w:r>
        <w:rPr>
          <w:sz w:val="72"/>
          <w:szCs w:val="28"/>
          <w:lang w:val="en-US"/>
        </w:rPr>
        <w:t>t</w:t>
      </w:r>
      <w:r w:rsidRPr="00423E0E">
        <w:rPr>
          <w:sz w:val="72"/>
          <w:szCs w:val="28"/>
          <w:lang w:val="en-US"/>
        </w:rPr>
        <w:t xml:space="preserve">o </w:t>
      </w:r>
      <w:r>
        <w:rPr>
          <w:sz w:val="72"/>
          <w:szCs w:val="28"/>
          <w:lang w:val="en-US"/>
        </w:rPr>
        <w:t>leave a report</w:t>
      </w:r>
    </w:p>
    <w:bookmarkEnd w:id="1"/>
    <w:p w14:paraId="3E2796A4" w14:textId="1FCE77E5" w:rsidR="00423E0E" w:rsidRPr="00423E0E" w:rsidRDefault="00423E0E" w:rsidP="00423E0E">
      <w:pPr>
        <w:pStyle w:val="Heading1"/>
        <w:rPr>
          <w:noProof/>
          <w:color w:val="E49C9D"/>
          <w:sz w:val="30"/>
          <w:szCs w:val="24"/>
          <w:lang w:val="en-US"/>
        </w:rPr>
      </w:pPr>
      <w:r>
        <w:rPr>
          <w:noProof/>
          <w:color w:val="E49C9D"/>
          <w:sz w:val="30"/>
          <w:szCs w:val="24"/>
          <w:lang w:val="en-US"/>
        </w:rPr>
        <w:t>Via Web</w:t>
      </w: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96DBA8B" w14:textId="77777777" w:rsidR="003F3E88" w:rsidRDefault="003F3E88" w:rsidP="00423E0E">
      <w:pPr>
        <w:spacing w:line="240" w:lineRule="auto"/>
        <w:ind w:firstLine="360"/>
        <w:rPr>
          <w:rFonts w:eastAsia="Times New Roman"/>
          <w:lang w:val="en-GB"/>
        </w:rPr>
      </w:pPr>
    </w:p>
    <w:p w14:paraId="052428C3" w14:textId="2EE1A472" w:rsidR="003F3E88" w:rsidRPr="003F3E88" w:rsidRDefault="003F3E88" w:rsidP="003F3E88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1DA6F14" w14:textId="0BD2332D" w:rsidR="0036588A" w:rsidRDefault="003A2759" w:rsidP="00CE7E3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="00423E0E" w:rsidRPr="00423E0E">
        <w:rPr>
          <w:rFonts w:eastAsia="Times New Roman"/>
          <w:lang w:val="en-GB"/>
        </w:rPr>
        <w:t>elect the language in which you want to leave your message.</w:t>
      </w:r>
    </w:p>
    <w:p w14:paraId="16621F20" w14:textId="77777777" w:rsidR="00CE7E3D" w:rsidRPr="00CE7E3D" w:rsidRDefault="00CE7E3D" w:rsidP="00CE7E3D">
      <w:pPr>
        <w:spacing w:line="240" w:lineRule="auto"/>
        <w:rPr>
          <w:rFonts w:eastAsia="Times New Roman"/>
          <w:lang w:val="en-GB"/>
        </w:rPr>
      </w:pPr>
    </w:p>
    <w:p w14:paraId="3DD1FEEF" w14:textId="79FBBBCD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C2DF6F5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BDB1710" w14:textId="2C2F2B7C" w:rsidR="0036588A" w:rsidRDefault="0036588A">
      <w:pPr>
        <w:spacing w:line="240" w:lineRule="auto"/>
        <w:rPr>
          <w:noProof/>
          <w:color w:val="000000"/>
          <w:szCs w:val="21"/>
          <w:lang w:val="en-GB"/>
        </w:rPr>
      </w:pPr>
      <w:r>
        <w:rPr>
          <w:noProof/>
          <w:color w:val="000000"/>
          <w:szCs w:val="21"/>
          <w:lang w:val="en-GB"/>
        </w:rPr>
        <w:br w:type="page"/>
      </w:r>
    </w:p>
    <w:p w14:paraId="7FBF9900" w14:textId="1C8DBAF2" w:rsidR="000D7FBB" w:rsidRDefault="00B25828" w:rsidP="0037137B">
      <w:pPr>
        <w:pStyle w:val="Heading3"/>
        <w:rPr>
          <w:noProof/>
          <w:lang w:val="en-US"/>
        </w:rPr>
      </w:pPr>
      <w:r>
        <w:rPr>
          <w:noProof/>
          <w:lang w:val="en-US"/>
        </w:rPr>
        <w:lastRenderedPageBreak/>
        <w:t>Via the SpeakUp App</w:t>
      </w:r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4280D677" w:rsidR="00B25828" w:rsidRDefault="00B25828" w:rsidP="00B25828">
      <w:pPr>
        <w:pStyle w:val="ListParagraph"/>
        <w:numPr>
          <w:ilvl w:val="0"/>
          <w:numId w:val="2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360C4FD" wp14:editId="46655029">
            <wp:extent cx="1603948" cy="1831428"/>
            <wp:effectExtent l="12700" t="12700" r="9525" b="10160"/>
            <wp:docPr id="8604849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497" name="Picture 1" descr="A screenshot of a ph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5" b="41483"/>
                    <a:stretch/>
                  </pic:blipFill>
                  <pic:spPr bwMode="auto">
                    <a:xfrm>
                      <a:off x="0" y="0"/>
                      <a:ext cx="1643119" cy="18761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A516955" w14:textId="77777777" w:rsidR="00B40BE3" w:rsidRDefault="00B25828" w:rsidP="00B25828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D7601AA" wp14:editId="13356C3F">
            <wp:extent cx="1693545" cy="1693545"/>
            <wp:effectExtent l="12700" t="12700" r="8255" b="8255"/>
            <wp:docPr id="51094294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4294" name="Picture 2" descr="A qr code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98" cy="17103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</w:p>
    <w:p w14:paraId="2FD7E5EE" w14:textId="77777777" w:rsidR="00B40BE3" w:rsidRDefault="00B40BE3" w:rsidP="00B40BE3">
      <w:pPr>
        <w:spacing w:line="240" w:lineRule="auto"/>
        <w:rPr>
          <w:rFonts w:eastAsia="Times New Roman"/>
          <w:lang w:val="en-GB"/>
        </w:rPr>
      </w:pPr>
    </w:p>
    <w:p w14:paraId="1A4F4448" w14:textId="531231D5" w:rsidR="00B25828" w:rsidRPr="00B40BE3" w:rsidRDefault="00B25828" w:rsidP="00B40BE3">
      <w:pPr>
        <w:spacing w:line="240" w:lineRule="auto"/>
        <w:rPr>
          <w:rFonts w:eastAsia="Times New Roman"/>
          <w:lang w:val="en-GB"/>
        </w:rPr>
      </w:pP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511F5CF4" w:rsidR="00B25828" w:rsidRPr="00B40BE3" w:rsidRDefault="00B25828" w:rsidP="00B40BE3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 w:rsidRPr="00B40BE3">
        <w:rPr>
          <w:rFonts w:eastAsia="Times New Roman"/>
          <w:lang w:val="en-GB"/>
        </w:rPr>
        <w:t>Open the App</w:t>
      </w:r>
    </w:p>
    <w:p w14:paraId="6CFF6171" w14:textId="18668325" w:rsidR="00B25828" w:rsidRPr="0036588A" w:rsidRDefault="00B25828" w:rsidP="0036588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A972ECB" wp14:editId="74EAFC8E">
            <wp:extent cx="1693420" cy="3460437"/>
            <wp:effectExtent l="0" t="0" r="0" b="0"/>
            <wp:docPr id="1065057402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57402" name="Picture 3" descr="A screenshot of a phon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8"/>
                    <a:stretch/>
                  </pic:blipFill>
                  <pic:spPr bwMode="auto">
                    <a:xfrm>
                      <a:off x="0" y="0"/>
                      <a:ext cx="1737831" cy="355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88A">
        <w:rPr>
          <w:rFonts w:eastAsia="Times New Roman"/>
          <w:lang w:val="en-GB"/>
        </w:rPr>
        <w:br/>
      </w:r>
    </w:p>
    <w:p w14:paraId="1C4A2955" w14:textId="61FBE880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1345B4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64207054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8AB172E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pl-PL"/>
        </w:rPr>
        <w:t xml:space="preserve">The </w:t>
      </w:r>
      <w:proofErr w:type="spellStart"/>
      <w:r>
        <w:rPr>
          <w:rFonts w:eastAsia="Times New Roman"/>
          <w:lang w:val="pl-PL"/>
        </w:rPr>
        <w:t>App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will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ask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</w:t>
      </w:r>
      <w:r w:rsidR="004557BC">
        <w:rPr>
          <w:rFonts w:eastAsia="Times New Roman"/>
          <w:lang w:val="pl-PL"/>
        </w:rPr>
        <w:t>n</w:t>
      </w:r>
      <w:r>
        <w:rPr>
          <w:rFonts w:eastAsia="Times New Roman"/>
          <w:lang w:val="pl-PL"/>
        </w:rPr>
        <w:t>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the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77777777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161FE18" w14:textId="0B44DC24" w:rsidR="004557BC" w:rsidRPr="00997F91" w:rsidRDefault="00B25828" w:rsidP="004557B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5E7D97B" wp14:editId="5A8F344D">
            <wp:extent cx="1780262" cy="3612630"/>
            <wp:effectExtent l="0" t="0" r="0" b="0"/>
            <wp:docPr id="17165301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01" name="Picture 4" descr="A screenshot of a phon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" b="32"/>
                    <a:stretch/>
                  </pic:blipFill>
                  <pic:spPr bwMode="auto">
                    <a:xfrm>
                      <a:off x="0" y="0"/>
                      <a:ext cx="1840128" cy="373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2F84A" w14:textId="77777777" w:rsidR="00FB48B6" w:rsidRDefault="00FB48B6" w:rsidP="004557BC">
      <w:pPr>
        <w:spacing w:line="240" w:lineRule="auto"/>
        <w:rPr>
          <w:rFonts w:eastAsia="Times New Roman"/>
          <w:lang w:val="pl-PL"/>
        </w:rPr>
      </w:pPr>
    </w:p>
    <w:p w14:paraId="52FC2E37" w14:textId="5E6EAB4A" w:rsidR="00997F91" w:rsidRPr="004557BC" w:rsidRDefault="00997F91" w:rsidP="004557BC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7DACEC3E" w14:textId="00FB929A" w:rsidR="00B25828" w:rsidRPr="00AB7D92" w:rsidRDefault="00B25828" w:rsidP="00AB7D92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B689CA" w14:textId="5BEFFA77" w:rsidR="00581980" w:rsidRDefault="00581980" w:rsidP="00997F9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noProof/>
          <w:lang w:val="pl-PL"/>
        </w:rPr>
        <w:drawing>
          <wp:inline distT="0" distB="0" distL="0" distR="0" wp14:anchorId="20688F29" wp14:editId="41882EDB">
            <wp:extent cx="1862039" cy="3746377"/>
            <wp:effectExtent l="0" t="0" r="5080" b="635"/>
            <wp:docPr id="1257087800" name="Picture 7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87800" name="Picture 7" descr="A white background with black do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83" cy="379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CF16" w14:textId="77777777" w:rsidR="005F551E" w:rsidRDefault="005F551E" w:rsidP="005F551E">
      <w:pPr>
        <w:spacing w:line="240" w:lineRule="auto"/>
        <w:rPr>
          <w:rFonts w:eastAsia="Times New Roman"/>
          <w:lang w:val="pl-PL"/>
        </w:rPr>
      </w:pPr>
    </w:p>
    <w:p w14:paraId="756C6E22" w14:textId="4E33C6A1" w:rsidR="00AB7D92" w:rsidRDefault="00AB7D92">
      <w:pPr>
        <w:spacing w:line="240" w:lineRule="auto"/>
        <w:rPr>
          <w:rFonts w:eastAsia="Times New Roman"/>
          <w:lang w:val="pl-PL"/>
        </w:rPr>
      </w:pPr>
    </w:p>
    <w:p w14:paraId="7660B23D" w14:textId="639C1206" w:rsidR="005F551E" w:rsidRPr="005F551E" w:rsidRDefault="005F551E" w:rsidP="005F551E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5D4110D0" w14:textId="77777777" w:rsidR="00AB7D92" w:rsidRPr="00AB7D92" w:rsidRDefault="00AB7D92" w:rsidP="00AB7D92">
      <w:pPr>
        <w:spacing w:line="240" w:lineRule="auto"/>
        <w:rPr>
          <w:rFonts w:eastAsia="Times New Roman"/>
          <w:lang w:val="pl-PL"/>
        </w:rPr>
      </w:pPr>
    </w:p>
    <w:p w14:paraId="4479ED51" w14:textId="62464FE2" w:rsidR="00B25828" w:rsidRPr="00AE3408" w:rsidRDefault="007574BE" w:rsidP="00B25828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3E73859E" wp14:editId="2B167D29">
            <wp:extent cx="1757779" cy="3536671"/>
            <wp:effectExtent l="0" t="0" r="0" b="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12" cy="357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12A0" w14:textId="77777777" w:rsidR="0036588A" w:rsidRDefault="0036588A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49225EE" w14:textId="3536B39A" w:rsidR="00B25828" w:rsidRDefault="00CF6E91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If you select to leave a misconduct report, yo</w:t>
      </w:r>
      <w:r w:rsidR="00B25828">
        <w:rPr>
          <w:rFonts w:eastAsia="Times New Roman"/>
          <w:lang w:val="en-GB"/>
        </w:rPr>
        <w:t>u can leave your message by clicking the relevant button.</w:t>
      </w:r>
    </w:p>
    <w:p w14:paraId="70B3EDC8" w14:textId="77777777" w:rsidR="00B25828" w:rsidRDefault="00B25828" w:rsidP="00B25828">
      <w:pPr>
        <w:ind w:firstLine="720"/>
        <w:jc w:val="both"/>
        <w:rPr>
          <w:rFonts w:eastAsia="Times New Roman"/>
          <w:lang w:val="en-GB"/>
        </w:rPr>
      </w:pPr>
    </w:p>
    <w:p w14:paraId="45C5C559" w14:textId="69C61F84" w:rsidR="00B25828" w:rsidRPr="00B25828" w:rsidRDefault="00B25828" w:rsidP="00B25828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If the organisation has enabled it, you can leave a voice recording via the app. (Your voice will never be heard by the organisation. They will only receive a transcript of your voice recording.)</w:t>
      </w:r>
    </w:p>
    <w:p w14:paraId="4F30AF6A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9C6454F" w14:textId="77777777" w:rsidR="00B25828" w:rsidRDefault="00B25828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06126BF" wp14:editId="0A18637A">
            <wp:extent cx="1788570" cy="3018644"/>
            <wp:effectExtent l="0" t="0" r="2540" b="4445"/>
            <wp:docPr id="790077602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7602" name="Picture 6" descr="A screenshot of a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" b="15576"/>
                    <a:stretch/>
                  </pic:blipFill>
                  <pic:spPr bwMode="auto">
                    <a:xfrm>
                      <a:off x="0" y="0"/>
                      <a:ext cx="1838234" cy="310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DAC55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32A92168" w14:textId="77777777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1D73552C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6C9729E9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E2FC0EF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0909833E" w14:textId="77777777" w:rsidR="00B25828" w:rsidRDefault="00B25828" w:rsidP="00B25828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4ACFCFC" wp14:editId="3E900731">
            <wp:extent cx="1757779" cy="3557722"/>
            <wp:effectExtent l="0" t="0" r="0" b="0"/>
            <wp:docPr id="18784761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" b="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15" cy="364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DF14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CFCA316" w14:textId="1E499D9A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</w:p>
    <w:p w14:paraId="0A0554CA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443FB40B" w:rsidR="00B25828" w:rsidRPr="00BE0B17" w:rsidRDefault="00B25828" w:rsidP="00BE0B17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12575693" w:rsidR="00B25828" w:rsidRPr="00B25828" w:rsidRDefault="00B25828" w:rsidP="00B25828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87C0C2D" wp14:editId="59EBF529">
            <wp:extent cx="1839171" cy="2989580"/>
            <wp:effectExtent l="0" t="0" r="2540" b="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858300" cy="302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5CAB249" w14:textId="77777777" w:rsidR="00B25828" w:rsidRP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b/>
          <w:bCs/>
          <w:lang w:val="en-GB"/>
        </w:rPr>
      </w:pPr>
      <w:r w:rsidRPr="002A5B40">
        <w:rPr>
          <w:rFonts w:eastAsia="Times New Roman"/>
          <w:lang w:val="en-GB"/>
        </w:rPr>
        <w:t>When you</w:t>
      </w:r>
      <w:r>
        <w:rPr>
          <w:rFonts w:eastAsia="Times New Roman"/>
          <w:lang w:val="en-GB"/>
        </w:rPr>
        <w:t xml:space="preserve"> </w:t>
      </w:r>
      <w:r w:rsidRPr="002A5B40">
        <w:rPr>
          <w:rFonts w:eastAsia="Times New Roman"/>
          <w:lang w:val="en-GB"/>
        </w:rPr>
        <w:t>log back in</w:t>
      </w:r>
      <w:r>
        <w:rPr>
          <w:rFonts w:eastAsia="Times New Roman"/>
          <w:lang w:val="en-GB"/>
        </w:rPr>
        <w:t xml:space="preserve"> you will see if there are any new responses from the organisation. </w:t>
      </w:r>
    </w:p>
    <w:p w14:paraId="69E20CD9" w14:textId="77777777" w:rsidR="00B25828" w:rsidRPr="00AB5BA3" w:rsidRDefault="00B25828" w:rsidP="00B25828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3C2663F3" w14:textId="77777777" w:rsidR="00B25828" w:rsidRPr="000404EB" w:rsidRDefault="00B25828" w:rsidP="00B25828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B25828" w:rsidRDefault="00B25828" w:rsidP="00B25828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3788EFDA">
            <wp:extent cx="1886789" cy="3824682"/>
            <wp:effectExtent l="0" t="0" r="5715" b="0"/>
            <wp:docPr id="44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" b="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9" cy="38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77777777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B25828" w:rsidRDefault="00B25828" w:rsidP="00B25828">
      <w:pPr>
        <w:pStyle w:val="Heading2"/>
        <w:rPr>
          <w:noProof/>
          <w:color w:val="E49C9D"/>
          <w:sz w:val="30"/>
          <w:szCs w:val="24"/>
          <w:lang w:val="en-US"/>
        </w:rPr>
      </w:pPr>
      <w:bookmarkStart w:id="2" w:name="_Toc116315389"/>
      <w:r w:rsidRPr="00B25828">
        <w:rPr>
          <w:noProof/>
          <w:color w:val="E49C9D"/>
          <w:sz w:val="30"/>
          <w:szCs w:val="24"/>
          <w:lang w:val="en-US"/>
        </w:rPr>
        <w:lastRenderedPageBreak/>
        <w:t>Via Phone</w:t>
      </w:r>
      <w:bookmarkEnd w:id="2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3525D36F" w14:textId="77777777" w:rsidR="00FB48B6" w:rsidRPr="00FB48B6" w:rsidRDefault="00FB48B6" w:rsidP="00FB48B6">
      <w:pPr>
        <w:pStyle w:val="ListParagraph"/>
        <w:rPr>
          <w:rFonts w:eastAsia="Times New Roman"/>
          <w:lang w:val="en-GB"/>
        </w:rPr>
      </w:pPr>
    </w:p>
    <w:p w14:paraId="49C8D93F" w14:textId="77777777" w:rsidR="00C33695" w:rsidRDefault="00FB48B6" w:rsidP="00C33695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 xml:space="preserve">The phone will prompt </w:t>
      </w:r>
    </w:p>
    <w:p w14:paraId="39431AEC" w14:textId="77777777" w:rsidR="00C33695" w:rsidRPr="00C33695" w:rsidRDefault="00C33695" w:rsidP="00C33695">
      <w:pPr>
        <w:pStyle w:val="ListParagraph"/>
        <w:rPr>
          <w:rFonts w:eastAsia="Times New Roman"/>
          <w:lang w:val="en-GB"/>
        </w:rPr>
      </w:pPr>
    </w:p>
    <w:p w14:paraId="1FF2B8A5" w14:textId="77777777" w:rsidR="00C33695" w:rsidRDefault="00FB48B6" w:rsidP="00C33695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 xml:space="preserve">If you already have a report, press 1 </w:t>
      </w:r>
    </w:p>
    <w:p w14:paraId="02F47CC1" w14:textId="08F7A7F3" w:rsidR="00FB48B6" w:rsidRPr="00C33695" w:rsidRDefault="00FB48B6" w:rsidP="00C33695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 xml:space="preserve">To create a new report and consent to the processing of personal data, press 2. </w:t>
      </w:r>
    </w:p>
    <w:p w14:paraId="16A49936" w14:textId="77777777" w:rsidR="00B25828" w:rsidRPr="00FB48B6" w:rsidRDefault="00B25828" w:rsidP="00FB48B6">
      <w:pPr>
        <w:spacing w:line="240" w:lineRule="auto"/>
        <w:rPr>
          <w:rFonts w:eastAsia="Times New Roman"/>
          <w:lang w:val="en-GB"/>
        </w:rPr>
      </w:pPr>
    </w:p>
    <w:p w14:paraId="43965886" w14:textId="4C35D1EE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</w:t>
      </w:r>
      <w:r w:rsidR="00EC7004">
        <w:rPr>
          <w:rFonts w:eastAsia="Times New Roman"/>
          <w:lang w:val="en-GB"/>
        </w:rPr>
        <w:t>n the</w:t>
      </w:r>
      <w:r>
        <w:rPr>
          <w:rFonts w:eastAsia="Times New Roman"/>
          <w:lang w:val="en-GB"/>
        </w:rPr>
        <w:t xml:space="preserve">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0414FAC0" w:rsidR="00B25828" w:rsidRPr="00FB48B6" w:rsidRDefault="00B25828" w:rsidP="00FB48B6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 xml:space="preserve">Enter the ‘Organisation code’ </w:t>
      </w:r>
      <w:r w:rsidRPr="00FB48B6">
        <w:rPr>
          <w:rFonts w:eastAsia="Times New Roman" w:cstheme="minorHAnsi"/>
          <w:lang w:val="en-GB"/>
        </w:rPr>
        <w:t>shared by the organisation with you</w:t>
      </w:r>
    </w:p>
    <w:p w14:paraId="12C2BB9A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Select your language 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FB48B6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</w:t>
      </w:r>
    </w:p>
    <w:p w14:paraId="361C25AC" w14:textId="4C591622" w:rsidR="00B25828" w:rsidRPr="00FB48B6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</w:p>
    <w:p w14:paraId="13BE4C88" w14:textId="77777777" w:rsidR="00B25828" w:rsidRP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068AB12F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E20BA0">
          <w:headerReference w:type="default" r:id="rId23"/>
          <w:footerReference w:type="default" r:id="rId24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6E99F25" wp14:editId="3B8B1327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9191F16" id="Rechthoek 1294577733" o:spid="_x0000_s1026" style="position:absolute;margin-left:-96.25pt;margin-top:-4.75pt;width:653.15pt;height:894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5EBEC58B" w14:textId="77777777" w:rsidR="00895055" w:rsidRPr="00FD3845" w:rsidRDefault="00A24F0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16A884C" wp14:editId="4EFBB03D">
                <wp:simplePos x="0" y="0"/>
                <wp:positionH relativeFrom="column">
                  <wp:posOffset>-224187</wp:posOffset>
                </wp:positionH>
                <wp:positionV relativeFrom="page">
                  <wp:posOffset>9608820</wp:posOffset>
                </wp:positionV>
                <wp:extent cx="6210300" cy="537845"/>
                <wp:effectExtent l="0" t="0" r="0" b="0"/>
                <wp:wrapNone/>
                <wp:docPr id="1941897057" name="Groep 194189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537845"/>
                          <a:chOff x="0" y="0"/>
                          <a:chExt cx="6210836" cy="538037"/>
                        </a:xfrm>
                      </wpg:grpSpPr>
                      <wps:wsp>
                        <wps:cNvPr id="641302814" name="Tekstvak 2"/>
                        <wps:cNvSpPr txBox="1"/>
                        <wps:spPr>
                          <a:xfrm>
                            <a:off x="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FEC1D" w14:textId="77777777" w:rsidR="00A24F0E" w:rsidRDefault="0017127F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n</w:t>
                              </w:r>
                              <w:r w:rsidR="00A24F0E" w:rsidRPr="00A24F0E">
                                <w:rPr>
                                  <w:color w:val="FFFFFF" w:themeColor="background1"/>
                                </w:rPr>
                                <w:t>fo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@speakup.com</w:t>
                              </w:r>
                            </w:p>
                            <w:p w14:paraId="6A920DC4" w14:textId="77777777" w:rsidR="00066A04" w:rsidRPr="00A24F0E" w:rsidRDefault="006E4701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24F0E">
                                <w:rPr>
                                  <w:color w:val="FFFFFF" w:themeColor="background1"/>
                                </w:rPr>
                                <w:t xml:space="preserve">+31 (0)20 662 15 45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9765" name="Tekstvak 2"/>
                        <wps:cNvSpPr txBox="1"/>
                        <wps:spPr>
                          <a:xfrm>
                            <a:off x="376826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4E66F" w14:textId="77777777" w:rsidR="006E4701" w:rsidRPr="00D4710A" w:rsidRDefault="00D4710A" w:rsidP="00D4710A">
                              <w:pPr>
                                <w:pStyle w:val="NormalWeb"/>
                                <w:shd w:val="clear" w:color="auto" w:fill="003026"/>
                                <w:jc w:val="right"/>
                                <w:rPr>
                                  <w:rFonts w:ascii="Reckless Neue" w:hAnsi="Reckless Neue"/>
                                  <w:color w:val="FFFFFF" w:themeColor="background1"/>
                                </w:rPr>
                              </w:pPr>
                              <w:r w:rsidRPr="00D4710A"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 xml:space="preserve">Olympisch Stadion 6, 1076 DE </w:t>
                              </w:r>
                              <w:r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>www.speakup.com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A884C" id="Groep 1941897057" o:spid="_x0000_s1026" style="position:absolute;margin-left:-17.65pt;margin-top:756.6pt;width:489pt;height:42.35pt;z-index:251658243;mso-position-vertical-relative:page" coordsize="62108,5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width:24425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" filled="f" stroked="f" strokeweight=".5pt">
                  <v:textbox>
                    <w:txbxContent>
                      <w:p w14:paraId="747FEC1D" w14:textId="77777777" w:rsidR="00A24F0E" w:rsidRDefault="0017127F" w:rsidP="00A24F0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</w:t>
                        </w:r>
                        <w:r w:rsidR="00A24F0E">
                          <w:rPr>
                            <w:color w:val="FFFFFF" w:themeColor="background1"/>
                          </w:rPr>
                          <w:t>n</w:t>
                        </w:r>
                        <w:r w:rsidR="00A24F0E" w:rsidRPr="00A24F0E">
                          <w:rPr>
                            <w:color w:val="FFFFFF" w:themeColor="background1"/>
                          </w:rPr>
                          <w:t>fo</w:t>
                        </w:r>
                        <w:r w:rsidR="00A24F0E">
                          <w:rPr>
                            <w:color w:val="FFFFFF" w:themeColor="background1"/>
                          </w:rPr>
                          <w:t>@speakup.com</w:t>
                        </w:r>
                      </w:p>
                      <w:p w14:paraId="6A920DC4" w14:textId="77777777" w:rsidR="00066A04" w:rsidRPr="00A24F0E" w:rsidRDefault="006E4701" w:rsidP="00A24F0E">
                        <w:pPr>
                          <w:rPr>
                            <w:color w:val="FFFFFF" w:themeColor="background1"/>
                          </w:rPr>
                        </w:pPr>
                        <w:r w:rsidRPr="00A24F0E">
                          <w:rPr>
                            <w:color w:val="FFFFFF" w:themeColor="background1"/>
                          </w:rPr>
                          <w:t xml:space="preserve">+31 (0)20 662 15 45 </w:t>
                        </w:r>
                      </w:p>
                    </w:txbxContent>
                  </v:textbox>
                </v:shape>
                <v:shape id="Tekstvak 2" o:spid="_x0000_s1028" type="#_x0000_t202" style="position:absolute;left:37682;width:24426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" filled="f" stroked="f" strokeweight=".5pt">
                  <v:textbox>
                    <w:txbxContent>
                      <w:p w14:paraId="7644E66F" w14:textId="77777777" w:rsidR="006E4701" w:rsidRPr="00D4710A" w:rsidRDefault="00D4710A" w:rsidP="00D4710A">
                        <w:pPr>
                          <w:pStyle w:val="NormalWeb"/>
                          <w:shd w:val="clear" w:color="auto" w:fill="003026"/>
                          <w:jc w:val="right"/>
                          <w:rPr>
                            <w:rFonts w:ascii="Reckless Neue" w:hAnsi="Reckless Neue"/>
                            <w:color w:val="FFFFFF" w:themeColor="background1"/>
                          </w:rPr>
                        </w:pPr>
                        <w:r w:rsidRPr="00D4710A">
                          <w:rPr>
                            <w:rFonts w:ascii="RecklessNeue" w:hAnsi="RecklessNeue"/>
                            <w:color w:val="FFFFFF" w:themeColor="background1"/>
                          </w:rPr>
                          <w:t xml:space="preserve">Olympisch Stadion 6, 1076 DE </w:t>
                        </w:r>
                        <w:r>
                          <w:rPr>
                            <w:rFonts w:ascii="RecklessNeue" w:hAnsi="RecklessNeue"/>
                            <w:color w:val="FFFFFF" w:themeColor="background1"/>
                          </w:rPr>
                          <w:t>www.speakup.com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8242" behindDoc="1" locked="0" layoutInCell="1" allowOverlap="1" wp14:anchorId="28A4EBD4" wp14:editId="59F7EB6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C52E7" w14:textId="77777777" w:rsidR="00B21983" w:rsidRDefault="00B21983" w:rsidP="00895055">
      <w:r>
        <w:separator/>
      </w:r>
    </w:p>
  </w:endnote>
  <w:endnote w:type="continuationSeparator" w:id="0">
    <w:p w14:paraId="655BBE30" w14:textId="77777777" w:rsidR="00B21983" w:rsidRDefault="00B21983" w:rsidP="00895055">
      <w:r>
        <w:continuationSeparator/>
      </w:r>
    </w:p>
  </w:endnote>
  <w:endnote w:type="continuationNotice" w:id="1">
    <w:p w14:paraId="014934B0" w14:textId="77777777" w:rsidR="00B21983" w:rsidRDefault="00B219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582FC1-D6BE-8D43-B394-B326FAAF5A5C}"/>
    <w:embedBold r:id="rId2" w:fontKey="{895F5C38-7E4D-684A-92FA-93EA102E342F}"/>
    <w:embedItalic r:id="rId3" w:fontKey="{8E9B3BCF-733F-EF48-BE9E-F9E5A0CD24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D19D8E9-74DE-9941-AB44-C51D02B7185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960B7D0-7901-744C-9AF0-2C17608A466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8DD6D70E-8A9F-4E4E-A5AF-E5D9AA137B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7765956-D9F6-B545-83EF-74336C82BC8C}"/>
    <w:embedBold r:id="rId8" w:fontKey="{5ADCE886-9780-3F4E-95C5-B6F70B1DBF4F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pitch w:val="variable"/>
    <w:sig w:usb0="A00000EF" w:usb1="0000A47B" w:usb2="00000000" w:usb3="00000000" w:csb0="00000093" w:csb1="00000000"/>
    <w:embedRegular r:id="rId9" w:fontKey="{E81207DC-C186-5643-BC08-8CCADCDB9A9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FD1087BC-5A46-2449-9679-C9442D5605F4}"/>
    <w:embedBold r:id="rId11" w:fontKey="{EE1E184D-3F98-5D4E-9D32-F32F1395630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C9F31B5-15FE-D541-873E-7C4C3BE8D263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pitch w:val="variable"/>
    <w:sig w:usb0="A00000EF" w:usb1="0000A47B" w:usb2="00000000" w:usb3="00000000" w:csb0="00000093" w:csb1="00000000"/>
    <w:embedRegular r:id="rId14" w:fontKey="{25E0B161-28EF-5740-885B-ACC6252D8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77777777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77777777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24839901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52703" w14:textId="77777777" w:rsidR="00B21983" w:rsidRDefault="00B21983" w:rsidP="00895055">
      <w:r>
        <w:separator/>
      </w:r>
    </w:p>
  </w:footnote>
  <w:footnote w:type="continuationSeparator" w:id="0">
    <w:p w14:paraId="03154127" w14:textId="77777777" w:rsidR="00B21983" w:rsidRDefault="00B21983" w:rsidP="00895055">
      <w:r>
        <w:continuationSeparator/>
      </w:r>
    </w:p>
  </w:footnote>
  <w:footnote w:type="continuationNotice" w:id="1">
    <w:p w14:paraId="4EBAE1E6" w14:textId="77777777" w:rsidR="00B21983" w:rsidRDefault="00B219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2082862087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50.35pt;height:31.45pt" o:bullet="t">
        <v:imagedata r:id="rId1" o:title="Arrow light green"/>
      </v:shape>
    </w:pict>
  </w:numPicBullet>
  <w:abstractNum w:abstractNumId="0" w15:restartNumberingAfterBreak="0">
    <w:nsid w:val="11DB3129"/>
    <w:multiLevelType w:val="hybridMultilevel"/>
    <w:tmpl w:val="BA64197C"/>
    <w:lvl w:ilvl="0" w:tplc="CC80E556">
      <w:numFmt w:val="bullet"/>
      <w:lvlText w:val="-"/>
      <w:lvlJc w:val="left"/>
      <w:pPr>
        <w:ind w:left="720" w:hanging="360"/>
      </w:pPr>
      <w:rPr>
        <w:rFonts w:ascii="Reckless Neue" w:eastAsia="Times New Roman" w:hAnsi="Reckless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07A16"/>
    <w:multiLevelType w:val="hybridMultilevel"/>
    <w:tmpl w:val="A976A44A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5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27A3"/>
    <w:multiLevelType w:val="hybridMultilevel"/>
    <w:tmpl w:val="5770C1EE"/>
    <w:lvl w:ilvl="0" w:tplc="F110A4C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CE81E86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8" w15:restartNumberingAfterBreak="0">
    <w:nsid w:val="63450835"/>
    <w:multiLevelType w:val="hybridMultilevel"/>
    <w:tmpl w:val="AB5C814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008CE"/>
    <w:multiLevelType w:val="hybridMultilevel"/>
    <w:tmpl w:val="8760E12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8"/>
  </w:num>
  <w:num w:numId="2" w16cid:durableId="889462652">
    <w:abstractNumId w:val="7"/>
  </w:num>
  <w:num w:numId="3" w16cid:durableId="913858091">
    <w:abstractNumId w:val="23"/>
  </w:num>
  <w:num w:numId="4" w16cid:durableId="1120102024">
    <w:abstractNumId w:val="11"/>
  </w:num>
  <w:num w:numId="5" w16cid:durableId="2063749804">
    <w:abstractNumId w:val="15"/>
  </w:num>
  <w:num w:numId="6" w16cid:durableId="131557142">
    <w:abstractNumId w:val="17"/>
  </w:num>
  <w:num w:numId="7" w16cid:durableId="405227070">
    <w:abstractNumId w:val="5"/>
  </w:num>
  <w:num w:numId="8" w16cid:durableId="604268038">
    <w:abstractNumId w:val="19"/>
  </w:num>
  <w:num w:numId="9" w16cid:durableId="1805997603">
    <w:abstractNumId w:val="14"/>
  </w:num>
  <w:num w:numId="10" w16cid:durableId="952129174">
    <w:abstractNumId w:val="4"/>
  </w:num>
  <w:num w:numId="11" w16cid:durableId="1687905065">
    <w:abstractNumId w:val="24"/>
  </w:num>
  <w:num w:numId="12" w16cid:durableId="1158493702">
    <w:abstractNumId w:val="10"/>
  </w:num>
  <w:num w:numId="13" w16cid:durableId="1141311949">
    <w:abstractNumId w:val="12"/>
  </w:num>
  <w:num w:numId="14" w16cid:durableId="349646943">
    <w:abstractNumId w:val="3"/>
  </w:num>
  <w:num w:numId="15" w16cid:durableId="1336610259">
    <w:abstractNumId w:val="2"/>
  </w:num>
  <w:num w:numId="16" w16cid:durableId="500393426">
    <w:abstractNumId w:val="22"/>
  </w:num>
  <w:num w:numId="17" w16cid:durableId="903374144">
    <w:abstractNumId w:val="6"/>
  </w:num>
  <w:num w:numId="18" w16cid:durableId="20248151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0660284">
    <w:abstractNumId w:val="16"/>
  </w:num>
  <w:num w:numId="21" w16cid:durableId="1124152208">
    <w:abstractNumId w:val="20"/>
  </w:num>
  <w:num w:numId="22" w16cid:durableId="1661076449">
    <w:abstractNumId w:val="27"/>
  </w:num>
  <w:num w:numId="23" w16cid:durableId="1719284549">
    <w:abstractNumId w:val="1"/>
  </w:num>
  <w:num w:numId="24" w16cid:durableId="1696225161">
    <w:abstractNumId w:val="18"/>
  </w:num>
  <w:num w:numId="25" w16cid:durableId="18053495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25"/>
  </w:num>
  <w:num w:numId="27" w16cid:durableId="1784811522">
    <w:abstractNumId w:val="13"/>
  </w:num>
  <w:num w:numId="28" w16cid:durableId="1375887281">
    <w:abstractNumId w:val="8"/>
  </w:num>
  <w:num w:numId="29" w16cid:durableId="1852602084">
    <w:abstractNumId w:val="0"/>
  </w:num>
  <w:num w:numId="30" w16cid:durableId="17721210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421BF"/>
    <w:rsid w:val="0005395F"/>
    <w:rsid w:val="00063B79"/>
    <w:rsid w:val="00066A04"/>
    <w:rsid w:val="000737F7"/>
    <w:rsid w:val="0007765C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345B4"/>
    <w:rsid w:val="001430AA"/>
    <w:rsid w:val="0017127F"/>
    <w:rsid w:val="00182CF0"/>
    <w:rsid w:val="001934B9"/>
    <w:rsid w:val="001B7C76"/>
    <w:rsid w:val="001C0572"/>
    <w:rsid w:val="001C087F"/>
    <w:rsid w:val="001E03D4"/>
    <w:rsid w:val="00222D7B"/>
    <w:rsid w:val="00225258"/>
    <w:rsid w:val="0022636B"/>
    <w:rsid w:val="00227749"/>
    <w:rsid w:val="00227889"/>
    <w:rsid w:val="0023761F"/>
    <w:rsid w:val="002401A0"/>
    <w:rsid w:val="00241D58"/>
    <w:rsid w:val="00243155"/>
    <w:rsid w:val="00251A1E"/>
    <w:rsid w:val="0026688F"/>
    <w:rsid w:val="00266BF6"/>
    <w:rsid w:val="002A1EF0"/>
    <w:rsid w:val="002A45A6"/>
    <w:rsid w:val="002D423F"/>
    <w:rsid w:val="002D6A28"/>
    <w:rsid w:val="002E5D87"/>
    <w:rsid w:val="00301192"/>
    <w:rsid w:val="003634A0"/>
    <w:rsid w:val="0036588A"/>
    <w:rsid w:val="003670F9"/>
    <w:rsid w:val="0037137B"/>
    <w:rsid w:val="003866C7"/>
    <w:rsid w:val="003A2759"/>
    <w:rsid w:val="003C2E6C"/>
    <w:rsid w:val="003C6777"/>
    <w:rsid w:val="003D2D20"/>
    <w:rsid w:val="003E09F3"/>
    <w:rsid w:val="003E3FA9"/>
    <w:rsid w:val="003E409D"/>
    <w:rsid w:val="003F3E88"/>
    <w:rsid w:val="00406C25"/>
    <w:rsid w:val="00412543"/>
    <w:rsid w:val="00416FEC"/>
    <w:rsid w:val="004213BC"/>
    <w:rsid w:val="00423E0E"/>
    <w:rsid w:val="00432372"/>
    <w:rsid w:val="00440B31"/>
    <w:rsid w:val="00447E53"/>
    <w:rsid w:val="004516F3"/>
    <w:rsid w:val="004557BC"/>
    <w:rsid w:val="0046517F"/>
    <w:rsid w:val="00467813"/>
    <w:rsid w:val="004845F9"/>
    <w:rsid w:val="00492118"/>
    <w:rsid w:val="004A2AC8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1980"/>
    <w:rsid w:val="00582D69"/>
    <w:rsid w:val="00583FFA"/>
    <w:rsid w:val="0059237E"/>
    <w:rsid w:val="00594D56"/>
    <w:rsid w:val="005C5D2E"/>
    <w:rsid w:val="005F35AB"/>
    <w:rsid w:val="005F551E"/>
    <w:rsid w:val="00603C23"/>
    <w:rsid w:val="00607653"/>
    <w:rsid w:val="0064215A"/>
    <w:rsid w:val="00650972"/>
    <w:rsid w:val="00662334"/>
    <w:rsid w:val="00671361"/>
    <w:rsid w:val="006727C3"/>
    <w:rsid w:val="00674A2C"/>
    <w:rsid w:val="006A0AEB"/>
    <w:rsid w:val="006B312B"/>
    <w:rsid w:val="006B46F5"/>
    <w:rsid w:val="006B4C77"/>
    <w:rsid w:val="006D19E0"/>
    <w:rsid w:val="006D22E6"/>
    <w:rsid w:val="006D555D"/>
    <w:rsid w:val="006E4701"/>
    <w:rsid w:val="006E5D1E"/>
    <w:rsid w:val="007230C0"/>
    <w:rsid w:val="0072395F"/>
    <w:rsid w:val="00731D8D"/>
    <w:rsid w:val="00732392"/>
    <w:rsid w:val="00751874"/>
    <w:rsid w:val="00752EDA"/>
    <w:rsid w:val="007574BE"/>
    <w:rsid w:val="007630A8"/>
    <w:rsid w:val="0076469A"/>
    <w:rsid w:val="00764B25"/>
    <w:rsid w:val="007A3B3C"/>
    <w:rsid w:val="007C453F"/>
    <w:rsid w:val="007D0020"/>
    <w:rsid w:val="007E4979"/>
    <w:rsid w:val="007F17EE"/>
    <w:rsid w:val="00811967"/>
    <w:rsid w:val="0081400B"/>
    <w:rsid w:val="00874520"/>
    <w:rsid w:val="00884A91"/>
    <w:rsid w:val="00894302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841A0"/>
    <w:rsid w:val="00986E3B"/>
    <w:rsid w:val="00997620"/>
    <w:rsid w:val="00997F91"/>
    <w:rsid w:val="009A54B5"/>
    <w:rsid w:val="009C579D"/>
    <w:rsid w:val="009C7312"/>
    <w:rsid w:val="009D4368"/>
    <w:rsid w:val="009D4513"/>
    <w:rsid w:val="00A05D73"/>
    <w:rsid w:val="00A158AD"/>
    <w:rsid w:val="00A24F0E"/>
    <w:rsid w:val="00A3460D"/>
    <w:rsid w:val="00A45A29"/>
    <w:rsid w:val="00A55285"/>
    <w:rsid w:val="00A62295"/>
    <w:rsid w:val="00A761BC"/>
    <w:rsid w:val="00A97BB8"/>
    <w:rsid w:val="00AA0B67"/>
    <w:rsid w:val="00AB7D92"/>
    <w:rsid w:val="00AD3ED6"/>
    <w:rsid w:val="00AE3408"/>
    <w:rsid w:val="00B0603A"/>
    <w:rsid w:val="00B21983"/>
    <w:rsid w:val="00B25828"/>
    <w:rsid w:val="00B2603D"/>
    <w:rsid w:val="00B40BE3"/>
    <w:rsid w:val="00B41510"/>
    <w:rsid w:val="00B46889"/>
    <w:rsid w:val="00BC1308"/>
    <w:rsid w:val="00BC2305"/>
    <w:rsid w:val="00BC552B"/>
    <w:rsid w:val="00BD1DBE"/>
    <w:rsid w:val="00BE0B17"/>
    <w:rsid w:val="00C111E5"/>
    <w:rsid w:val="00C131E6"/>
    <w:rsid w:val="00C24CDC"/>
    <w:rsid w:val="00C32248"/>
    <w:rsid w:val="00C33695"/>
    <w:rsid w:val="00C37352"/>
    <w:rsid w:val="00C5402E"/>
    <w:rsid w:val="00C57522"/>
    <w:rsid w:val="00C65E59"/>
    <w:rsid w:val="00C76BB8"/>
    <w:rsid w:val="00CA1F45"/>
    <w:rsid w:val="00CC38DB"/>
    <w:rsid w:val="00CC6B50"/>
    <w:rsid w:val="00CC7CBA"/>
    <w:rsid w:val="00CD4C72"/>
    <w:rsid w:val="00CE7E3D"/>
    <w:rsid w:val="00CF0995"/>
    <w:rsid w:val="00CF3CA4"/>
    <w:rsid w:val="00CF6E91"/>
    <w:rsid w:val="00D11BFC"/>
    <w:rsid w:val="00D30B5B"/>
    <w:rsid w:val="00D40195"/>
    <w:rsid w:val="00D405DC"/>
    <w:rsid w:val="00D44A3F"/>
    <w:rsid w:val="00D4710A"/>
    <w:rsid w:val="00D50C32"/>
    <w:rsid w:val="00D530A3"/>
    <w:rsid w:val="00D54391"/>
    <w:rsid w:val="00D9391D"/>
    <w:rsid w:val="00DA1FA5"/>
    <w:rsid w:val="00DA3222"/>
    <w:rsid w:val="00DD2651"/>
    <w:rsid w:val="00E03706"/>
    <w:rsid w:val="00E117A3"/>
    <w:rsid w:val="00E12EA8"/>
    <w:rsid w:val="00E20BA0"/>
    <w:rsid w:val="00E22035"/>
    <w:rsid w:val="00E56483"/>
    <w:rsid w:val="00E65C92"/>
    <w:rsid w:val="00E76A09"/>
    <w:rsid w:val="00E77E1A"/>
    <w:rsid w:val="00E90352"/>
    <w:rsid w:val="00EA1B23"/>
    <w:rsid w:val="00EA2348"/>
    <w:rsid w:val="00EC7004"/>
    <w:rsid w:val="00ED123B"/>
    <w:rsid w:val="00ED226A"/>
    <w:rsid w:val="00ED433A"/>
    <w:rsid w:val="00EE294C"/>
    <w:rsid w:val="00EE7D26"/>
    <w:rsid w:val="00F02D59"/>
    <w:rsid w:val="00F06077"/>
    <w:rsid w:val="00F25735"/>
    <w:rsid w:val="00F31834"/>
    <w:rsid w:val="00F339B5"/>
    <w:rsid w:val="00F504F0"/>
    <w:rsid w:val="00F56864"/>
    <w:rsid w:val="00F5736E"/>
    <w:rsid w:val="00F72EF4"/>
    <w:rsid w:val="00F83EB1"/>
    <w:rsid w:val="00F84F7B"/>
    <w:rsid w:val="00F86E88"/>
    <w:rsid w:val="00F90194"/>
    <w:rsid w:val="00FA10BF"/>
    <w:rsid w:val="00FA2496"/>
    <w:rsid w:val="00FB48B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4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3" ma:contentTypeDescription="Create a new document." ma:contentTypeScope="" ma:versionID="f29b590161f706c607bf5e69f04df3a5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a6c1e98d2ab99bb147463cac799f881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1D7B6A-37FB-418F-BA0A-620A914CF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3</TotalTime>
  <Pages>10</Pages>
  <Words>604</Words>
  <Characters>3444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7</cp:revision>
  <cp:lastPrinted>2024-07-12T14:47:00Z</cp:lastPrinted>
  <dcterms:created xsi:type="dcterms:W3CDTF">2024-07-12T14:47:00Z</dcterms:created>
  <dcterms:modified xsi:type="dcterms:W3CDTF">2024-07-12T14:56:00Z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