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BCF619" w14:textId="77777777" w:rsidR="00501966" w:rsidRPr="00182CF0" w:rsidRDefault="00D530A3" w:rsidP="000F0816">
      <w:pPr>
        <w:pStyle w:val="Title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7AD56F0" wp14:editId="2FED0F2D">
            <wp:simplePos x="0" y="0"/>
            <wp:positionH relativeFrom="column">
              <wp:posOffset>-894715</wp:posOffset>
            </wp:positionH>
            <wp:positionV relativeFrom="page">
              <wp:posOffset>-29845</wp:posOffset>
            </wp:positionV>
            <wp:extent cx="8278495" cy="10713720"/>
            <wp:effectExtent l="0" t="0" r="1905" b="5080"/>
            <wp:wrapNone/>
            <wp:docPr id="1454674806" name="Afbeelding 1454674806" descr="Afbeelding met schermopname, Groenblauw, Turquoise, wa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74806" name="Afbeelding 8" descr="Afbeelding met schermopname, Groenblauw, Turquoise, water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8495" cy="1071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7F8">
        <w:rPr>
          <w:noProof/>
          <w14:ligatures w14:val="standardContextual"/>
        </w:rPr>
        <w:drawing>
          <wp:anchor distT="0" distB="0" distL="114300" distR="114300" simplePos="0" relativeHeight="251658244" behindDoc="1" locked="0" layoutInCell="1" allowOverlap="1" wp14:anchorId="346C10F5" wp14:editId="1BA41AE6">
            <wp:simplePos x="0" y="0"/>
            <wp:positionH relativeFrom="column">
              <wp:posOffset>4749953</wp:posOffset>
            </wp:positionH>
            <wp:positionV relativeFrom="page">
              <wp:posOffset>259080</wp:posOffset>
            </wp:positionV>
            <wp:extent cx="1568450" cy="624840"/>
            <wp:effectExtent l="0" t="0" r="0" b="0"/>
            <wp:wrapNone/>
            <wp:docPr id="507362856" name="Afbeelding 507362856" descr="Afbeelding met Graphics, Lettertype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62856" name="Afbeelding 7" descr="Afbeelding met Graphics, Lettertype, grafische vormgeving, logo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9ED1B" w14:textId="24728B2A" w:rsidR="004845F9" w:rsidRDefault="007C453F" w:rsidP="000F0816">
      <w:pPr>
        <w:pStyle w:val="Title"/>
      </w:pPr>
      <w:r>
        <w:t>How To Report</w:t>
      </w:r>
    </w:p>
    <w:p w14:paraId="1349FE5A" w14:textId="77777777" w:rsidR="00A24F0E" w:rsidRPr="00A24F0E" w:rsidRDefault="00A24F0E" w:rsidP="00A24F0E">
      <w:pPr>
        <w:rPr>
          <w:lang w:val="en-US" w:eastAsia="zh-CN"/>
        </w:rPr>
      </w:pPr>
    </w:p>
    <w:p w14:paraId="18AF787F" w14:textId="77777777" w:rsidR="004845F9" w:rsidRDefault="004845F9" w:rsidP="000F0816">
      <w:pPr>
        <w:pStyle w:val="Title"/>
      </w:pPr>
    </w:p>
    <w:p w14:paraId="1EAE63A6" w14:textId="77777777" w:rsidR="004845F9" w:rsidRDefault="004845F9" w:rsidP="000F0816">
      <w:pPr>
        <w:pStyle w:val="Title"/>
      </w:pPr>
    </w:p>
    <w:p w14:paraId="2331A409" w14:textId="77777777" w:rsidR="004845F9" w:rsidRDefault="004845F9" w:rsidP="000F0816">
      <w:pPr>
        <w:pStyle w:val="Title"/>
      </w:pPr>
    </w:p>
    <w:p w14:paraId="426EA0BF" w14:textId="77777777" w:rsidR="004845F9" w:rsidRDefault="004845F9" w:rsidP="000F0816">
      <w:pPr>
        <w:pStyle w:val="Title"/>
      </w:pPr>
    </w:p>
    <w:p w14:paraId="2919910F" w14:textId="77777777" w:rsidR="004845F9" w:rsidRDefault="004845F9" w:rsidP="000F0816">
      <w:pPr>
        <w:pStyle w:val="Title"/>
      </w:pPr>
    </w:p>
    <w:p w14:paraId="54DEC5D6" w14:textId="4CD720A4" w:rsidR="00F72EF4" w:rsidRDefault="007C453F" w:rsidP="000F0816">
      <w:pPr>
        <w:pStyle w:val="Frontpage-Extrainformation"/>
      </w:pPr>
      <w:r>
        <w:t>Editable version</w:t>
      </w:r>
    </w:p>
    <w:p w14:paraId="3BE36796" w14:textId="77777777" w:rsidR="00BC552B" w:rsidRDefault="00BC552B" w:rsidP="000F0816">
      <w:pPr>
        <w:pStyle w:val="Frontpage-Extrainformation"/>
      </w:pPr>
    </w:p>
    <w:p w14:paraId="7399D89B" w14:textId="77777777" w:rsidR="00BC552B" w:rsidRPr="000F0816" w:rsidRDefault="00BC552B" w:rsidP="000F0816">
      <w:pPr>
        <w:pStyle w:val="Frontpage-Extrainformation"/>
      </w:pPr>
    </w:p>
    <w:p w14:paraId="6126B5AE" w14:textId="5E9F41F7" w:rsidR="00423E0E" w:rsidRDefault="00423E0E" w:rsidP="00423E0E">
      <w:pPr>
        <w:pStyle w:val="Heading1"/>
        <w:rPr>
          <w:sz w:val="72"/>
          <w:szCs w:val="28"/>
          <w:lang w:val="en-GB"/>
        </w:rPr>
      </w:pPr>
      <w:bookmarkStart w:id="0" w:name="_Toc116315385"/>
      <w:r w:rsidRPr="00423E0E">
        <w:rPr>
          <w:sz w:val="72"/>
          <w:szCs w:val="28"/>
          <w:lang w:val="en-GB"/>
        </w:rPr>
        <w:t>SpeakUp Introduction</w:t>
      </w:r>
      <w:bookmarkEnd w:id="0"/>
      <w:r w:rsidRPr="00423E0E">
        <w:rPr>
          <w:sz w:val="72"/>
          <w:szCs w:val="28"/>
          <w:lang w:val="en-GB"/>
        </w:rPr>
        <w:t xml:space="preserve"> </w:t>
      </w:r>
    </w:p>
    <w:p w14:paraId="4759B6A6" w14:textId="77777777" w:rsidR="00423E0E" w:rsidRPr="00423E0E" w:rsidRDefault="00423E0E" w:rsidP="00423E0E">
      <w:pPr>
        <w:rPr>
          <w:lang w:val="en-GB"/>
        </w:rPr>
      </w:pPr>
    </w:p>
    <w:p w14:paraId="51B01BF1" w14:textId="69BD98ED" w:rsidR="00423E0E" w:rsidRDefault="00423E0E" w:rsidP="00423E0E">
      <w:pPr>
        <w:jc w:val="both"/>
        <w:rPr>
          <w:lang w:val="en-US"/>
        </w:rPr>
      </w:pPr>
      <w:r w:rsidRPr="00423E0E">
        <w:rPr>
          <w:b/>
          <w:bCs/>
          <w:color w:val="00604E"/>
          <w:lang w:val="en-GB"/>
        </w:rPr>
        <w:lastRenderedPageBreak/>
        <w:t>SpeakUp®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lang w:val="en-US"/>
        </w:rPr>
        <w:t xml:space="preserve">is a service enabling </w:t>
      </w:r>
      <w:r>
        <w:rPr>
          <w:lang w:val="en-GB"/>
        </w:rPr>
        <w:t>you</w:t>
      </w:r>
      <w:r w:rsidRPr="00423E0E">
        <w:rPr>
          <w:lang w:val="en-US"/>
        </w:rPr>
        <w:t xml:space="preserve"> to report serious breaches that would otherwise not be reported</w:t>
      </w:r>
      <w:r>
        <w:rPr>
          <w:lang w:val="en-GB"/>
        </w:rPr>
        <w:t>,</w:t>
      </w:r>
      <w:r w:rsidRPr="00423E0E">
        <w:rPr>
          <w:lang w:val="en-US"/>
        </w:rPr>
        <w:t xml:space="preserve"> in complete anonymity. You can do this either via </w:t>
      </w:r>
      <w:r>
        <w:rPr>
          <w:lang w:val="en-GB"/>
        </w:rPr>
        <w:t>the</w:t>
      </w:r>
      <w:r w:rsidRPr="00423E0E">
        <w:rPr>
          <w:lang w:val="en-US"/>
        </w:rPr>
        <w:t xml:space="preserve"> website,</w:t>
      </w:r>
      <w:r w:rsidRPr="00EF4832">
        <w:rPr>
          <w:lang w:val="en-GB"/>
        </w:rPr>
        <w:t xml:space="preserve"> </w:t>
      </w:r>
      <w:r>
        <w:rPr>
          <w:lang w:val="en-GB"/>
        </w:rPr>
        <w:t>by using the SpeakUp</w:t>
      </w:r>
      <w:r w:rsidRPr="003B1E50">
        <w:rPr>
          <w:rFonts w:cs="Open Sans"/>
          <w:lang w:val="en-US"/>
        </w:rPr>
        <w:t>®</w:t>
      </w:r>
      <w:r>
        <w:rPr>
          <w:lang w:val="en-GB"/>
        </w:rPr>
        <w:t xml:space="preserve"> app or</w:t>
      </w:r>
      <w:r w:rsidRPr="00423E0E">
        <w:rPr>
          <w:lang w:val="en-US"/>
        </w:rPr>
        <w:t xml:space="preserve"> by phone</w:t>
      </w:r>
      <w:r>
        <w:rPr>
          <w:lang w:val="en-GB"/>
        </w:rPr>
        <w:t xml:space="preserve">, </w:t>
      </w:r>
      <w:r w:rsidRPr="00423E0E">
        <w:rPr>
          <w:lang w:val="en-US"/>
        </w:rPr>
        <w:t>without the interference of a human operator.</w:t>
      </w:r>
      <w:r>
        <w:rPr>
          <w:lang w:val="en-US"/>
        </w:rPr>
        <w:t xml:space="preserve"> </w:t>
      </w:r>
    </w:p>
    <w:p w14:paraId="15E06D99" w14:textId="77777777" w:rsidR="00423E0E" w:rsidRPr="00423E0E" w:rsidRDefault="00423E0E" w:rsidP="00423E0E">
      <w:pPr>
        <w:jc w:val="both"/>
        <w:rPr>
          <w:lang w:val="en-US"/>
        </w:rPr>
      </w:pPr>
    </w:p>
    <w:p w14:paraId="6C2CD898" w14:textId="712DA7C6" w:rsidR="00423E0E" w:rsidRDefault="00423E0E" w:rsidP="00423E0E">
      <w:pPr>
        <w:jc w:val="both"/>
        <w:rPr>
          <w:rFonts w:cs="Open Sans"/>
          <w:lang w:val="en-US"/>
        </w:rPr>
      </w:pPr>
      <w:r w:rsidRPr="00423E0E">
        <w:rPr>
          <w:rFonts w:cs="Open Sans"/>
          <w:b/>
          <w:bCs/>
          <w:color w:val="00604E"/>
          <w:lang w:val="en-US"/>
        </w:rPr>
        <w:t>SpeakUp®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>is available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rFonts w:cs="Open Sans"/>
          <w:b/>
          <w:bCs/>
          <w:color w:val="00604E"/>
          <w:lang w:val="en-US"/>
        </w:rPr>
        <w:t>24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 xml:space="preserve">hours per day and </w:t>
      </w:r>
      <w:r w:rsidRPr="00423E0E">
        <w:rPr>
          <w:rFonts w:cs="Open Sans"/>
          <w:b/>
          <w:bCs/>
          <w:color w:val="00604E"/>
          <w:lang w:val="en-US"/>
        </w:rPr>
        <w:t>365</w:t>
      </w:r>
      <w:r>
        <w:rPr>
          <w:rFonts w:cs="Open Sans"/>
          <w:lang w:val="en-US"/>
        </w:rPr>
        <w:t xml:space="preserve"> days a year. Therefore, you can use SpeakUp to leave a message or check for a response any time.</w:t>
      </w:r>
    </w:p>
    <w:p w14:paraId="7868CEAA" w14:textId="77777777" w:rsidR="00423E0E" w:rsidRPr="00266873" w:rsidRDefault="00423E0E" w:rsidP="00423E0E">
      <w:pPr>
        <w:jc w:val="both"/>
        <w:rPr>
          <w:rFonts w:cs="Open Sans"/>
          <w:lang w:val="en-US"/>
        </w:rPr>
      </w:pPr>
    </w:p>
    <w:p w14:paraId="0F7E3C94" w14:textId="36C130D4" w:rsidR="00423E0E" w:rsidRPr="00423E0E" w:rsidRDefault="00423E0E" w:rsidP="00423E0E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The service is operated by a third party, </w:t>
      </w:r>
      <w:r>
        <w:rPr>
          <w:b/>
          <w:bCs/>
          <w:color w:val="00604E"/>
          <w:lang w:val="en-GB"/>
        </w:rPr>
        <w:t>SpeakUp</w:t>
      </w:r>
      <w:r w:rsidRPr="00423E0E">
        <w:rPr>
          <w:rFonts w:cs="Open Sans"/>
          <w:lang w:val="en-US"/>
        </w:rPr>
        <w:t>, an independent Dutch company</w:t>
      </w:r>
      <w:r w:rsidRPr="00AF1D59">
        <w:rPr>
          <w:rFonts w:cs="Open Sans"/>
          <w:lang w:val="en-US"/>
        </w:rPr>
        <w:t xml:space="preserve"> based in Amsterdam</w:t>
      </w:r>
      <w:r>
        <w:rPr>
          <w:rFonts w:cs="Open Sans"/>
          <w:lang w:val="en-US"/>
        </w:rPr>
        <w:t>, the Netherlands,</w:t>
      </w:r>
      <w:r w:rsidRPr="00AF1D59">
        <w:rPr>
          <w:rFonts w:cs="Open Sans"/>
          <w:lang w:val="en-US"/>
        </w:rPr>
        <w:t xml:space="preserve"> and founded in </w:t>
      </w:r>
      <w:r>
        <w:rPr>
          <w:rFonts w:cs="Open Sans"/>
          <w:lang w:val="en-US"/>
        </w:rPr>
        <w:t xml:space="preserve">2004. </w:t>
      </w:r>
      <w:r>
        <w:rPr>
          <w:b/>
          <w:bCs/>
          <w:color w:val="00604E"/>
          <w:lang w:val="en-GB"/>
        </w:rPr>
        <w:t>SpeakUp</w:t>
      </w:r>
      <w:r>
        <w:rPr>
          <w:rFonts w:cs="Open Sans"/>
          <w:lang w:val="en-US"/>
        </w:rPr>
        <w:t xml:space="preserve"> </w:t>
      </w:r>
      <w:r w:rsidRPr="00423E0E">
        <w:rPr>
          <w:rFonts w:cs="Open Sans"/>
          <w:lang w:val="en-US"/>
        </w:rPr>
        <w:t xml:space="preserve">is responsible for processing all messages. </w:t>
      </w:r>
    </w:p>
    <w:p w14:paraId="78BB4DD0" w14:textId="77777777" w:rsidR="00764B25" w:rsidRDefault="00764B25" w:rsidP="00764B25">
      <w:pPr>
        <w:rPr>
          <w:noProof/>
          <w:color w:val="000000"/>
          <w:szCs w:val="21"/>
          <w:lang w:val="en-US"/>
        </w:rPr>
      </w:pPr>
    </w:p>
    <w:p w14:paraId="0C1E999C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16AA8B40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EDA072B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6F6860A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44A7025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EA6FFAC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0248018D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C2FC8B9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D1DC04D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34CD14A0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33B67E0E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7E5213D8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A4726A5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1EADA5E8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6FDCD6BC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1BD43B22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71B58F8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71809C8F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06AD8BC0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35288D4B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651BF9D2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5FA188F8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398AB02B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DC10A71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0AFA933" w14:textId="39EE32F4" w:rsidR="00423E0E" w:rsidRPr="00423E0E" w:rsidRDefault="00423E0E" w:rsidP="00423E0E">
      <w:pPr>
        <w:pStyle w:val="Heading1"/>
        <w:rPr>
          <w:sz w:val="72"/>
          <w:szCs w:val="28"/>
          <w:lang w:val="en-US"/>
        </w:rPr>
      </w:pPr>
      <w:bookmarkStart w:id="1" w:name="_Toc116315386"/>
      <w:r w:rsidRPr="00423E0E">
        <w:rPr>
          <w:sz w:val="72"/>
          <w:szCs w:val="28"/>
          <w:lang w:val="en-US"/>
        </w:rPr>
        <w:lastRenderedPageBreak/>
        <w:t xml:space="preserve">How </w:t>
      </w:r>
      <w:r>
        <w:rPr>
          <w:sz w:val="72"/>
          <w:szCs w:val="28"/>
          <w:lang w:val="en-US"/>
        </w:rPr>
        <w:t>t</w:t>
      </w:r>
      <w:r w:rsidRPr="00423E0E">
        <w:rPr>
          <w:sz w:val="72"/>
          <w:szCs w:val="28"/>
          <w:lang w:val="en-US"/>
        </w:rPr>
        <w:t xml:space="preserve">o </w:t>
      </w:r>
      <w:r>
        <w:rPr>
          <w:sz w:val="72"/>
          <w:szCs w:val="28"/>
          <w:lang w:val="en-US"/>
        </w:rPr>
        <w:t>leave a report</w:t>
      </w:r>
    </w:p>
    <w:bookmarkEnd w:id="1"/>
    <w:p w14:paraId="3E2796A4" w14:textId="1FCE77E5" w:rsidR="00423E0E" w:rsidRPr="00423E0E" w:rsidRDefault="00423E0E" w:rsidP="00423E0E">
      <w:pPr>
        <w:pStyle w:val="Heading1"/>
        <w:rPr>
          <w:noProof/>
          <w:color w:val="E49C9D"/>
          <w:sz w:val="30"/>
          <w:szCs w:val="24"/>
          <w:lang w:val="en-US"/>
        </w:rPr>
      </w:pPr>
      <w:r>
        <w:rPr>
          <w:noProof/>
          <w:color w:val="E49C9D"/>
          <w:sz w:val="30"/>
          <w:szCs w:val="24"/>
          <w:lang w:val="en-US"/>
        </w:rPr>
        <w:t>Via Web</w:t>
      </w:r>
    </w:p>
    <w:p w14:paraId="00425142" w14:textId="77777777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Visit </w:t>
      </w:r>
      <w:r w:rsidRPr="00B25828">
        <w:rPr>
          <w:rFonts w:eastAsia="Times New Roman"/>
          <w:color w:val="000000" w:themeColor="text1"/>
          <w:lang w:val="en-GB"/>
        </w:rPr>
        <w:t xml:space="preserve">the SpeakUp webpage </w:t>
      </w:r>
      <w:r w:rsidRPr="00423E0E">
        <w:rPr>
          <w:rFonts w:eastAsia="Times New Roman"/>
          <w:lang w:val="en-GB"/>
        </w:rPr>
        <w:t>with the URL and/or QR code your organisation has communicated.</w:t>
      </w:r>
    </w:p>
    <w:p w14:paraId="0B3410E5" w14:textId="77777777" w:rsidR="00423E0E" w:rsidRPr="00423E0E" w:rsidRDefault="00423E0E" w:rsidP="00423E0E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778D258" w14:textId="77777777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Click on </w:t>
      </w:r>
      <w:r w:rsidRPr="00423E0E">
        <w:rPr>
          <w:rFonts w:eastAsia="Times New Roman" w:cs="Calibri Light"/>
          <w:lang w:val="en-GB"/>
        </w:rPr>
        <w:t>‘+ New report</w:t>
      </w:r>
      <w:r w:rsidRPr="00423E0E">
        <w:rPr>
          <w:rFonts w:eastAsia="Times New Roman"/>
          <w:lang w:val="en-GB"/>
        </w:rPr>
        <w:t>’ to start a trusted conversation.</w:t>
      </w:r>
    </w:p>
    <w:p w14:paraId="212A682E" w14:textId="77777777" w:rsidR="00423E0E" w:rsidRPr="00423E0E" w:rsidRDefault="00423E0E" w:rsidP="00423E0E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In case you already have an open report, select ‘</w:t>
      </w:r>
      <w:r w:rsidRPr="00423E0E">
        <w:rPr>
          <w:rFonts w:eastAsia="Times New Roman" w:cs="Calibri Light"/>
          <w:lang w:val="en-GB"/>
        </w:rPr>
        <w:t>Log in</w:t>
      </w:r>
      <w:r w:rsidRPr="00423E0E">
        <w:rPr>
          <w:rFonts w:eastAsia="Times New Roman"/>
          <w:lang w:val="en-GB"/>
        </w:rPr>
        <w:t>’.</w:t>
      </w:r>
    </w:p>
    <w:p w14:paraId="72EB7EAE" w14:textId="77777777" w:rsidR="00423E0E" w:rsidRPr="00423E0E" w:rsidRDefault="00423E0E" w:rsidP="00423E0E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4F67CE79" w14:textId="77777777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Select the language in which you want to leave your message.</w:t>
      </w:r>
    </w:p>
    <w:p w14:paraId="5C68DC22" w14:textId="77777777" w:rsidR="00423E0E" w:rsidRPr="00423E0E" w:rsidRDefault="00423E0E" w:rsidP="00423E0E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4960AA5F" w14:textId="75F19D13" w:rsidR="00FB48B6" w:rsidRPr="00FB48B6" w:rsidRDefault="00FB48B6" w:rsidP="00FB48B6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/>
          <w:lang w:val="en-GB"/>
        </w:rPr>
      </w:pPr>
      <w:r w:rsidRPr="00FB48B6">
        <w:rPr>
          <w:rFonts w:eastAsia="Times New Roman"/>
          <w:lang w:val="en-GB"/>
        </w:rPr>
        <w:t>Tick the checkbox to consent to the processing of your personal data. You can read more about how your data will be processed by clicking on your company privacy policy</w:t>
      </w:r>
    </w:p>
    <w:p w14:paraId="1C74E4F1" w14:textId="77777777" w:rsidR="00FB48B6" w:rsidRPr="00FB48B6" w:rsidRDefault="00FB48B6" w:rsidP="00FB48B6">
      <w:pPr>
        <w:pStyle w:val="ListParagraph"/>
        <w:rPr>
          <w:rFonts w:eastAsia="Times New Roman"/>
          <w:lang w:val="en-GB"/>
        </w:rPr>
      </w:pPr>
    </w:p>
    <w:p w14:paraId="3DD1FEEF" w14:textId="79FBBBCD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Note down your unique ‘</w:t>
      </w:r>
      <w:r w:rsidRPr="00423E0E">
        <w:rPr>
          <w:rFonts w:eastAsia="Times New Roman" w:cstheme="majorHAnsi"/>
          <w:lang w:val="en-GB"/>
        </w:rPr>
        <w:t>Report number</w:t>
      </w:r>
      <w:r w:rsidRPr="00423E0E">
        <w:rPr>
          <w:rFonts w:eastAsia="Times New Roman"/>
          <w:lang w:val="en-GB"/>
        </w:rPr>
        <w:t>’ and create a password for your report.</w:t>
      </w:r>
    </w:p>
    <w:p w14:paraId="3C2DF6F5" w14:textId="77777777" w:rsidR="00423E0E" w:rsidRPr="00423E0E" w:rsidRDefault="00423E0E" w:rsidP="00423E0E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will need these to check back for a response later.</w:t>
      </w:r>
    </w:p>
    <w:p w14:paraId="4A67F091" w14:textId="77777777" w:rsidR="00423E0E" w:rsidRPr="00423E0E" w:rsidRDefault="00423E0E" w:rsidP="00423E0E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1084C32B" w14:textId="77777777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Type your message.</w:t>
      </w:r>
    </w:p>
    <w:p w14:paraId="50400FF4" w14:textId="77777777" w:rsidR="00423E0E" w:rsidRPr="00423E0E" w:rsidRDefault="00423E0E" w:rsidP="00423E0E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can upload attachments via the clip icon found in the top-right corner.</w:t>
      </w:r>
    </w:p>
    <w:p w14:paraId="44B0DA7C" w14:textId="77777777" w:rsidR="00423E0E" w:rsidRPr="00423E0E" w:rsidRDefault="00423E0E" w:rsidP="00423E0E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4FBA8E87" w14:textId="77777777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Click ‘</w:t>
      </w:r>
      <w:r w:rsidRPr="00423E0E">
        <w:rPr>
          <w:rFonts w:eastAsia="Times New Roman" w:cs="Calibri Light"/>
          <w:lang w:val="en-GB"/>
        </w:rPr>
        <w:t>Send message</w:t>
      </w:r>
      <w:r w:rsidRPr="00423E0E">
        <w:rPr>
          <w:rFonts w:eastAsia="Times New Roman"/>
          <w:lang w:val="en-GB"/>
        </w:rPr>
        <w:t>’ and your message and attached files will be processed.</w:t>
      </w:r>
    </w:p>
    <w:p w14:paraId="42FAB5D2" w14:textId="77777777" w:rsidR="00423E0E" w:rsidRPr="00423E0E" w:rsidRDefault="00423E0E" w:rsidP="00423E0E">
      <w:pPr>
        <w:spacing w:line="240" w:lineRule="auto"/>
        <w:rPr>
          <w:rFonts w:eastAsia="Times New Roman"/>
          <w:lang w:val="en-GB"/>
        </w:rPr>
      </w:pPr>
    </w:p>
    <w:p w14:paraId="271E1EE5" w14:textId="77777777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have the option to leave your email if you’d like to be notified when there is a response.</w:t>
      </w:r>
    </w:p>
    <w:p w14:paraId="4993F65B" w14:textId="77777777" w:rsidR="00423E0E" w:rsidRPr="00423E0E" w:rsidRDefault="00423E0E" w:rsidP="00423E0E">
      <w:pPr>
        <w:spacing w:line="240" w:lineRule="auto"/>
        <w:ind w:left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After adding your email, you’ll be asked to type the verifying code sent to the provided email address.</w:t>
      </w:r>
    </w:p>
    <w:p w14:paraId="43CC6ABB" w14:textId="77777777" w:rsidR="00423E0E" w:rsidRDefault="00423E0E" w:rsidP="00764B25">
      <w:pPr>
        <w:rPr>
          <w:noProof/>
          <w:color w:val="000000"/>
          <w:szCs w:val="21"/>
          <w:lang w:val="en-GB"/>
        </w:rPr>
      </w:pPr>
    </w:p>
    <w:p w14:paraId="1898E5E7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0C80991A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F27AEBE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606D2746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EBAFA1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2475AC89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C139D7C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6B3CBA1D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50C2AF3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4099565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49123B6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7B1E5BED" w14:textId="77777777" w:rsidR="00B25828" w:rsidRPr="00423E0E" w:rsidRDefault="00B25828" w:rsidP="00764B25">
      <w:pPr>
        <w:rPr>
          <w:noProof/>
          <w:color w:val="000000"/>
          <w:szCs w:val="21"/>
          <w:lang w:val="en-GB"/>
        </w:rPr>
      </w:pPr>
    </w:p>
    <w:p w14:paraId="02B89F30" w14:textId="77777777" w:rsidR="000D7FBB" w:rsidRPr="003E3FA9" w:rsidRDefault="000D7FBB" w:rsidP="00F83EB1">
      <w:pPr>
        <w:rPr>
          <w:noProof/>
          <w:lang w:val="en-US"/>
        </w:rPr>
      </w:pPr>
    </w:p>
    <w:p w14:paraId="7FBF9900" w14:textId="1C8DBAF2" w:rsidR="000D7FBB" w:rsidRDefault="00B25828" w:rsidP="0037137B">
      <w:pPr>
        <w:pStyle w:val="Heading3"/>
        <w:rPr>
          <w:noProof/>
          <w:lang w:val="en-US"/>
        </w:rPr>
      </w:pPr>
      <w:r>
        <w:rPr>
          <w:noProof/>
          <w:lang w:val="en-US"/>
        </w:rPr>
        <w:t>Via the SpeakUp App</w:t>
      </w:r>
    </w:p>
    <w:p w14:paraId="18EE3C0A" w14:textId="77777777" w:rsidR="00B25828" w:rsidRDefault="00B25828" w:rsidP="00B25828">
      <w:pPr>
        <w:rPr>
          <w:lang w:val="en-US"/>
        </w:rPr>
      </w:pPr>
    </w:p>
    <w:p w14:paraId="780CB9A1" w14:textId="77777777" w:rsidR="00B25828" w:rsidRPr="0086019E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Download the ‘</w:t>
      </w:r>
      <w:r w:rsidRPr="00B25828">
        <w:rPr>
          <w:rFonts w:eastAsia="Times New Roman"/>
          <w:lang w:val="en-GB"/>
        </w:rPr>
        <w:t>SpeakUp by People Intouch</w:t>
      </w:r>
      <w:r>
        <w:rPr>
          <w:rFonts w:eastAsia="Times New Roman"/>
          <w:lang w:val="en-GB"/>
        </w:rPr>
        <w:t>’ app from the App Store/Google Play or scan the QR code.</w:t>
      </w:r>
    </w:p>
    <w:p w14:paraId="1B3A4B6E" w14:textId="46FA6774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266C6AB1" w14:textId="4280D677" w:rsidR="00B25828" w:rsidRDefault="00B25828" w:rsidP="00B25828">
      <w:pPr>
        <w:pStyle w:val="ListParagraph"/>
        <w:numPr>
          <w:ilvl w:val="0"/>
          <w:numId w:val="20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lastRenderedPageBreak/>
        <w:drawing>
          <wp:inline distT="0" distB="0" distL="0" distR="0" wp14:anchorId="7360C4FD" wp14:editId="46655029">
            <wp:extent cx="1603948" cy="1831428"/>
            <wp:effectExtent l="12700" t="12700" r="9525" b="10160"/>
            <wp:docPr id="86048497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48497" name="Picture 1" descr="A screenshot of a phone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5" b="41483"/>
                    <a:stretch/>
                  </pic:blipFill>
                  <pic:spPr bwMode="auto">
                    <a:xfrm>
                      <a:off x="0" y="0"/>
                      <a:ext cx="1643119" cy="18761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5D6D4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2A516955" w14:textId="77777777" w:rsidR="00B40BE3" w:rsidRDefault="00B25828" w:rsidP="00B25828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4D7601AA" wp14:editId="13356C3F">
            <wp:extent cx="1693545" cy="1693545"/>
            <wp:effectExtent l="12700" t="12700" r="8255" b="8255"/>
            <wp:docPr id="51094294" name="Picture 2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94294" name="Picture 2" descr="A qr code on a white backgroun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398" cy="17103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lang w:val="en-GB"/>
        </w:rPr>
        <w:tab/>
      </w:r>
      <w:r>
        <w:rPr>
          <w:rFonts w:eastAsia="Times New Roman"/>
          <w:lang w:val="en-GB"/>
        </w:rPr>
        <w:tab/>
      </w:r>
    </w:p>
    <w:p w14:paraId="2FD7E5EE" w14:textId="77777777" w:rsidR="00B40BE3" w:rsidRDefault="00B40BE3" w:rsidP="00B40BE3">
      <w:pPr>
        <w:spacing w:line="240" w:lineRule="auto"/>
        <w:rPr>
          <w:rFonts w:eastAsia="Times New Roman"/>
          <w:lang w:val="en-GB"/>
        </w:rPr>
      </w:pPr>
    </w:p>
    <w:p w14:paraId="1A4F4448" w14:textId="531231D5" w:rsidR="00B25828" w:rsidRPr="00B40BE3" w:rsidRDefault="00B25828" w:rsidP="00B40BE3">
      <w:pPr>
        <w:spacing w:line="240" w:lineRule="auto"/>
        <w:rPr>
          <w:rFonts w:eastAsia="Times New Roman"/>
          <w:lang w:val="en-GB"/>
        </w:rPr>
      </w:pPr>
    </w:p>
    <w:p w14:paraId="6DFB39A6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59DF77AF" w14:textId="511F5CF4" w:rsidR="00B25828" w:rsidRPr="00B40BE3" w:rsidRDefault="00B25828" w:rsidP="00B40BE3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 w:rsidRPr="00B40BE3">
        <w:rPr>
          <w:rFonts w:eastAsia="Times New Roman"/>
          <w:lang w:val="en-GB"/>
        </w:rPr>
        <w:t>Open the App</w:t>
      </w:r>
    </w:p>
    <w:p w14:paraId="0481926C" w14:textId="77777777" w:rsidR="00B25828" w:rsidRDefault="00B25828" w:rsidP="00B25828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5A972ECB" wp14:editId="74EAFC8E">
            <wp:extent cx="1693420" cy="3460437"/>
            <wp:effectExtent l="0" t="0" r="0" b="0"/>
            <wp:docPr id="1065057402" name="Picture 3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057402" name="Picture 3" descr="A screenshot of a phone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8"/>
                    <a:stretch/>
                  </pic:blipFill>
                  <pic:spPr bwMode="auto">
                    <a:xfrm>
                      <a:off x="0" y="0"/>
                      <a:ext cx="1737831" cy="3551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D27B4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6CFF6171" w14:textId="79DAE12B" w:rsidR="00B25828" w:rsidRPr="008B14D2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/>
      </w:r>
    </w:p>
    <w:p w14:paraId="1C4A2955" w14:textId="61FBE880" w:rsidR="00B25828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Click on ‘</w:t>
      </w:r>
      <w:r w:rsidRPr="00B25828">
        <w:rPr>
          <w:rFonts w:eastAsia="Times New Roman"/>
          <w:lang w:val="en-GB"/>
        </w:rPr>
        <w:t>Set up your PIN</w:t>
      </w:r>
      <w:r>
        <w:rPr>
          <w:rFonts w:eastAsia="Times New Roman"/>
          <w:lang w:val="en-GB"/>
        </w:rPr>
        <w:t xml:space="preserve">’ and enter a </w:t>
      </w:r>
      <w:r w:rsidR="001345B4">
        <w:rPr>
          <w:rFonts w:eastAsia="Times New Roman"/>
          <w:lang w:val="en-GB"/>
        </w:rPr>
        <w:t>6-digit</w:t>
      </w:r>
      <w:r>
        <w:rPr>
          <w:rFonts w:eastAsia="Times New Roman"/>
          <w:lang w:val="en-GB"/>
        </w:rPr>
        <w:t xml:space="preserve"> code. </w:t>
      </w:r>
    </w:p>
    <w:p w14:paraId="64207054" w14:textId="77777777" w:rsidR="00B25828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4B82272C" w14:textId="77777777" w:rsidR="00B25828" w:rsidRPr="00407480" w:rsidRDefault="00B25828" w:rsidP="00B25828">
      <w:pPr>
        <w:spacing w:line="240" w:lineRule="auto"/>
        <w:rPr>
          <w:rFonts w:eastAsia="Times New Roman"/>
          <w:lang w:val="en-GB"/>
        </w:rPr>
      </w:pPr>
    </w:p>
    <w:p w14:paraId="5B25A8F6" w14:textId="77777777" w:rsidR="00B25828" w:rsidRPr="00B25828" w:rsidRDefault="00B25828" w:rsidP="00B25828">
      <w:pPr>
        <w:pStyle w:val="ListParagraph"/>
        <w:numPr>
          <w:ilvl w:val="0"/>
          <w:numId w:val="22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>You will need to enter this PIN each time you open the App.</w:t>
      </w:r>
    </w:p>
    <w:p w14:paraId="4ECFC75F" w14:textId="77777777" w:rsidR="00B25828" w:rsidRDefault="00B25828" w:rsidP="00B25828">
      <w:pPr>
        <w:spacing w:line="240" w:lineRule="auto"/>
        <w:ind w:left="720"/>
        <w:jc w:val="both"/>
        <w:rPr>
          <w:rFonts w:eastAsia="Times New Roman"/>
          <w:lang w:val="en-GB"/>
        </w:rPr>
      </w:pPr>
      <w:r w:rsidRPr="000404EB">
        <w:rPr>
          <w:rFonts w:eastAsia="Times New Roman"/>
          <w:lang w:val="en-GB"/>
        </w:rPr>
        <w:lastRenderedPageBreak/>
        <w:t>If you forget your PIN, you need to re-install the App and set up a new one. If so, you will lose access to your ongoing open reports.</w:t>
      </w:r>
    </w:p>
    <w:p w14:paraId="0C9F75FD" w14:textId="77777777" w:rsidR="00B25828" w:rsidRPr="000404EB" w:rsidRDefault="00B25828" w:rsidP="00B25828">
      <w:pPr>
        <w:spacing w:line="240" w:lineRule="auto"/>
        <w:ind w:left="720"/>
        <w:jc w:val="both"/>
        <w:rPr>
          <w:rFonts w:eastAsia="Times New Roman"/>
          <w:lang w:val="en-GB"/>
        </w:rPr>
      </w:pPr>
    </w:p>
    <w:p w14:paraId="142077D5" w14:textId="77777777" w:rsidR="00B25828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CA1E492" w14:textId="08AB172E" w:rsidR="00B25828" w:rsidRPr="0086019E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pl-PL"/>
        </w:rPr>
        <w:t>The App will ask you to connect to your organisation by scan</w:t>
      </w:r>
      <w:r w:rsidR="004557BC">
        <w:rPr>
          <w:rFonts w:eastAsia="Times New Roman"/>
          <w:lang w:val="pl-PL"/>
        </w:rPr>
        <w:t>n</w:t>
      </w:r>
      <w:r>
        <w:rPr>
          <w:rFonts w:eastAsia="Times New Roman"/>
          <w:lang w:val="pl-PL"/>
        </w:rPr>
        <w:t>ing the QR code. Alternatively you can enter the organisation code by clicking on the ‘Connect Manually’ button on the bottom of the page.</w:t>
      </w:r>
    </w:p>
    <w:p w14:paraId="29CA85BD" w14:textId="77777777" w:rsidR="00B25828" w:rsidRPr="000404EB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59796F30" w14:textId="77777777" w:rsidR="00B25828" w:rsidRPr="005E2540" w:rsidRDefault="00B25828" w:rsidP="00B25828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pl-PL"/>
        </w:rPr>
        <w:t>The QR and/or the organisation code has been communicated to you by the organisation.</w:t>
      </w:r>
    </w:p>
    <w:p w14:paraId="22AB61E0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23D69542" w14:textId="77777777" w:rsidR="00B25828" w:rsidRDefault="00B25828" w:rsidP="00B25828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75E7D97B" wp14:editId="5A8F344D">
            <wp:extent cx="1780262" cy="3612630"/>
            <wp:effectExtent l="0" t="0" r="0" b="0"/>
            <wp:docPr id="17165301" name="Picture 4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5301" name="Picture 4" descr="A screenshot of a phone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1" b="32"/>
                    <a:stretch/>
                  </pic:blipFill>
                  <pic:spPr bwMode="auto">
                    <a:xfrm>
                      <a:off x="0" y="0"/>
                      <a:ext cx="1840128" cy="3734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F0EC8B" w14:textId="77777777" w:rsidR="00B25828" w:rsidRPr="00B25828" w:rsidRDefault="00B25828" w:rsidP="00B25828">
      <w:pPr>
        <w:pStyle w:val="ListParagraph"/>
        <w:rPr>
          <w:rFonts w:eastAsia="Times New Roman"/>
          <w:lang w:val="en-GB"/>
        </w:rPr>
      </w:pPr>
    </w:p>
    <w:p w14:paraId="7A28D85E" w14:textId="77777777" w:rsidR="00B25828" w:rsidRPr="004557BC" w:rsidRDefault="00B25828" w:rsidP="004557BC">
      <w:pPr>
        <w:spacing w:line="240" w:lineRule="auto"/>
        <w:rPr>
          <w:rFonts w:eastAsia="Times New Roman"/>
          <w:lang w:val="en-GB"/>
        </w:rPr>
      </w:pPr>
    </w:p>
    <w:p w14:paraId="0C0194B9" w14:textId="77777777" w:rsidR="00B25828" w:rsidRPr="0072219F" w:rsidRDefault="00B25828" w:rsidP="00B25828">
      <w:pPr>
        <w:spacing w:line="240" w:lineRule="auto"/>
        <w:rPr>
          <w:rFonts w:eastAsia="Times New Roman"/>
          <w:lang w:val="en-GB"/>
        </w:rPr>
      </w:pPr>
    </w:p>
    <w:p w14:paraId="50A3CD06" w14:textId="6395C4AA" w:rsidR="00FB48B6" w:rsidRDefault="00FB48B6" w:rsidP="00FB48B6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pl-PL"/>
        </w:rPr>
      </w:pPr>
      <w:r w:rsidRPr="00FB48B6">
        <w:rPr>
          <w:rFonts w:eastAsia="Times New Roman"/>
          <w:lang w:val="pl-PL"/>
        </w:rPr>
        <w:t>Tick the check box “I consent to the processing of my personal data” and please g</w:t>
      </w:r>
      <w:r>
        <w:rPr>
          <w:rFonts w:eastAsia="Times New Roman"/>
          <w:lang w:val="pl-PL"/>
        </w:rPr>
        <w:t>o t</w:t>
      </w:r>
      <w:r w:rsidRPr="00FB48B6">
        <w:rPr>
          <w:rFonts w:eastAsia="Times New Roman"/>
          <w:lang w:val="pl-PL"/>
        </w:rPr>
        <w:t>hrough the company privacy policy to learn more about processing of your personal data</w:t>
      </w:r>
      <w:r w:rsidR="004557BC">
        <w:rPr>
          <w:rFonts w:eastAsia="Times New Roman"/>
          <w:lang w:val="pl-PL"/>
        </w:rPr>
        <w:t>.</w:t>
      </w:r>
    </w:p>
    <w:p w14:paraId="4652174F" w14:textId="77777777" w:rsidR="004557BC" w:rsidRDefault="004557BC" w:rsidP="004557BC">
      <w:pPr>
        <w:spacing w:line="240" w:lineRule="auto"/>
        <w:rPr>
          <w:rFonts w:eastAsia="Times New Roman"/>
          <w:lang w:val="pl-PL"/>
        </w:rPr>
      </w:pPr>
    </w:p>
    <w:p w14:paraId="74A4D72E" w14:textId="77777777" w:rsidR="004557BC" w:rsidRDefault="004557BC" w:rsidP="004557BC">
      <w:pPr>
        <w:spacing w:line="240" w:lineRule="auto"/>
        <w:rPr>
          <w:rFonts w:eastAsia="Times New Roman"/>
          <w:lang w:val="pl-PL"/>
        </w:rPr>
      </w:pPr>
    </w:p>
    <w:p w14:paraId="136CE829" w14:textId="77777777" w:rsidR="004557BC" w:rsidRDefault="004557BC" w:rsidP="004557BC">
      <w:pPr>
        <w:spacing w:line="240" w:lineRule="auto"/>
        <w:rPr>
          <w:rFonts w:eastAsia="Times New Roman"/>
          <w:lang w:val="pl-PL"/>
        </w:rPr>
      </w:pPr>
    </w:p>
    <w:p w14:paraId="7B57FEFE" w14:textId="77777777" w:rsidR="004557BC" w:rsidRDefault="004557BC" w:rsidP="004557BC">
      <w:pPr>
        <w:spacing w:line="240" w:lineRule="auto"/>
        <w:rPr>
          <w:rFonts w:eastAsia="Times New Roman"/>
          <w:lang w:val="pl-PL"/>
        </w:rPr>
      </w:pPr>
    </w:p>
    <w:p w14:paraId="61635B2B" w14:textId="77777777" w:rsidR="004557BC" w:rsidRDefault="004557BC" w:rsidP="004557BC">
      <w:pPr>
        <w:spacing w:line="240" w:lineRule="auto"/>
        <w:rPr>
          <w:rFonts w:eastAsia="Times New Roman"/>
          <w:lang w:val="pl-PL"/>
        </w:rPr>
      </w:pPr>
    </w:p>
    <w:p w14:paraId="08C400E2" w14:textId="77777777" w:rsidR="004557BC" w:rsidRDefault="004557BC" w:rsidP="004557BC">
      <w:pPr>
        <w:spacing w:line="240" w:lineRule="auto"/>
        <w:rPr>
          <w:rFonts w:eastAsia="Times New Roman"/>
          <w:lang w:val="pl-PL"/>
        </w:rPr>
      </w:pPr>
    </w:p>
    <w:p w14:paraId="78F67DC4" w14:textId="77777777" w:rsidR="004557BC" w:rsidRDefault="004557BC" w:rsidP="004557BC">
      <w:pPr>
        <w:spacing w:line="240" w:lineRule="auto"/>
        <w:rPr>
          <w:rFonts w:eastAsia="Times New Roman"/>
          <w:lang w:val="pl-PL"/>
        </w:rPr>
      </w:pPr>
    </w:p>
    <w:p w14:paraId="76DFB864" w14:textId="77777777" w:rsidR="004557BC" w:rsidRDefault="004557BC" w:rsidP="004557BC">
      <w:pPr>
        <w:spacing w:line="240" w:lineRule="auto"/>
        <w:rPr>
          <w:rFonts w:eastAsia="Times New Roman"/>
          <w:lang w:val="pl-PL"/>
        </w:rPr>
      </w:pPr>
    </w:p>
    <w:p w14:paraId="64DCCF72" w14:textId="77777777" w:rsidR="004557BC" w:rsidRDefault="004557BC" w:rsidP="004557BC">
      <w:pPr>
        <w:spacing w:line="240" w:lineRule="auto"/>
        <w:rPr>
          <w:rFonts w:eastAsia="Times New Roman"/>
          <w:lang w:val="pl-PL"/>
        </w:rPr>
      </w:pPr>
    </w:p>
    <w:p w14:paraId="1161FE18" w14:textId="77777777" w:rsidR="004557BC" w:rsidRDefault="004557BC" w:rsidP="004557BC">
      <w:pPr>
        <w:spacing w:line="240" w:lineRule="auto"/>
        <w:rPr>
          <w:rFonts w:eastAsia="Times New Roman"/>
          <w:lang w:val="pl-PL"/>
        </w:rPr>
      </w:pPr>
    </w:p>
    <w:p w14:paraId="5402F84A" w14:textId="77777777" w:rsidR="00FB48B6" w:rsidRPr="004557BC" w:rsidRDefault="00FB48B6" w:rsidP="004557BC">
      <w:pPr>
        <w:spacing w:line="240" w:lineRule="auto"/>
        <w:rPr>
          <w:rFonts w:eastAsia="Times New Roman"/>
          <w:lang w:val="pl-PL"/>
        </w:rPr>
      </w:pPr>
    </w:p>
    <w:p w14:paraId="33B33960" w14:textId="67737957" w:rsidR="00B25828" w:rsidRPr="00B25828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pl-PL"/>
        </w:rPr>
      </w:pPr>
      <w:r>
        <w:rPr>
          <w:rFonts w:eastAsia="Times New Roman"/>
          <w:lang w:val="pl-PL"/>
        </w:rPr>
        <w:t>Press the ‘</w:t>
      </w:r>
      <w:r w:rsidRPr="00B25828">
        <w:rPr>
          <w:rFonts w:eastAsia="Times New Roman"/>
          <w:lang w:val="pl-PL"/>
        </w:rPr>
        <w:t>+ New report</w:t>
      </w:r>
      <w:r>
        <w:rPr>
          <w:rFonts w:eastAsia="Times New Roman"/>
          <w:lang w:val="pl-PL"/>
        </w:rPr>
        <w:t>’ button to start a trusted conversation.</w:t>
      </w:r>
    </w:p>
    <w:p w14:paraId="7DACEC3E" w14:textId="77777777" w:rsidR="00B25828" w:rsidRPr="00B25828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pl-PL"/>
        </w:rPr>
      </w:pPr>
    </w:p>
    <w:p w14:paraId="6DEFF497" w14:textId="77777777" w:rsid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29873E9E" w14:textId="14329890" w:rsidR="00B25828" w:rsidRPr="00B25828" w:rsidRDefault="00DB1410" w:rsidP="00B25828">
      <w:pPr>
        <w:pStyle w:val="ListParagraph"/>
        <w:numPr>
          <w:ilvl w:val="0"/>
          <w:numId w:val="23"/>
        </w:num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lastRenderedPageBreak/>
        <w:drawing>
          <wp:inline distT="0" distB="0" distL="0" distR="0" wp14:anchorId="7413930B" wp14:editId="4869BDD3">
            <wp:extent cx="1774711" cy="3581400"/>
            <wp:effectExtent l="0" t="0" r="3810" b="0"/>
            <wp:docPr id="1903078294" name="Picture 6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078294" name="Picture 6" descr="A screenshot of a phon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768" cy="367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9ED51" w14:textId="77777777" w:rsidR="00B25828" w:rsidRPr="00691EBB" w:rsidRDefault="00B25828" w:rsidP="00B25828">
      <w:pPr>
        <w:spacing w:line="240" w:lineRule="auto"/>
        <w:rPr>
          <w:rFonts w:eastAsia="Times New Roman"/>
          <w:lang w:val="en-GB"/>
        </w:rPr>
      </w:pPr>
    </w:p>
    <w:p w14:paraId="149225EE" w14:textId="77777777" w:rsidR="00B25828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can leave your message by clicking the relevant button.</w:t>
      </w:r>
    </w:p>
    <w:p w14:paraId="70B3EDC8" w14:textId="77777777" w:rsidR="00B25828" w:rsidRDefault="00B25828" w:rsidP="00B25828">
      <w:pPr>
        <w:ind w:firstLine="720"/>
        <w:jc w:val="both"/>
        <w:rPr>
          <w:rFonts w:eastAsia="Times New Roman"/>
          <w:lang w:val="en-GB"/>
        </w:rPr>
      </w:pPr>
    </w:p>
    <w:p w14:paraId="45C5C559" w14:textId="69C61F84" w:rsidR="00B25828" w:rsidRPr="00B25828" w:rsidRDefault="00B25828" w:rsidP="00B25828">
      <w:pPr>
        <w:pStyle w:val="ListParagraph"/>
        <w:numPr>
          <w:ilvl w:val="0"/>
          <w:numId w:val="23"/>
        </w:numPr>
        <w:jc w:val="both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>If the organisation has enabled it, you can leave a voice recording via the app. (Your voice will never be heard by the organisation. They will only receive a transcript of your voice recording.)</w:t>
      </w:r>
    </w:p>
    <w:p w14:paraId="4F30AF6A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19C6454F" w14:textId="77777777" w:rsidR="00B25828" w:rsidRDefault="00B25828" w:rsidP="00B25828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606126BF" wp14:editId="0A18637A">
            <wp:extent cx="1788570" cy="3018644"/>
            <wp:effectExtent l="0" t="0" r="2540" b="4445"/>
            <wp:docPr id="790077602" name="Picture 6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077602" name="Picture 6" descr="A screenshot of a phone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4" b="15576"/>
                    <a:stretch/>
                  </pic:blipFill>
                  <pic:spPr bwMode="auto">
                    <a:xfrm>
                      <a:off x="0" y="0"/>
                      <a:ext cx="1838234" cy="3102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DAC55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32A92168" w14:textId="77777777" w:rsidR="00B25828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After typing your message, press the arrow icon to send it. You may attach files (up to 25 items) by clicking on the paper click icon.</w:t>
      </w:r>
    </w:p>
    <w:p w14:paraId="1D73552C" w14:textId="77777777" w:rsid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6C9729E9" w14:textId="77777777" w:rsid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E2FC0EF" w14:textId="77777777" w:rsid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0909833E" w14:textId="77777777" w:rsidR="00B25828" w:rsidRDefault="00B25828" w:rsidP="00B25828">
      <w:pPr>
        <w:pStyle w:val="ListParagraph"/>
        <w:numPr>
          <w:ilvl w:val="0"/>
          <w:numId w:val="24"/>
        </w:numPr>
        <w:spacing w:line="240" w:lineRule="auto"/>
        <w:rPr>
          <w:rFonts w:eastAsia="Times New Roman"/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64ACFCFC" wp14:editId="1B664348">
            <wp:extent cx="2038350" cy="4125594"/>
            <wp:effectExtent l="0" t="0" r="0" b="2540"/>
            <wp:docPr id="187847610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76106" name="Picture 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9" b="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4125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07707" w14:textId="77777777" w:rsid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1AC1DF14" w14:textId="77777777" w:rsidR="00B25828" w:rsidRP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4CFCA316" w14:textId="1E499D9A" w:rsidR="00B25828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After sending your message you can expect a reply within one week.</w:t>
      </w:r>
    </w:p>
    <w:p w14:paraId="0A0554CA" w14:textId="77777777" w:rsidR="00B25828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68DC4D51" w14:textId="443FB40B" w:rsidR="00B25828" w:rsidRPr="00BE0B17" w:rsidRDefault="00B25828" w:rsidP="00BE0B17">
      <w:pPr>
        <w:pStyle w:val="ListParagraph"/>
        <w:numPr>
          <w:ilvl w:val="0"/>
          <w:numId w:val="24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You can opt to be notified by the app of any responses. </w:t>
      </w:r>
    </w:p>
    <w:p w14:paraId="189B1D12" w14:textId="12575693" w:rsidR="00B25828" w:rsidRPr="00B25828" w:rsidRDefault="00B25828" w:rsidP="00B25828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487C0C2D" wp14:editId="59EBF529">
            <wp:extent cx="1839171" cy="2989580"/>
            <wp:effectExtent l="0" t="0" r="2540" b="0"/>
            <wp:docPr id="864308671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08671" name="Picture 7" descr="A screenshot of a cell phon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2"/>
                    <a:stretch/>
                  </pic:blipFill>
                  <pic:spPr bwMode="auto">
                    <a:xfrm>
                      <a:off x="0" y="0"/>
                      <a:ext cx="1858300" cy="302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7086B" w14:textId="77777777" w:rsidR="00B25828" w:rsidRPr="00691EBB" w:rsidRDefault="00B25828" w:rsidP="00B25828">
      <w:pPr>
        <w:spacing w:line="240" w:lineRule="auto"/>
        <w:rPr>
          <w:rFonts w:eastAsia="Times New Roman"/>
          <w:lang w:val="en-GB"/>
        </w:rPr>
      </w:pPr>
    </w:p>
    <w:p w14:paraId="35CAB249" w14:textId="77777777" w:rsidR="00B25828" w:rsidRPr="00B25828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b/>
          <w:bCs/>
          <w:lang w:val="en-GB"/>
        </w:rPr>
      </w:pPr>
      <w:r w:rsidRPr="002A5B40">
        <w:rPr>
          <w:rFonts w:eastAsia="Times New Roman"/>
          <w:lang w:val="en-GB"/>
        </w:rPr>
        <w:t>When you</w:t>
      </w:r>
      <w:r>
        <w:rPr>
          <w:rFonts w:eastAsia="Times New Roman"/>
          <w:lang w:val="en-GB"/>
        </w:rPr>
        <w:t xml:space="preserve"> </w:t>
      </w:r>
      <w:r w:rsidRPr="002A5B40">
        <w:rPr>
          <w:rFonts w:eastAsia="Times New Roman"/>
          <w:lang w:val="en-GB"/>
        </w:rPr>
        <w:t>log back in</w:t>
      </w:r>
      <w:r>
        <w:rPr>
          <w:rFonts w:eastAsia="Times New Roman"/>
          <w:lang w:val="en-GB"/>
        </w:rPr>
        <w:t xml:space="preserve"> you will see if there are any new responses from the organisation. </w:t>
      </w:r>
    </w:p>
    <w:p w14:paraId="69E20CD9" w14:textId="77777777" w:rsidR="00B25828" w:rsidRPr="00AB5BA3" w:rsidRDefault="00B25828" w:rsidP="00B25828">
      <w:pPr>
        <w:pStyle w:val="ListParagraph"/>
        <w:spacing w:line="240" w:lineRule="auto"/>
        <w:ind w:left="360"/>
        <w:contextualSpacing w:val="0"/>
        <w:rPr>
          <w:b/>
          <w:bCs/>
          <w:lang w:val="en-GB"/>
        </w:rPr>
      </w:pPr>
    </w:p>
    <w:p w14:paraId="3C2663F3" w14:textId="77777777" w:rsidR="00B25828" w:rsidRPr="000404EB" w:rsidRDefault="00B25828" w:rsidP="00B25828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b/>
          <w:bCs/>
          <w:lang w:val="en-GB"/>
        </w:rPr>
      </w:pPr>
      <w:r w:rsidRPr="00AB5BA3">
        <w:rPr>
          <w:lang w:val="en-GB"/>
        </w:rPr>
        <w:t>If you have a different concern to report, you can do so by clicking ‘+New report’</w:t>
      </w:r>
      <w:r>
        <w:rPr>
          <w:lang w:val="en-GB"/>
        </w:rPr>
        <w:t>.</w:t>
      </w:r>
    </w:p>
    <w:p w14:paraId="27D53B6B" w14:textId="77777777" w:rsidR="00B25828" w:rsidRPr="00AB5BA3" w:rsidRDefault="00B25828" w:rsidP="00B25828">
      <w:pPr>
        <w:pStyle w:val="ListParagraph"/>
        <w:spacing w:line="240" w:lineRule="auto"/>
        <w:ind w:left="1080"/>
        <w:contextualSpacing w:val="0"/>
        <w:rPr>
          <w:b/>
          <w:bCs/>
          <w:lang w:val="en-GB"/>
        </w:rPr>
      </w:pPr>
    </w:p>
    <w:p w14:paraId="3A553F0E" w14:textId="77777777" w:rsidR="00B25828" w:rsidRPr="00B25828" w:rsidRDefault="00B25828" w:rsidP="00B25828">
      <w:pPr>
        <w:pStyle w:val="ListParagraph"/>
        <w:numPr>
          <w:ilvl w:val="0"/>
          <w:numId w:val="24"/>
        </w:numPr>
        <w:spacing w:line="240" w:lineRule="auto"/>
        <w:rPr>
          <w:b/>
          <w:bCs/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4C29056D" wp14:editId="3788EFDA">
            <wp:extent cx="1886789" cy="3824682"/>
            <wp:effectExtent l="0" t="0" r="5715" b="0"/>
            <wp:docPr id="445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" name="Picture 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" b="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789" cy="3824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81224" w14:textId="77777777" w:rsidR="00B25828" w:rsidRPr="00B25828" w:rsidRDefault="00B25828" w:rsidP="00B25828">
      <w:pPr>
        <w:rPr>
          <w:lang w:val="en-US"/>
        </w:rPr>
      </w:pPr>
    </w:p>
    <w:p w14:paraId="0772D666" w14:textId="77777777" w:rsidR="00CD4C72" w:rsidRDefault="00CD4C72" w:rsidP="00B25828">
      <w:pPr>
        <w:spacing w:line="240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08A1F035" w14:textId="77777777" w:rsidR="00B25828" w:rsidRPr="00B25828" w:rsidRDefault="00B25828" w:rsidP="00B25828">
      <w:pPr>
        <w:pStyle w:val="Heading2"/>
        <w:rPr>
          <w:noProof/>
          <w:color w:val="E49C9D"/>
          <w:sz w:val="30"/>
          <w:szCs w:val="24"/>
          <w:lang w:val="en-US"/>
        </w:rPr>
      </w:pPr>
      <w:bookmarkStart w:id="2" w:name="_Toc116315389"/>
      <w:r w:rsidRPr="00B25828">
        <w:rPr>
          <w:noProof/>
          <w:color w:val="E49C9D"/>
          <w:sz w:val="30"/>
          <w:szCs w:val="24"/>
          <w:lang w:val="en-US"/>
        </w:rPr>
        <w:lastRenderedPageBreak/>
        <w:t>Via Phone</w:t>
      </w:r>
      <w:bookmarkEnd w:id="2"/>
    </w:p>
    <w:p w14:paraId="1F1D038A" w14:textId="77777777" w:rsidR="00B25828" w:rsidRPr="00B25828" w:rsidRDefault="00B25828" w:rsidP="00B25828">
      <w:pPr>
        <w:rPr>
          <w:lang w:val="en-GB"/>
        </w:rPr>
      </w:pPr>
    </w:p>
    <w:p w14:paraId="4788CE10" w14:textId="77777777" w:rsidR="00B25828" w:rsidRPr="005E2540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en-GB"/>
        </w:rPr>
        <w:t xml:space="preserve">Your organisation has communicated the SpeakUp phone number relevant to your location. </w:t>
      </w:r>
    </w:p>
    <w:p w14:paraId="6656071D" w14:textId="77777777" w:rsidR="00B25828" w:rsidRPr="00646824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0D5BD26F" w14:textId="77777777" w:rsidR="00B25828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Dial the phone number for the country that you are located in. </w:t>
      </w:r>
    </w:p>
    <w:p w14:paraId="3525D36F" w14:textId="77777777" w:rsidR="00FB48B6" w:rsidRPr="00FB48B6" w:rsidRDefault="00FB48B6" w:rsidP="00FB48B6">
      <w:pPr>
        <w:pStyle w:val="ListParagraph"/>
        <w:rPr>
          <w:rFonts w:eastAsia="Times New Roman"/>
          <w:lang w:val="en-GB"/>
        </w:rPr>
      </w:pPr>
    </w:p>
    <w:p w14:paraId="49C8D93F" w14:textId="77777777" w:rsidR="00C33695" w:rsidRDefault="00FB48B6" w:rsidP="00C33695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FB48B6">
        <w:rPr>
          <w:rFonts w:eastAsia="Times New Roman"/>
          <w:lang w:val="en-GB"/>
        </w:rPr>
        <w:t xml:space="preserve">The phone will prompt </w:t>
      </w:r>
    </w:p>
    <w:p w14:paraId="39431AEC" w14:textId="77777777" w:rsidR="00C33695" w:rsidRPr="00C33695" w:rsidRDefault="00C33695" w:rsidP="00C33695">
      <w:pPr>
        <w:pStyle w:val="ListParagraph"/>
        <w:rPr>
          <w:rFonts w:eastAsia="Times New Roman"/>
          <w:lang w:val="en-GB"/>
        </w:rPr>
      </w:pPr>
    </w:p>
    <w:p w14:paraId="1FF2B8A5" w14:textId="77777777" w:rsidR="00C33695" w:rsidRDefault="00FB48B6" w:rsidP="00C33695">
      <w:pPr>
        <w:pStyle w:val="ListParagraph"/>
        <w:numPr>
          <w:ilvl w:val="0"/>
          <w:numId w:val="30"/>
        </w:numPr>
        <w:spacing w:line="240" w:lineRule="auto"/>
        <w:rPr>
          <w:rFonts w:eastAsia="Times New Roman"/>
          <w:lang w:val="en-GB"/>
        </w:rPr>
      </w:pPr>
      <w:r w:rsidRPr="00C33695">
        <w:rPr>
          <w:rFonts w:eastAsia="Times New Roman"/>
          <w:lang w:val="en-GB"/>
        </w:rPr>
        <w:t xml:space="preserve">If you already have a report, press 1 </w:t>
      </w:r>
    </w:p>
    <w:p w14:paraId="02F47CC1" w14:textId="08F7A7F3" w:rsidR="00FB48B6" w:rsidRPr="00C33695" w:rsidRDefault="00FB48B6" w:rsidP="00C33695">
      <w:pPr>
        <w:pStyle w:val="ListParagraph"/>
        <w:numPr>
          <w:ilvl w:val="0"/>
          <w:numId w:val="30"/>
        </w:numPr>
        <w:spacing w:line="240" w:lineRule="auto"/>
        <w:rPr>
          <w:rFonts w:eastAsia="Times New Roman"/>
          <w:lang w:val="en-GB"/>
        </w:rPr>
      </w:pPr>
      <w:r w:rsidRPr="00C33695">
        <w:rPr>
          <w:rFonts w:eastAsia="Times New Roman"/>
          <w:lang w:val="en-GB"/>
        </w:rPr>
        <w:t xml:space="preserve">To create a new report and consent to the processing of personal data, press 2. </w:t>
      </w:r>
    </w:p>
    <w:p w14:paraId="16A49936" w14:textId="77777777" w:rsidR="00B25828" w:rsidRPr="00FB48B6" w:rsidRDefault="00B25828" w:rsidP="00FB48B6">
      <w:pPr>
        <w:spacing w:line="240" w:lineRule="auto"/>
        <w:rPr>
          <w:rFonts w:eastAsia="Times New Roman"/>
          <w:lang w:val="en-GB"/>
        </w:rPr>
      </w:pPr>
    </w:p>
    <w:p w14:paraId="43965886" w14:textId="4C35D1EE" w:rsidR="00B25828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The</w:t>
      </w:r>
      <w:r w:rsidR="00EC7004">
        <w:rPr>
          <w:rFonts w:eastAsia="Times New Roman"/>
          <w:lang w:val="en-GB"/>
        </w:rPr>
        <w:t>n the</w:t>
      </w:r>
      <w:r>
        <w:rPr>
          <w:rFonts w:eastAsia="Times New Roman"/>
          <w:lang w:val="en-GB"/>
        </w:rPr>
        <w:t xml:space="preserve"> voice prompts will guide you through the following steps:</w:t>
      </w:r>
    </w:p>
    <w:p w14:paraId="79CEF773" w14:textId="77777777" w:rsidR="00B25828" w:rsidRDefault="00B25828" w:rsidP="00B25828">
      <w:pPr>
        <w:pStyle w:val="ListParagraph"/>
        <w:ind w:left="360"/>
        <w:rPr>
          <w:lang w:val="en-GB"/>
        </w:rPr>
      </w:pPr>
    </w:p>
    <w:p w14:paraId="13F7F0C3" w14:textId="0414FAC0" w:rsidR="00B25828" w:rsidRPr="00FB48B6" w:rsidRDefault="00B25828" w:rsidP="00FB48B6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FB48B6">
        <w:rPr>
          <w:rFonts w:eastAsia="Times New Roman"/>
          <w:lang w:val="en-GB"/>
        </w:rPr>
        <w:t xml:space="preserve">Enter the ‘Organisation code’ </w:t>
      </w:r>
      <w:r w:rsidRPr="00FB48B6">
        <w:rPr>
          <w:rFonts w:eastAsia="Times New Roman" w:cstheme="minorHAnsi"/>
          <w:lang w:val="en-GB"/>
        </w:rPr>
        <w:t>shared by the organisation with you</w:t>
      </w:r>
    </w:p>
    <w:p w14:paraId="12C2BB9A" w14:textId="77777777" w:rsidR="00B25828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29DC3797" w14:textId="77777777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Select your language </w:t>
      </w:r>
    </w:p>
    <w:p w14:paraId="5CC55BA9" w14:textId="77777777" w:rsidR="00B25828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004D7207" w14:textId="77777777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will receive a unique ‘</w:t>
      </w:r>
      <w:r w:rsidRPr="00FB48B6">
        <w:rPr>
          <w:rFonts w:eastAsia="Times New Roman"/>
          <w:lang w:val="en-GB"/>
        </w:rPr>
        <w:t>Report number</w:t>
      </w:r>
      <w:r>
        <w:rPr>
          <w:rFonts w:eastAsia="Times New Roman"/>
          <w:lang w:val="en-GB"/>
        </w:rPr>
        <w:t>’</w:t>
      </w:r>
    </w:p>
    <w:p w14:paraId="361C25AC" w14:textId="4C591622" w:rsidR="00B25828" w:rsidRPr="00FB48B6" w:rsidRDefault="00B25828" w:rsidP="00B25828">
      <w:pPr>
        <w:pStyle w:val="ListParagraph"/>
        <w:numPr>
          <w:ilvl w:val="0"/>
          <w:numId w:val="27"/>
        </w:numPr>
        <w:spacing w:line="240" w:lineRule="auto"/>
        <w:rPr>
          <w:rFonts w:eastAsia="Times New Roman"/>
          <w:lang w:val="en-GB"/>
        </w:rPr>
      </w:pPr>
      <w:r w:rsidRPr="00FB48B6">
        <w:rPr>
          <w:rFonts w:eastAsia="Times New Roman"/>
          <w:lang w:val="en-GB"/>
        </w:rPr>
        <w:t>Write this down carefully as you will need it to be able to call back and hear a response to your report.</w:t>
      </w:r>
    </w:p>
    <w:p w14:paraId="4B26F892" w14:textId="77777777" w:rsidR="00B25828" w:rsidRPr="00B25828" w:rsidRDefault="00B25828" w:rsidP="00B25828">
      <w:pPr>
        <w:pStyle w:val="ListParagraph"/>
        <w:spacing w:line="240" w:lineRule="auto"/>
        <w:ind w:left="1800"/>
        <w:rPr>
          <w:lang w:val="en-GB"/>
        </w:rPr>
      </w:pPr>
    </w:p>
    <w:p w14:paraId="70DE1AFD" w14:textId="77777777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Choose a 4 digit PIN code</w:t>
      </w:r>
    </w:p>
    <w:p w14:paraId="13BE4C88" w14:textId="77777777" w:rsidR="00B25828" w:rsidRPr="00B25828" w:rsidRDefault="00B25828" w:rsidP="00B25828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B25828">
        <w:rPr>
          <w:lang w:val="en-GB"/>
        </w:rPr>
        <w:t>Remember it so that you can log back in later</w:t>
      </w:r>
    </w:p>
    <w:p w14:paraId="09C2D433" w14:textId="77777777" w:rsidR="00B25828" w:rsidRPr="0075772E" w:rsidRDefault="00B25828" w:rsidP="00B25828">
      <w:pPr>
        <w:pStyle w:val="ListParagraph"/>
        <w:spacing w:line="240" w:lineRule="auto"/>
        <w:ind w:left="1800"/>
        <w:contextualSpacing w:val="0"/>
        <w:rPr>
          <w:lang w:val="en-GB"/>
        </w:rPr>
      </w:pPr>
    </w:p>
    <w:p w14:paraId="068AB12F" w14:textId="77777777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After the tone simply speak your message</w:t>
      </w:r>
    </w:p>
    <w:p w14:paraId="2C8DF24C" w14:textId="77777777" w:rsidR="00B25828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11BC1F42" w14:textId="77777777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Once done, press 1 or simply hang-up </w:t>
      </w:r>
    </w:p>
    <w:p w14:paraId="5EB01420" w14:textId="77777777" w:rsidR="00B25828" w:rsidRP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907EFE1" w14:textId="77777777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can expect a response within one week. Make sure to call back with your Report number and PIN to check for a response.</w:t>
      </w:r>
    </w:p>
    <w:p w14:paraId="62A1AA3B" w14:textId="77777777" w:rsidR="00B25828" w:rsidRDefault="00B25828" w:rsidP="00B25828">
      <w:pPr>
        <w:spacing w:line="240" w:lineRule="auto"/>
        <w:rPr>
          <w:noProof/>
          <w:lang w:val="en-US"/>
        </w:rPr>
      </w:pPr>
    </w:p>
    <w:p w14:paraId="74EC32F6" w14:textId="77777777" w:rsidR="00997620" w:rsidRPr="000D3E23" w:rsidRDefault="00997620" w:rsidP="000D3E23">
      <w:pPr>
        <w:rPr>
          <w:lang w:val="en-US"/>
        </w:rPr>
        <w:sectPr w:rsidR="00997620" w:rsidRPr="000D3E23" w:rsidSect="00E20BA0">
          <w:headerReference w:type="default" r:id="rId22"/>
          <w:footerReference w:type="default" r:id="rId23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14:paraId="246C0313" w14:textId="77777777" w:rsidR="009841A0" w:rsidRPr="00FD3845" w:rsidRDefault="00732392" w:rsidP="000D3E23">
      <w:pPr>
        <w:pStyle w:val="Heading2"/>
        <w:rPr>
          <w:rFonts w:ascii="Apercu" w:hAnsi="Apercu"/>
          <w:color w:val="FF5200"/>
          <w:sz w:val="144"/>
          <w:szCs w:val="144"/>
          <w:lang w:val="en-US"/>
        </w:rPr>
      </w:pPr>
      <w:r>
        <w:rPr>
          <w:rFonts w:ascii="Apercu" w:hAnsi="Apercu"/>
          <w:noProof/>
          <w:color w:val="FF5200"/>
          <w:sz w:val="144"/>
          <w:szCs w:val="14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36E99F25" wp14:editId="3B8B1327">
                <wp:simplePos x="0" y="0"/>
                <wp:positionH relativeFrom="column">
                  <wp:posOffset>-1222476</wp:posOffset>
                </wp:positionH>
                <wp:positionV relativeFrom="page">
                  <wp:posOffset>-60291</wp:posOffset>
                </wp:positionV>
                <wp:extent cx="8294914" cy="11364685"/>
                <wp:effectExtent l="0" t="0" r="11430" b="14605"/>
                <wp:wrapNone/>
                <wp:docPr id="1294577733" name="Rechthoek 1294577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4914" cy="11364685"/>
                        </a:xfrm>
                        <a:prstGeom prst="rect">
                          <a:avLst/>
                        </a:prstGeom>
                        <a:solidFill>
                          <a:srgbClr val="00302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91F16" id="Rechthoek 1294577733" o:spid="_x0000_s1026" style="position:absolute;margin-left:-96.25pt;margin-top:-4.75pt;width:653.15pt;height:894.8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" fillcolor="#003025" strokecolor="#09101d [484]" strokeweight="1pt">
                <w10:wrap anchory="page"/>
              </v:rect>
            </w:pict>
          </mc:Fallback>
        </mc:AlternateContent>
      </w:r>
    </w:p>
    <w:p w14:paraId="5EBEC58B" w14:textId="77777777" w:rsidR="00895055" w:rsidRPr="00FD3845" w:rsidRDefault="00A24F0E">
      <w:pPr>
        <w:rPr>
          <w:rFonts w:ascii="Apercu" w:hAnsi="Apercu"/>
          <w:sz w:val="72"/>
          <w:szCs w:val="72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616A884C" wp14:editId="4EFBB03D">
                <wp:simplePos x="0" y="0"/>
                <wp:positionH relativeFrom="column">
                  <wp:posOffset>-224187</wp:posOffset>
                </wp:positionH>
                <wp:positionV relativeFrom="page">
                  <wp:posOffset>9608820</wp:posOffset>
                </wp:positionV>
                <wp:extent cx="6210300" cy="537845"/>
                <wp:effectExtent l="0" t="0" r="0" b="0"/>
                <wp:wrapNone/>
                <wp:docPr id="1941897057" name="Groep 1941897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300" cy="537845"/>
                          <a:chOff x="0" y="0"/>
                          <a:chExt cx="6210836" cy="538037"/>
                        </a:xfrm>
                      </wpg:grpSpPr>
                      <wps:wsp>
                        <wps:cNvPr id="641302814" name="Tekstvak 2"/>
                        <wps:cNvSpPr txBox="1"/>
                        <wps:spPr>
                          <a:xfrm>
                            <a:off x="0" y="0"/>
                            <a:ext cx="2442576" cy="538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7FEC1D" w14:textId="77777777" w:rsidR="00A24F0E" w:rsidRDefault="0017127F" w:rsidP="00A24F0E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i</w:t>
                              </w:r>
                              <w:r w:rsidR="00A24F0E">
                                <w:rPr>
                                  <w:color w:val="FFFFFF" w:themeColor="background1"/>
                                </w:rPr>
                                <w:t>n</w:t>
                              </w:r>
                              <w:r w:rsidR="00A24F0E" w:rsidRPr="00A24F0E">
                                <w:rPr>
                                  <w:color w:val="FFFFFF" w:themeColor="background1"/>
                                </w:rPr>
                                <w:t>fo</w:t>
                              </w:r>
                              <w:r w:rsidR="00A24F0E">
                                <w:rPr>
                                  <w:color w:val="FFFFFF" w:themeColor="background1"/>
                                </w:rPr>
                                <w:t>@speakup.com</w:t>
                              </w:r>
                            </w:p>
                            <w:p w14:paraId="6A920DC4" w14:textId="77777777" w:rsidR="00066A04" w:rsidRPr="00A24F0E" w:rsidRDefault="006E4701" w:rsidP="00A24F0E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A24F0E">
                                <w:rPr>
                                  <w:color w:val="FFFFFF" w:themeColor="background1"/>
                                </w:rPr>
                                <w:t xml:space="preserve">+31 (0)20 662 15 45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419765" name="Tekstvak 2"/>
                        <wps:cNvSpPr txBox="1"/>
                        <wps:spPr>
                          <a:xfrm>
                            <a:off x="3768260" y="0"/>
                            <a:ext cx="2442576" cy="538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44E66F" w14:textId="77777777" w:rsidR="006E4701" w:rsidRPr="00D4710A" w:rsidRDefault="00D4710A" w:rsidP="00D4710A">
                              <w:pPr>
                                <w:pStyle w:val="NormalWeb"/>
                                <w:shd w:val="clear" w:color="auto" w:fill="003026"/>
                                <w:jc w:val="right"/>
                                <w:rPr>
                                  <w:rFonts w:ascii="Reckless Neue" w:hAnsi="Reckless Neue"/>
                                  <w:color w:val="FFFFFF" w:themeColor="background1"/>
                                </w:rPr>
                              </w:pPr>
                              <w:r w:rsidRPr="00D4710A">
                                <w:rPr>
                                  <w:rFonts w:ascii="RecklessNeue" w:hAnsi="RecklessNeue"/>
                                  <w:color w:val="FFFFFF" w:themeColor="background1"/>
                                </w:rPr>
                                <w:t xml:space="preserve">Olympisch Stadion 6, 1076 DE </w:t>
                              </w:r>
                              <w:r>
                                <w:rPr>
                                  <w:rFonts w:ascii="RecklessNeue" w:hAnsi="RecklessNeue"/>
                                  <w:color w:val="FFFFFF" w:themeColor="background1"/>
                                </w:rPr>
                                <w:t>www.speakup.com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6A884C" id="Groep 1941897057" o:spid="_x0000_s1026" style="position:absolute;margin-left:-17.65pt;margin-top:756.6pt;width:489pt;height:42.35pt;z-index:251658243;mso-position-vertical-relative:page" coordsize="62108,53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2" o:spid="_x0000_s1027" type="#_x0000_t202" style="position:absolute;width:24425;height:53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" filled="f" stroked="f" strokeweight=".5pt">
                  <v:textbox>
                    <w:txbxContent>
                      <w:p w14:paraId="747FEC1D" w14:textId="77777777" w:rsidR="00A24F0E" w:rsidRDefault="0017127F" w:rsidP="00A24F0E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i</w:t>
                        </w:r>
                        <w:r w:rsidR="00A24F0E">
                          <w:rPr>
                            <w:color w:val="FFFFFF" w:themeColor="background1"/>
                          </w:rPr>
                          <w:t>n</w:t>
                        </w:r>
                        <w:r w:rsidR="00A24F0E" w:rsidRPr="00A24F0E">
                          <w:rPr>
                            <w:color w:val="FFFFFF" w:themeColor="background1"/>
                          </w:rPr>
                          <w:t>fo</w:t>
                        </w:r>
                        <w:r w:rsidR="00A24F0E">
                          <w:rPr>
                            <w:color w:val="FFFFFF" w:themeColor="background1"/>
                          </w:rPr>
                          <w:t>@speakup.com</w:t>
                        </w:r>
                      </w:p>
                      <w:p w14:paraId="6A920DC4" w14:textId="77777777" w:rsidR="00066A04" w:rsidRPr="00A24F0E" w:rsidRDefault="006E4701" w:rsidP="00A24F0E">
                        <w:pPr>
                          <w:rPr>
                            <w:color w:val="FFFFFF" w:themeColor="background1"/>
                          </w:rPr>
                        </w:pPr>
                        <w:r w:rsidRPr="00A24F0E">
                          <w:rPr>
                            <w:color w:val="FFFFFF" w:themeColor="background1"/>
                          </w:rPr>
                          <w:t xml:space="preserve">+31 (0)20 662 15 45 </w:t>
                        </w:r>
                      </w:p>
                    </w:txbxContent>
                  </v:textbox>
                </v:shape>
                <v:shape id="Tekstvak 2" o:spid="_x0000_s1028" type="#_x0000_t202" style="position:absolute;left:37682;width:24426;height:53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" filled="f" stroked="f" strokeweight=".5pt">
                  <v:textbox>
                    <w:txbxContent>
                      <w:p w14:paraId="7644E66F" w14:textId="77777777" w:rsidR="006E4701" w:rsidRPr="00D4710A" w:rsidRDefault="00D4710A" w:rsidP="00D4710A">
                        <w:pPr>
                          <w:pStyle w:val="NormalWeb"/>
                          <w:shd w:val="clear" w:color="auto" w:fill="003026"/>
                          <w:jc w:val="right"/>
                          <w:rPr>
                            <w:rFonts w:ascii="Reckless Neue" w:hAnsi="Reckless Neue"/>
                            <w:color w:val="FFFFFF" w:themeColor="background1"/>
                          </w:rPr>
                        </w:pPr>
                        <w:r w:rsidRPr="00D4710A">
                          <w:rPr>
                            <w:rFonts w:ascii="RecklessNeue" w:hAnsi="RecklessNeue"/>
                            <w:color w:val="FFFFFF" w:themeColor="background1"/>
                          </w:rPr>
                          <w:t xml:space="preserve">Olympisch Stadion 6, 1076 DE </w:t>
                        </w:r>
                        <w:r>
                          <w:rPr>
                            <w:rFonts w:ascii="RecklessNeue" w:hAnsi="RecklessNeue"/>
                            <w:color w:val="FFFFFF" w:themeColor="background1"/>
                          </w:rPr>
                          <w:t>www.speakup.com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E65C92">
        <w:rPr>
          <w:noProof/>
        </w:rPr>
        <w:drawing>
          <wp:anchor distT="0" distB="0" distL="114300" distR="114300" simplePos="0" relativeHeight="251658242" behindDoc="1" locked="0" layoutInCell="1" allowOverlap="1" wp14:anchorId="28A4EBD4" wp14:editId="59F7EB6C">
            <wp:simplePos x="0" y="0"/>
            <wp:positionH relativeFrom="column">
              <wp:posOffset>3810</wp:posOffset>
            </wp:positionH>
            <wp:positionV relativeFrom="page">
              <wp:posOffset>4609465</wp:posOffset>
            </wp:positionV>
            <wp:extent cx="5760720" cy="1722755"/>
            <wp:effectExtent l="0" t="0" r="0" b="0"/>
            <wp:wrapTight wrapText="bothSides">
              <wp:wrapPolygon edited="0">
                <wp:start x="2429" y="2707"/>
                <wp:lineTo x="2048" y="3185"/>
                <wp:lineTo x="1190" y="4936"/>
                <wp:lineTo x="1143" y="6369"/>
                <wp:lineTo x="1143" y="8599"/>
                <wp:lineTo x="1857" y="10669"/>
                <wp:lineTo x="2048" y="10669"/>
                <wp:lineTo x="1857" y="13216"/>
                <wp:lineTo x="1333" y="15286"/>
                <wp:lineTo x="1143" y="16401"/>
                <wp:lineTo x="1238" y="17993"/>
                <wp:lineTo x="2095" y="18630"/>
                <wp:lineTo x="2762" y="18630"/>
                <wp:lineTo x="3048" y="18312"/>
                <wp:lineTo x="3952" y="16401"/>
                <wp:lineTo x="3952" y="15764"/>
                <wp:lineTo x="9714" y="15764"/>
                <wp:lineTo x="20571" y="14172"/>
                <wp:lineTo x="20571" y="11624"/>
                <wp:lineTo x="19238" y="10987"/>
                <wp:lineTo x="20667" y="10191"/>
                <wp:lineTo x="20619" y="7325"/>
                <wp:lineTo x="14762" y="6369"/>
                <wp:lineTo x="3762" y="5573"/>
                <wp:lineTo x="4048" y="4936"/>
                <wp:lineTo x="3810" y="3662"/>
                <wp:lineTo x="3000" y="2707"/>
                <wp:lineTo x="2429" y="2707"/>
              </wp:wrapPolygon>
            </wp:wrapTight>
            <wp:docPr id="1023076923" name="Afbeelding 1023076923" descr="Afbeelding met Lettertype, Graphics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76923" name="Afbeelding 1" descr="Afbeelding met Lettertype, Graphics, grafische vormgeving, logo&#10;&#10;Automatisch gegenereerde beschrijvi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5055" w:rsidRPr="00FD38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AD335F" w14:textId="77777777" w:rsidR="00E67290" w:rsidRDefault="00E67290" w:rsidP="00895055">
      <w:r>
        <w:separator/>
      </w:r>
    </w:p>
  </w:endnote>
  <w:endnote w:type="continuationSeparator" w:id="0">
    <w:p w14:paraId="2F5316FF" w14:textId="77777777" w:rsidR="00E67290" w:rsidRDefault="00E67290" w:rsidP="00895055">
      <w:r>
        <w:continuationSeparator/>
      </w:r>
    </w:p>
  </w:endnote>
  <w:endnote w:type="continuationNotice" w:id="1">
    <w:p w14:paraId="799A7A98" w14:textId="77777777" w:rsidR="00E67290" w:rsidRDefault="00E672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eckless Neue">
    <w:altName w:val="Calibri"/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3967DA5-2BC1-D64F-99DA-358F2C24089E}"/>
    <w:embedBold r:id="rId2" w:fontKey="{6E3E21DE-FDFA-E943-8B7E-E2EE7253BD87}"/>
    <w:embedItalic r:id="rId3" w:fontKey="{ED9BAB78-CF83-D048-8005-48CA7E0AC63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BB0134E5-9FB1-1541-9A85-9A916816009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B16D1DC7-CE9A-EA4F-9DCC-276793216CF8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86EECA51-4400-0B4E-807C-5EAC4B63DFB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871B1D20-D4C6-2F4F-A580-2BB9EF2635FD}"/>
    <w:embedBold r:id="rId8" w:fontKey="{EF1BBB7A-27A3-384B-AD57-CBB6F1942F5A}"/>
  </w:font>
  <w:font w:name="AntiqueOli">
    <w:altName w:val="Calibri"/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eckless">
    <w:altName w:val="Cambria"/>
    <w:panose1 w:val="00000000000000000000"/>
    <w:charset w:val="4D"/>
    <w:family w:val="auto"/>
    <w:pitch w:val="variable"/>
    <w:sig w:usb0="A00000EF" w:usb1="0000A47B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9" w:fontKey="{CF72B7A9-6335-1742-BC4B-3F59EEF1D110}"/>
    <w:embedBold r:id="rId10" w:fontKey="{9BFAFC70-9F87-AF43-B414-F65A99361F5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8D86B44A-DF0F-F847-A0A8-B2991D420E18}"/>
  </w:font>
  <w:font w:name="Apercu">
    <w:altName w:val="Calibri"/>
    <w:panose1 w:val="020B0604020202020204"/>
    <w:charset w:val="4D"/>
    <w:family w:val="auto"/>
    <w:pitch w:val="variable"/>
    <w:sig w:usb0="800000AF" w:usb1="5000204B" w:usb2="00000000" w:usb3="00000000" w:csb0="00000001" w:csb1="00000000"/>
  </w:font>
  <w:font w:name="RecklessNeue">
    <w:altName w:val="Cambria"/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3EC141" w14:textId="77777777" w:rsidR="00222D7B" w:rsidRDefault="00E65C92" w:rsidP="00874520">
    <w:pPr>
      <w:pStyle w:val="Footer"/>
      <w:ind w:firstLine="3540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D120B0" wp14:editId="16E0011E">
              <wp:simplePos x="0" y="0"/>
              <wp:positionH relativeFrom="margin">
                <wp:posOffset>2214245</wp:posOffset>
              </wp:positionH>
              <wp:positionV relativeFrom="paragraph">
                <wp:posOffset>173355</wp:posOffset>
              </wp:positionV>
              <wp:extent cx="1332614" cy="438785"/>
              <wp:effectExtent l="0" t="0" r="0" b="0"/>
              <wp:wrapNone/>
              <wp:docPr id="1905632700" name="Tekstvak 19056327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2614" cy="438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48ACFB" w14:textId="77777777" w:rsidR="00222D7B" w:rsidRPr="00E65C92" w:rsidRDefault="00E65C92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Amsterdam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D120B0" id="_x0000_t202" coordsize="21600,21600" o:spt="202" path="m,l,21600r21600,l21600,xe">
              <v:stroke joinstyle="miter"/>
              <v:path gradientshapeok="t" o:connecttype="rect"/>
            </v:shapetype>
            <v:shape id="Tekstvak 1905632700" o:spid="_x0000_s1029" type="#_x0000_t202" style="position:absolute;left:0;text-align:left;margin-left:174.35pt;margin-top:13.65pt;width:104.95pt;height:34.5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oFQFwIAACw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" filled="f" stroked="f" strokeweight=".5pt">
              <v:textbox>
                <w:txbxContent>
                  <w:p w14:paraId="1848ACFB" w14:textId="77777777" w:rsidR="00222D7B" w:rsidRPr="00E65C92" w:rsidRDefault="00E65C92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Amsterdam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11967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A979512" wp14:editId="143E9DB9">
              <wp:simplePos x="0" y="0"/>
              <wp:positionH relativeFrom="margin">
                <wp:posOffset>5272405</wp:posOffset>
              </wp:positionH>
              <wp:positionV relativeFrom="paragraph">
                <wp:posOffset>175260</wp:posOffset>
              </wp:positionV>
              <wp:extent cx="492125" cy="317500"/>
              <wp:effectExtent l="0" t="0" r="0" b="0"/>
              <wp:wrapNone/>
              <wp:docPr id="1939925697" name="Tekstvak 19399256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2125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1038CB" w14:textId="77777777" w:rsidR="00222D7B" w:rsidRPr="00E65C92" w:rsidRDefault="00222D7B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E65C92"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979512" id="Tekstvak 1939925697" o:spid="_x0000_s1030" type="#_x0000_t202" style="position:absolute;left:0;text-align:left;margin-left:415.15pt;margin-top:13.8pt;width:38.75pt;height:2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" filled="f" stroked="f" strokeweight=".5pt">
              <v:textbox>
                <w:txbxContent>
                  <w:p w14:paraId="011038CB" w14:textId="77777777" w:rsidR="00222D7B" w:rsidRPr="00E65C92" w:rsidRDefault="00222D7B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E65C92"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2023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22D7B">
      <w:rPr>
        <w:noProof/>
      </w:rPr>
      <w:drawing>
        <wp:anchor distT="0" distB="0" distL="114300" distR="114300" simplePos="0" relativeHeight="251658240" behindDoc="0" locked="0" layoutInCell="1" allowOverlap="1" wp14:anchorId="41356EF1" wp14:editId="39EDD7E3">
          <wp:simplePos x="0" y="0"/>
          <wp:positionH relativeFrom="margin">
            <wp:posOffset>-531495</wp:posOffset>
          </wp:positionH>
          <wp:positionV relativeFrom="paragraph">
            <wp:posOffset>-2540</wp:posOffset>
          </wp:positionV>
          <wp:extent cx="1470458" cy="584200"/>
          <wp:effectExtent l="0" t="0" r="0" b="0"/>
          <wp:wrapNone/>
          <wp:docPr id="2124839901" name="Afbeelding 2124839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628942" name="Afbeelding 11276289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458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88A1CC" w14:textId="77777777" w:rsidR="00222D7B" w:rsidRDefault="00222D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54B339" w14:textId="77777777" w:rsidR="00E67290" w:rsidRDefault="00E67290" w:rsidP="00895055">
      <w:r>
        <w:separator/>
      </w:r>
    </w:p>
  </w:footnote>
  <w:footnote w:type="continuationSeparator" w:id="0">
    <w:p w14:paraId="6ECB1B7E" w14:textId="77777777" w:rsidR="00E67290" w:rsidRDefault="00E67290" w:rsidP="00895055">
      <w:r>
        <w:continuationSeparator/>
      </w:r>
    </w:p>
  </w:footnote>
  <w:footnote w:type="continuationNotice" w:id="1">
    <w:p w14:paraId="44AB8E8D" w14:textId="77777777" w:rsidR="00E67290" w:rsidRDefault="00E6729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C83C6E" w14:textId="77777777" w:rsidR="002D423F" w:rsidRDefault="002D423F">
    <w:pPr>
      <w:pStyle w:val="Head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46355F60" wp14:editId="0898D286">
          <wp:simplePos x="0" y="0"/>
          <wp:positionH relativeFrom="column">
            <wp:posOffset>-1464571</wp:posOffset>
          </wp:positionH>
          <wp:positionV relativeFrom="paragraph">
            <wp:posOffset>-1229509</wp:posOffset>
          </wp:positionV>
          <wp:extent cx="8094911" cy="11435666"/>
          <wp:effectExtent l="0" t="0" r="0" b="0"/>
          <wp:wrapNone/>
          <wp:docPr id="2082862087" name="Afbeelding 2082862087" descr="Afbeelding met schermopname, licht, kun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3764254" name="Afbeelding 5" descr="Afbeelding met schermopname, licht, kunst&#10;&#10;Automatisch gegenereerde beschrijving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4291" cy="1146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50pt;height:31.35pt" o:bullet="t">
        <v:imagedata r:id="rId1" o:title="Arrow light green"/>
      </v:shape>
    </w:pict>
  </w:numPicBullet>
  <w:abstractNum w:abstractNumId="0" w15:restartNumberingAfterBreak="0">
    <w:nsid w:val="11DB3129"/>
    <w:multiLevelType w:val="hybridMultilevel"/>
    <w:tmpl w:val="BA64197C"/>
    <w:lvl w:ilvl="0" w:tplc="CC80E556">
      <w:numFmt w:val="bullet"/>
      <w:lvlText w:val="-"/>
      <w:lvlJc w:val="left"/>
      <w:pPr>
        <w:ind w:left="720" w:hanging="360"/>
      </w:pPr>
      <w:rPr>
        <w:rFonts w:ascii="Reckless Neue" w:eastAsia="Times New Roman" w:hAnsi="Reckless Neu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707A16"/>
    <w:multiLevelType w:val="hybridMultilevel"/>
    <w:tmpl w:val="A976A44A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BB0432"/>
    <w:multiLevelType w:val="multilevel"/>
    <w:tmpl w:val="54FA6B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111Heading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2637567F"/>
    <w:multiLevelType w:val="hybridMultilevel"/>
    <w:tmpl w:val="B2061EBC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135B7E"/>
    <w:multiLevelType w:val="multilevel"/>
    <w:tmpl w:val="DD0A75CC"/>
    <w:styleLink w:val="Huidigelijst2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5" w15:restartNumberingAfterBreak="0">
    <w:nsid w:val="2DE7239E"/>
    <w:multiLevelType w:val="multilevel"/>
    <w:tmpl w:val="D3E82326"/>
    <w:styleLink w:val="Huidigelijst1"/>
    <w:lvl w:ilvl="0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FF0356"/>
    <w:multiLevelType w:val="multilevel"/>
    <w:tmpl w:val="A3D82ABE"/>
    <w:styleLink w:val="Huidigelij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46C5478"/>
    <w:multiLevelType w:val="hybridMultilevel"/>
    <w:tmpl w:val="0D04994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C12BA8"/>
    <w:multiLevelType w:val="hybridMultilevel"/>
    <w:tmpl w:val="8618BA52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A1027A3"/>
    <w:multiLevelType w:val="hybridMultilevel"/>
    <w:tmpl w:val="5770C1EE"/>
    <w:lvl w:ilvl="0" w:tplc="F110A4CA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3CE81E86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A3410E1"/>
    <w:multiLevelType w:val="multilevel"/>
    <w:tmpl w:val="2A22A3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Title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42613E53"/>
    <w:multiLevelType w:val="multilevel"/>
    <w:tmpl w:val="56FA27BA"/>
    <w:lvl w:ilvl="0">
      <w:start w:val="1"/>
      <w:numFmt w:val="decimal"/>
      <w:lvlText w:val="%1"/>
      <w:lvlJc w:val="left"/>
      <w:pPr>
        <w:ind w:left="580" w:hanging="5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5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45A060E0"/>
    <w:multiLevelType w:val="multilevel"/>
    <w:tmpl w:val="013003B8"/>
    <w:styleLink w:val="Huidigelijst3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E7BB7"/>
    <w:multiLevelType w:val="hybridMultilevel"/>
    <w:tmpl w:val="61B8335E"/>
    <w:lvl w:ilvl="0" w:tplc="54D83606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A920A4A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86273E5"/>
    <w:multiLevelType w:val="hybridMultilevel"/>
    <w:tmpl w:val="EC5AFB2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596F7E"/>
    <w:multiLevelType w:val="hybridMultilevel"/>
    <w:tmpl w:val="16AC3830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A31733"/>
    <w:multiLevelType w:val="multilevel"/>
    <w:tmpl w:val="B7642622"/>
    <w:lvl w:ilvl="0">
      <w:start w:val="1"/>
      <w:numFmt w:val="decimal"/>
      <w:pStyle w:val="Stijl1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18" w15:restartNumberingAfterBreak="0">
    <w:nsid w:val="63450835"/>
    <w:multiLevelType w:val="hybridMultilevel"/>
    <w:tmpl w:val="AB5C8140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291632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5A525F8"/>
    <w:multiLevelType w:val="hybridMultilevel"/>
    <w:tmpl w:val="A40CE216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0F168D"/>
    <w:multiLevelType w:val="hybridMultilevel"/>
    <w:tmpl w:val="F7749EDC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3">
      <w:start w:val="1"/>
      <w:numFmt w:val="upperRoman"/>
      <w:lvlText w:val="%2."/>
      <w:lvlJc w:val="righ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D9B14A4"/>
    <w:multiLevelType w:val="multilevel"/>
    <w:tmpl w:val="96665E74"/>
    <w:styleLink w:val="Huidigelijst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6EAF0CC0"/>
    <w:multiLevelType w:val="hybridMultilevel"/>
    <w:tmpl w:val="E8B61760"/>
    <w:lvl w:ilvl="0" w:tplc="C0425F5C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1B2BBA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74F5C92"/>
    <w:multiLevelType w:val="hybridMultilevel"/>
    <w:tmpl w:val="10B20190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79B55DA5"/>
    <w:multiLevelType w:val="hybridMultilevel"/>
    <w:tmpl w:val="8FDEB468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2008CE"/>
    <w:multiLevelType w:val="hybridMultilevel"/>
    <w:tmpl w:val="8760E126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236BA9"/>
    <w:multiLevelType w:val="hybridMultilevel"/>
    <w:tmpl w:val="013003B8"/>
    <w:lvl w:ilvl="0" w:tplc="471EB9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9558367">
    <w:abstractNumId w:val="28"/>
  </w:num>
  <w:num w:numId="2" w16cid:durableId="889462652">
    <w:abstractNumId w:val="7"/>
  </w:num>
  <w:num w:numId="3" w16cid:durableId="913858091">
    <w:abstractNumId w:val="23"/>
  </w:num>
  <w:num w:numId="4" w16cid:durableId="1120102024">
    <w:abstractNumId w:val="11"/>
  </w:num>
  <w:num w:numId="5" w16cid:durableId="2063749804">
    <w:abstractNumId w:val="15"/>
  </w:num>
  <w:num w:numId="6" w16cid:durableId="131557142">
    <w:abstractNumId w:val="17"/>
  </w:num>
  <w:num w:numId="7" w16cid:durableId="405227070">
    <w:abstractNumId w:val="5"/>
  </w:num>
  <w:num w:numId="8" w16cid:durableId="604268038">
    <w:abstractNumId w:val="19"/>
  </w:num>
  <w:num w:numId="9" w16cid:durableId="1805997603">
    <w:abstractNumId w:val="14"/>
  </w:num>
  <w:num w:numId="10" w16cid:durableId="952129174">
    <w:abstractNumId w:val="4"/>
  </w:num>
  <w:num w:numId="11" w16cid:durableId="1687905065">
    <w:abstractNumId w:val="24"/>
  </w:num>
  <w:num w:numId="12" w16cid:durableId="1158493702">
    <w:abstractNumId w:val="10"/>
  </w:num>
  <w:num w:numId="13" w16cid:durableId="1141311949">
    <w:abstractNumId w:val="12"/>
  </w:num>
  <w:num w:numId="14" w16cid:durableId="349646943">
    <w:abstractNumId w:val="3"/>
  </w:num>
  <w:num w:numId="15" w16cid:durableId="1336610259">
    <w:abstractNumId w:val="2"/>
  </w:num>
  <w:num w:numId="16" w16cid:durableId="500393426">
    <w:abstractNumId w:val="22"/>
  </w:num>
  <w:num w:numId="17" w16cid:durableId="903374144">
    <w:abstractNumId w:val="6"/>
  </w:num>
  <w:num w:numId="18" w16cid:durableId="202481515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04678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50660284">
    <w:abstractNumId w:val="16"/>
  </w:num>
  <w:num w:numId="21" w16cid:durableId="1124152208">
    <w:abstractNumId w:val="20"/>
  </w:num>
  <w:num w:numId="22" w16cid:durableId="1661076449">
    <w:abstractNumId w:val="27"/>
  </w:num>
  <w:num w:numId="23" w16cid:durableId="1719284549">
    <w:abstractNumId w:val="1"/>
  </w:num>
  <w:num w:numId="24" w16cid:durableId="1696225161">
    <w:abstractNumId w:val="18"/>
  </w:num>
  <w:num w:numId="25" w16cid:durableId="180534954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866722894">
    <w:abstractNumId w:val="25"/>
  </w:num>
  <w:num w:numId="27" w16cid:durableId="1784811522">
    <w:abstractNumId w:val="13"/>
  </w:num>
  <w:num w:numId="28" w16cid:durableId="1375887281">
    <w:abstractNumId w:val="8"/>
  </w:num>
  <w:num w:numId="29" w16cid:durableId="1852602084">
    <w:abstractNumId w:val="0"/>
  </w:num>
  <w:num w:numId="30" w16cid:durableId="177212100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isplayBackgroundShape/>
  <w:embedTrueTypeFonts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53F"/>
    <w:rsid w:val="000421BF"/>
    <w:rsid w:val="0005395F"/>
    <w:rsid w:val="00063B79"/>
    <w:rsid w:val="00066A04"/>
    <w:rsid w:val="000737F7"/>
    <w:rsid w:val="0007765C"/>
    <w:rsid w:val="000C690D"/>
    <w:rsid w:val="000D3E23"/>
    <w:rsid w:val="000D7FBB"/>
    <w:rsid w:val="000F0816"/>
    <w:rsid w:val="001063CA"/>
    <w:rsid w:val="00107977"/>
    <w:rsid w:val="00107FC4"/>
    <w:rsid w:val="00122898"/>
    <w:rsid w:val="001236A4"/>
    <w:rsid w:val="00132EB6"/>
    <w:rsid w:val="001345B4"/>
    <w:rsid w:val="001430AA"/>
    <w:rsid w:val="0017127F"/>
    <w:rsid w:val="00182CF0"/>
    <w:rsid w:val="001934B9"/>
    <w:rsid w:val="001B7C76"/>
    <w:rsid w:val="001C0572"/>
    <w:rsid w:val="001C087F"/>
    <w:rsid w:val="001E03D4"/>
    <w:rsid w:val="00222D7B"/>
    <w:rsid w:val="00225258"/>
    <w:rsid w:val="0022636B"/>
    <w:rsid w:val="00227749"/>
    <w:rsid w:val="00227889"/>
    <w:rsid w:val="0023761F"/>
    <w:rsid w:val="00241D58"/>
    <w:rsid w:val="00243155"/>
    <w:rsid w:val="00251A1E"/>
    <w:rsid w:val="0026688F"/>
    <w:rsid w:val="00266BF6"/>
    <w:rsid w:val="002A1EF0"/>
    <w:rsid w:val="002A45A6"/>
    <w:rsid w:val="002D423F"/>
    <w:rsid w:val="002D6A28"/>
    <w:rsid w:val="002E5D87"/>
    <w:rsid w:val="00301192"/>
    <w:rsid w:val="003634A0"/>
    <w:rsid w:val="003670F9"/>
    <w:rsid w:val="0037137B"/>
    <w:rsid w:val="003866C7"/>
    <w:rsid w:val="003C2E6C"/>
    <w:rsid w:val="003C6777"/>
    <w:rsid w:val="003D2D20"/>
    <w:rsid w:val="003E09F3"/>
    <w:rsid w:val="003E3FA9"/>
    <w:rsid w:val="003E409D"/>
    <w:rsid w:val="00406C25"/>
    <w:rsid w:val="00416FEC"/>
    <w:rsid w:val="00423E0E"/>
    <w:rsid w:val="00432372"/>
    <w:rsid w:val="00440B31"/>
    <w:rsid w:val="00447E53"/>
    <w:rsid w:val="004516F3"/>
    <w:rsid w:val="004557BC"/>
    <w:rsid w:val="0046517F"/>
    <w:rsid w:val="00467813"/>
    <w:rsid w:val="004845F9"/>
    <w:rsid w:val="00492118"/>
    <w:rsid w:val="004A2AC8"/>
    <w:rsid w:val="004F0E1A"/>
    <w:rsid w:val="004F1C66"/>
    <w:rsid w:val="004F2D8B"/>
    <w:rsid w:val="00501966"/>
    <w:rsid w:val="005373C6"/>
    <w:rsid w:val="00551C49"/>
    <w:rsid w:val="005679E4"/>
    <w:rsid w:val="00570B85"/>
    <w:rsid w:val="00573B1B"/>
    <w:rsid w:val="00582D69"/>
    <w:rsid w:val="00583FFA"/>
    <w:rsid w:val="0059237E"/>
    <w:rsid w:val="00594D56"/>
    <w:rsid w:val="005C5D2E"/>
    <w:rsid w:val="005F35AB"/>
    <w:rsid w:val="00603C23"/>
    <w:rsid w:val="00607653"/>
    <w:rsid w:val="00650972"/>
    <w:rsid w:val="00662334"/>
    <w:rsid w:val="00671361"/>
    <w:rsid w:val="006727C3"/>
    <w:rsid w:val="006A0AEB"/>
    <w:rsid w:val="006B46F5"/>
    <w:rsid w:val="006B4C77"/>
    <w:rsid w:val="006D19E0"/>
    <w:rsid w:val="006D22E6"/>
    <w:rsid w:val="006E4701"/>
    <w:rsid w:val="006E5D1E"/>
    <w:rsid w:val="007230C0"/>
    <w:rsid w:val="00731D8D"/>
    <w:rsid w:val="00732392"/>
    <w:rsid w:val="00751874"/>
    <w:rsid w:val="007630A8"/>
    <w:rsid w:val="0076469A"/>
    <w:rsid w:val="00764B25"/>
    <w:rsid w:val="007A3B3C"/>
    <w:rsid w:val="007B0CDF"/>
    <w:rsid w:val="007C453F"/>
    <w:rsid w:val="007D0020"/>
    <w:rsid w:val="007E4979"/>
    <w:rsid w:val="007F17EE"/>
    <w:rsid w:val="00811967"/>
    <w:rsid w:val="00874520"/>
    <w:rsid w:val="00884A91"/>
    <w:rsid w:val="00895055"/>
    <w:rsid w:val="008D6286"/>
    <w:rsid w:val="008F6684"/>
    <w:rsid w:val="00916F47"/>
    <w:rsid w:val="009267F8"/>
    <w:rsid w:val="00945EDF"/>
    <w:rsid w:val="00961B87"/>
    <w:rsid w:val="00961CC2"/>
    <w:rsid w:val="009647E3"/>
    <w:rsid w:val="009841A0"/>
    <w:rsid w:val="00986E3B"/>
    <w:rsid w:val="00997620"/>
    <w:rsid w:val="009A54B5"/>
    <w:rsid w:val="009C579D"/>
    <w:rsid w:val="009C7312"/>
    <w:rsid w:val="009D4368"/>
    <w:rsid w:val="009D4513"/>
    <w:rsid w:val="00A05D73"/>
    <w:rsid w:val="00A24F0E"/>
    <w:rsid w:val="00A3460D"/>
    <w:rsid w:val="00A45A29"/>
    <w:rsid w:val="00A55285"/>
    <w:rsid w:val="00A62295"/>
    <w:rsid w:val="00A761BC"/>
    <w:rsid w:val="00A76EE4"/>
    <w:rsid w:val="00A97BB8"/>
    <w:rsid w:val="00AA0B67"/>
    <w:rsid w:val="00AD3ED6"/>
    <w:rsid w:val="00B0603A"/>
    <w:rsid w:val="00B25828"/>
    <w:rsid w:val="00B2603D"/>
    <w:rsid w:val="00B40BE3"/>
    <w:rsid w:val="00B41510"/>
    <w:rsid w:val="00B46889"/>
    <w:rsid w:val="00BC1308"/>
    <w:rsid w:val="00BC2305"/>
    <w:rsid w:val="00BC552B"/>
    <w:rsid w:val="00BD1DBE"/>
    <w:rsid w:val="00BE0B17"/>
    <w:rsid w:val="00C111E5"/>
    <w:rsid w:val="00C131E6"/>
    <w:rsid w:val="00C24CDC"/>
    <w:rsid w:val="00C32248"/>
    <w:rsid w:val="00C33695"/>
    <w:rsid w:val="00C37352"/>
    <w:rsid w:val="00C5402E"/>
    <w:rsid w:val="00C57522"/>
    <w:rsid w:val="00C65E59"/>
    <w:rsid w:val="00C76BB8"/>
    <w:rsid w:val="00CA1F45"/>
    <w:rsid w:val="00CC38DB"/>
    <w:rsid w:val="00CC6B50"/>
    <w:rsid w:val="00CC7CBA"/>
    <w:rsid w:val="00CD4C72"/>
    <w:rsid w:val="00CF3CA4"/>
    <w:rsid w:val="00D11BFC"/>
    <w:rsid w:val="00D30B5B"/>
    <w:rsid w:val="00D40195"/>
    <w:rsid w:val="00D405DC"/>
    <w:rsid w:val="00D44A3F"/>
    <w:rsid w:val="00D4710A"/>
    <w:rsid w:val="00D50C32"/>
    <w:rsid w:val="00D530A3"/>
    <w:rsid w:val="00D54391"/>
    <w:rsid w:val="00D9391D"/>
    <w:rsid w:val="00DA1FA5"/>
    <w:rsid w:val="00DA3222"/>
    <w:rsid w:val="00DB1410"/>
    <w:rsid w:val="00E03706"/>
    <w:rsid w:val="00E117A3"/>
    <w:rsid w:val="00E12EA8"/>
    <w:rsid w:val="00E20BA0"/>
    <w:rsid w:val="00E56483"/>
    <w:rsid w:val="00E65C92"/>
    <w:rsid w:val="00E67290"/>
    <w:rsid w:val="00E76A09"/>
    <w:rsid w:val="00E77E1A"/>
    <w:rsid w:val="00E90352"/>
    <w:rsid w:val="00EA1B23"/>
    <w:rsid w:val="00EA2348"/>
    <w:rsid w:val="00EC7004"/>
    <w:rsid w:val="00ED123B"/>
    <w:rsid w:val="00ED226A"/>
    <w:rsid w:val="00ED433A"/>
    <w:rsid w:val="00EE294C"/>
    <w:rsid w:val="00EE7D26"/>
    <w:rsid w:val="00F02D59"/>
    <w:rsid w:val="00F06077"/>
    <w:rsid w:val="00F25735"/>
    <w:rsid w:val="00F31834"/>
    <w:rsid w:val="00F339B5"/>
    <w:rsid w:val="00F56864"/>
    <w:rsid w:val="00F5736E"/>
    <w:rsid w:val="00F72EF4"/>
    <w:rsid w:val="00F83EB1"/>
    <w:rsid w:val="00F84F7B"/>
    <w:rsid w:val="00F86E88"/>
    <w:rsid w:val="00FA10BF"/>
    <w:rsid w:val="00FA2496"/>
    <w:rsid w:val="00FB48B6"/>
    <w:rsid w:val="00FD384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C2C0FB1"/>
  <w15:chartTrackingRefBased/>
  <w15:docId w15:val="{60949E93-19EB-CF41-837B-D2B48845A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59237E"/>
    <w:pPr>
      <w:spacing w:line="360" w:lineRule="auto"/>
    </w:pPr>
    <w:rPr>
      <w:rFonts w:ascii="Reckless Neue" w:hAnsi="Reckless Neue"/>
      <w:color w:val="003025"/>
      <w:sz w:val="21"/>
    </w:rPr>
  </w:style>
  <w:style w:type="paragraph" w:styleId="Heading1">
    <w:name w:val="heading 1"/>
    <w:aliases w:val="Title chapter"/>
    <w:basedOn w:val="Normal"/>
    <w:next w:val="Normal"/>
    <w:link w:val="Heading1Char"/>
    <w:uiPriority w:val="9"/>
    <w:qFormat/>
    <w:rsid w:val="00E12EA8"/>
    <w:pPr>
      <w:keepNext/>
      <w:keepLines/>
      <w:spacing w:before="240"/>
      <w:outlineLvl w:val="0"/>
    </w:pPr>
    <w:rPr>
      <w:rFonts w:ascii="AntiqueOli" w:eastAsiaTheme="majorEastAsia" w:hAnsi="AntiqueOli" w:cstheme="majorBidi"/>
      <w:sz w:val="90"/>
      <w:szCs w:val="32"/>
    </w:rPr>
  </w:style>
  <w:style w:type="paragraph" w:styleId="Heading2">
    <w:name w:val="heading 2"/>
    <w:aliases w:val="Subtitle"/>
    <w:basedOn w:val="Normal"/>
    <w:next w:val="Normal"/>
    <w:link w:val="Heading2Char"/>
    <w:uiPriority w:val="9"/>
    <w:unhideWhenUsed/>
    <w:qFormat/>
    <w:rsid w:val="00ED123B"/>
    <w:pPr>
      <w:keepNext/>
      <w:keepLines/>
      <w:spacing w:before="40" w:line="240" w:lineRule="auto"/>
      <w:outlineLvl w:val="1"/>
    </w:pPr>
    <w:rPr>
      <w:rFonts w:ascii="AntiqueOli" w:eastAsiaTheme="majorEastAsia" w:hAnsi="AntiqueOli" w:cstheme="majorBidi"/>
      <w:color w:val="00B685"/>
      <w:sz w:val="40"/>
      <w:szCs w:val="26"/>
    </w:rPr>
  </w:style>
  <w:style w:type="paragraph" w:styleId="Heading3">
    <w:name w:val="heading 3"/>
    <w:aliases w:val="Heading 3 Pink"/>
    <w:basedOn w:val="Normal"/>
    <w:next w:val="Normal"/>
    <w:link w:val="Heading3Char"/>
    <w:uiPriority w:val="9"/>
    <w:unhideWhenUsed/>
    <w:qFormat/>
    <w:rsid w:val="0059237E"/>
    <w:pPr>
      <w:keepNext/>
      <w:keepLines/>
      <w:spacing w:before="40" w:line="240" w:lineRule="auto"/>
      <w:outlineLvl w:val="2"/>
    </w:pPr>
    <w:rPr>
      <w:rFonts w:ascii="AntiqueOli" w:eastAsiaTheme="majorEastAsia" w:hAnsi="AntiqueOli" w:cstheme="majorBidi"/>
      <w:color w:val="E49C9D"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505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5055"/>
  </w:style>
  <w:style w:type="paragraph" w:styleId="Footer">
    <w:name w:val="footer"/>
    <w:basedOn w:val="Normal"/>
    <w:link w:val="FooterChar"/>
    <w:uiPriority w:val="99"/>
    <w:unhideWhenUsed/>
    <w:rsid w:val="0089505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5055"/>
  </w:style>
  <w:style w:type="paragraph" w:styleId="NoSpacing">
    <w:name w:val="No Spacing"/>
    <w:link w:val="NoSpacingChar"/>
    <w:uiPriority w:val="1"/>
    <w:rsid w:val="004F2D8B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4F2D8B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Title">
    <w:name w:val="Title"/>
    <w:aliases w:val="Document Title"/>
    <w:basedOn w:val="NoSpacing"/>
    <w:next w:val="Normal"/>
    <w:link w:val="TitleChar"/>
    <w:uiPriority w:val="10"/>
    <w:qFormat/>
    <w:rsid w:val="00A24F0E"/>
    <w:pPr>
      <w:contextualSpacing/>
    </w:pPr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A24F0E"/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paragraph" w:styleId="Subtitle">
    <w:name w:val="Subtitle"/>
    <w:aliases w:val="Heading 3 Green"/>
    <w:basedOn w:val="Normal"/>
    <w:next w:val="Normal"/>
    <w:link w:val="SubtitleChar1"/>
    <w:uiPriority w:val="11"/>
    <w:qFormat/>
    <w:rsid w:val="0059237E"/>
    <w:pPr>
      <w:spacing w:line="240" w:lineRule="auto"/>
    </w:pPr>
    <w:rPr>
      <w:rFonts w:ascii="AntiqueOli" w:hAnsi="AntiqueOli"/>
      <w:color w:val="00604E"/>
      <w:sz w:val="30"/>
      <w:szCs w:val="30"/>
      <w:lang w:val="en-US"/>
    </w:rPr>
  </w:style>
  <w:style w:type="character" w:customStyle="1" w:styleId="SubtitleChar1">
    <w:name w:val="Subtitle Char1"/>
    <w:aliases w:val="Heading 3 Green Char"/>
    <w:basedOn w:val="DefaultParagraphFont"/>
    <w:link w:val="Subtitle"/>
    <w:uiPriority w:val="11"/>
    <w:rsid w:val="0059237E"/>
    <w:rPr>
      <w:rFonts w:ascii="AntiqueOli" w:hAnsi="AntiqueOli"/>
      <w:color w:val="00604E"/>
      <w:sz w:val="30"/>
      <w:szCs w:val="30"/>
      <w:lang w:val="en-US"/>
    </w:rPr>
  </w:style>
  <w:style w:type="character" w:styleId="Hyperlink">
    <w:name w:val="Hyperlink"/>
    <w:uiPriority w:val="99"/>
    <w:unhideWhenUsed/>
    <w:rsid w:val="00447E53"/>
    <w:rPr>
      <w:noProof/>
      <w:color w:val="00B685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66A0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E47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paragraph" w:styleId="ListParagraph">
    <w:name w:val="List Paragraph"/>
    <w:basedOn w:val="Normal"/>
    <w:uiPriority w:val="34"/>
    <w:qFormat/>
    <w:rsid w:val="00A761BC"/>
    <w:pPr>
      <w:ind w:left="720"/>
      <w:contextualSpacing/>
    </w:pPr>
  </w:style>
  <w:style w:type="character" w:customStyle="1" w:styleId="Heading1Char">
    <w:name w:val="Heading 1 Char"/>
    <w:aliases w:val="Title chapter Char"/>
    <w:basedOn w:val="DefaultParagraphFont"/>
    <w:link w:val="Heading1"/>
    <w:uiPriority w:val="9"/>
    <w:rsid w:val="00E12EA8"/>
    <w:rPr>
      <w:rFonts w:ascii="AntiqueOli" w:eastAsiaTheme="majorEastAsia" w:hAnsi="AntiqueOli" w:cstheme="majorBidi"/>
      <w:color w:val="003025"/>
      <w:sz w:val="90"/>
      <w:szCs w:val="32"/>
    </w:rPr>
  </w:style>
  <w:style w:type="character" w:customStyle="1" w:styleId="Heading2Char">
    <w:name w:val="Heading 2 Char"/>
    <w:aliases w:val="Subtitle Char"/>
    <w:basedOn w:val="DefaultParagraphFont"/>
    <w:link w:val="Heading2"/>
    <w:uiPriority w:val="9"/>
    <w:rsid w:val="00ED123B"/>
    <w:rPr>
      <w:rFonts w:ascii="AntiqueOli" w:eastAsiaTheme="majorEastAsia" w:hAnsi="AntiqueOli" w:cstheme="majorBidi"/>
      <w:color w:val="00B685"/>
      <w:sz w:val="40"/>
      <w:szCs w:val="26"/>
    </w:rPr>
  </w:style>
  <w:style w:type="character" w:styleId="Emphasis">
    <w:name w:val="Emphasis"/>
    <w:basedOn w:val="DefaultParagraphFont"/>
    <w:uiPriority w:val="20"/>
    <w:rsid w:val="00961B87"/>
    <w:rPr>
      <w:rFonts w:ascii="Reckless Neue" w:hAnsi="Reckless Neue"/>
      <w:b w:val="0"/>
      <w:i/>
      <w:iCs/>
    </w:rPr>
  </w:style>
  <w:style w:type="character" w:customStyle="1" w:styleId="Heading3Char">
    <w:name w:val="Heading 3 Char"/>
    <w:aliases w:val="Heading 3 Pink Char"/>
    <w:basedOn w:val="DefaultParagraphFont"/>
    <w:link w:val="Heading3"/>
    <w:uiPriority w:val="9"/>
    <w:rsid w:val="0059237E"/>
    <w:rPr>
      <w:rFonts w:ascii="AntiqueOli" w:eastAsiaTheme="majorEastAsia" w:hAnsi="AntiqueOli" w:cstheme="majorBidi"/>
      <w:color w:val="E49C9D"/>
      <w:sz w:val="30"/>
    </w:rPr>
  </w:style>
  <w:style w:type="paragraph" w:customStyle="1" w:styleId="Heading41">
    <w:name w:val="Heading 41"/>
    <w:basedOn w:val="Normal"/>
    <w:qFormat/>
    <w:rsid w:val="00573B1B"/>
    <w:pPr>
      <w:spacing w:line="240" w:lineRule="auto"/>
    </w:pPr>
    <w:rPr>
      <w:rFonts w:ascii="AntiqueOli" w:hAnsi="AntiqueOli"/>
      <w:noProof/>
      <w:sz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65E59"/>
    <w:rPr>
      <w:color w:val="954F72" w:themeColor="followedHyperlink"/>
      <w:u w:val="single"/>
    </w:rPr>
  </w:style>
  <w:style w:type="paragraph" w:customStyle="1" w:styleId="Hyperlinks">
    <w:name w:val="Hyperlinks"/>
    <w:basedOn w:val="Normal"/>
    <w:qFormat/>
    <w:rsid w:val="00C111E5"/>
    <w:rPr>
      <w:noProof/>
      <w:color w:val="00B685"/>
      <w:u w:val="single"/>
      <w:lang w:val="en-US"/>
    </w:rPr>
  </w:style>
  <w:style w:type="table" w:styleId="TableGrid">
    <w:name w:val="Table Grid"/>
    <w:basedOn w:val="TableNormal"/>
    <w:uiPriority w:val="39"/>
    <w:rsid w:val="00CC6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4tablewhite">
    <w:name w:val="Heading 4 table white"/>
    <w:basedOn w:val="Heading41"/>
    <w:qFormat/>
    <w:rsid w:val="00CC6B50"/>
    <w:rPr>
      <w:color w:val="FFFFFF" w:themeColor="background1"/>
    </w:rPr>
  </w:style>
  <w:style w:type="paragraph" w:customStyle="1" w:styleId="Frontpage-Extrainformation">
    <w:name w:val="Front page - Extra information"/>
    <w:basedOn w:val="Title"/>
    <w:qFormat/>
    <w:rsid w:val="000F0816"/>
    <w:rPr>
      <w:rFonts w:ascii="Reckless Neue" w:hAnsi="Reckless Neue"/>
      <w:sz w:val="52"/>
      <w:szCs w:val="52"/>
    </w:rPr>
  </w:style>
  <w:style w:type="paragraph" w:customStyle="1" w:styleId="Stijl1">
    <w:name w:val="Stijl1"/>
    <w:basedOn w:val="Heading1"/>
    <w:rsid w:val="00EE7D26"/>
    <w:pPr>
      <w:numPr>
        <w:numId w:val="6"/>
      </w:numPr>
    </w:pPr>
    <w:rPr>
      <w:noProof/>
      <w:lang w:val="en-US"/>
    </w:rPr>
  </w:style>
  <w:style w:type="numbering" w:customStyle="1" w:styleId="Huidigelijst1">
    <w:name w:val="Huidige lijst1"/>
    <w:uiPriority w:val="99"/>
    <w:rsid w:val="00EE7D26"/>
    <w:pPr>
      <w:numPr>
        <w:numId w:val="7"/>
      </w:numPr>
    </w:pPr>
  </w:style>
  <w:style w:type="numbering" w:customStyle="1" w:styleId="Huidigelijst2">
    <w:name w:val="Huidige lijst2"/>
    <w:uiPriority w:val="99"/>
    <w:rsid w:val="00A24F0E"/>
    <w:pPr>
      <w:numPr>
        <w:numId w:val="10"/>
      </w:numPr>
    </w:pPr>
  </w:style>
  <w:style w:type="numbering" w:styleId="111111">
    <w:name w:val="Outline List 2"/>
    <w:basedOn w:val="NoList"/>
    <w:uiPriority w:val="99"/>
    <w:semiHidden/>
    <w:unhideWhenUsed/>
    <w:rsid w:val="00A24F0E"/>
    <w:pPr>
      <w:numPr>
        <w:numId w:val="11"/>
      </w:numPr>
    </w:pPr>
  </w:style>
  <w:style w:type="numbering" w:customStyle="1" w:styleId="Huidigelijst3">
    <w:name w:val="Huidige lijst3"/>
    <w:uiPriority w:val="99"/>
    <w:rsid w:val="00570B85"/>
    <w:pPr>
      <w:numPr>
        <w:numId w:val="13"/>
      </w:numPr>
    </w:pPr>
  </w:style>
  <w:style w:type="numbering" w:customStyle="1" w:styleId="Huidigelijst4">
    <w:name w:val="Huidige lijst4"/>
    <w:uiPriority w:val="99"/>
    <w:rsid w:val="00570B85"/>
    <w:pPr>
      <w:numPr>
        <w:numId w:val="16"/>
      </w:numPr>
    </w:pPr>
  </w:style>
  <w:style w:type="numbering" w:customStyle="1" w:styleId="Huidigelijst5">
    <w:name w:val="Huidige lijst5"/>
    <w:uiPriority w:val="99"/>
    <w:rsid w:val="00570B85"/>
    <w:pPr>
      <w:numPr>
        <w:numId w:val="17"/>
      </w:numPr>
    </w:pPr>
  </w:style>
  <w:style w:type="paragraph" w:customStyle="1" w:styleId="111Title">
    <w:name w:val="1.1.1 Title"/>
    <w:basedOn w:val="Subtitle"/>
    <w:qFormat/>
    <w:rsid w:val="0026688F"/>
    <w:pPr>
      <w:ind w:left="851" w:hanging="851"/>
    </w:pPr>
  </w:style>
  <w:style w:type="paragraph" w:customStyle="1" w:styleId="11Title">
    <w:name w:val="1.1 Title"/>
    <w:basedOn w:val="Heading2"/>
    <w:qFormat/>
    <w:rsid w:val="0026688F"/>
    <w:pPr>
      <w:numPr>
        <w:ilvl w:val="1"/>
        <w:numId w:val="12"/>
      </w:numPr>
    </w:pPr>
    <w:rPr>
      <w:noProof/>
      <w:lang w:val="en-US"/>
    </w:rPr>
  </w:style>
  <w:style w:type="table" w:customStyle="1" w:styleId="TablePink">
    <w:name w:val="Table Pink"/>
    <w:basedOn w:val="TableNormal"/>
    <w:uiPriority w:val="99"/>
    <w:rsid w:val="008D6286"/>
    <w:rPr>
      <w:rFonts w:ascii="Reckless" w:hAnsi="Reckless"/>
    </w:rPr>
    <w:tblPr/>
  </w:style>
  <w:style w:type="table" w:customStyle="1" w:styleId="Tablestyle1">
    <w:name w:val="Table style 1"/>
    <w:basedOn w:val="TableGrid"/>
    <w:uiPriority w:val="99"/>
    <w:rsid w:val="00EA1B23"/>
    <w:rPr>
      <w:rFonts w:ascii="Reckless Neue" w:hAnsi="Reckless Neue"/>
      <w:sz w:val="21"/>
    </w:rPr>
    <w:tblPr>
      <w:tblBorders>
        <w:top w:val="single" w:sz="4" w:space="0" w:color="003025"/>
        <w:left w:val="single" w:sz="4" w:space="0" w:color="003025"/>
        <w:bottom w:val="single" w:sz="4" w:space="0" w:color="003025"/>
        <w:right w:val="single" w:sz="4" w:space="0" w:color="003025"/>
        <w:insideH w:val="single" w:sz="4" w:space="0" w:color="003025"/>
        <w:insideV w:val="single" w:sz="4" w:space="0" w:color="003025"/>
      </w:tblBorders>
    </w:tblPr>
    <w:tcPr>
      <w:shd w:val="clear" w:color="auto" w:fill="auto"/>
      <w:vAlign w:val="center"/>
    </w:tcPr>
  </w:style>
  <w:style w:type="paragraph" w:customStyle="1" w:styleId="111Heading">
    <w:name w:val="1.1.1 Heading"/>
    <w:basedOn w:val="Subtitle"/>
    <w:qFormat/>
    <w:rsid w:val="00F5736E"/>
    <w:pPr>
      <w:numPr>
        <w:ilvl w:val="2"/>
        <w:numId w:val="15"/>
      </w:numPr>
    </w:pPr>
  </w:style>
  <w:style w:type="paragraph" w:customStyle="1" w:styleId="1Heading">
    <w:name w:val="1. Heading"/>
    <w:basedOn w:val="Stijl1"/>
    <w:qFormat/>
    <w:rsid w:val="003C2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94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0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946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11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7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inanerdal/Desktop/Useful/Templates/SpeakUp%20word%20template%20green.dotm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cd5ef3-14b2-4f84-b147-1ce50651a700" xsi:nil="true"/>
    <lcf76f155ced4ddcb4097134ff3c332f xmlns="30ab7d7b-7b35-4312-8626-0aa813b9ccd4">
      <Terms xmlns="http://schemas.microsoft.com/office/infopath/2007/PartnerControls"/>
    </lcf76f155ced4ddcb4097134ff3c332f>
    <_ip_UnifiedCompliancePolicyUIAction xmlns="http://schemas.microsoft.com/sharepoint/v3" xsi:nil="true"/>
    <Comment xmlns="30ab7d7b-7b35-4312-8626-0aa813b9ccd4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6473FEAF53BA4E8D889876A28C6720" ma:contentTypeVersion="23" ma:contentTypeDescription="Create a new document." ma:contentTypeScope="" ma:versionID="f29b590161f706c607bf5e69f04df3a5">
  <xsd:schema xmlns:xsd="http://www.w3.org/2001/XMLSchema" xmlns:xs="http://www.w3.org/2001/XMLSchema" xmlns:p="http://schemas.microsoft.com/office/2006/metadata/properties" xmlns:ns1="http://schemas.microsoft.com/sharepoint/v3" xmlns:ns2="30ab7d7b-7b35-4312-8626-0aa813b9ccd4" xmlns:ns3="5fcd5ef3-14b2-4f84-b147-1ce50651a700" targetNamespace="http://schemas.microsoft.com/office/2006/metadata/properties" ma:root="true" ma:fieldsID="3a6c1e98d2ab99bb147463cac799f881" ns1:_="" ns2:_="" ns3:_="">
    <xsd:import namespace="http://schemas.microsoft.com/sharepoint/v3"/>
    <xsd:import namespace="30ab7d7b-7b35-4312-8626-0aa813b9ccd4"/>
    <xsd:import namespace="5fcd5ef3-14b2-4f84-b147-1ce50651a7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Comment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b7d7b-7b35-4312-8626-0aa813b9cc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79aa743-c6e3-4327-bf7b-cddf6dd699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ment" ma:index="26" nillable="true" ma:displayName="Comment " ma:format="Dropdown" ma:internalName="Comment">
      <xsd:simpleType>
        <xsd:restriction base="dms:Note">
          <xsd:maxLength value="255"/>
        </xsd:restriction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d5ef3-14b2-4f84-b147-1ce50651a70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a89b58f-1fe7-40ac-b154-46c3c3de62d2}" ma:internalName="TaxCatchAll" ma:showField="CatchAllData" ma:web="5fcd5ef3-14b2-4f84-b147-1ce50651a7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EAD119-481B-496E-B08D-B2797EE814A5}">
  <ds:schemaRefs>
    <ds:schemaRef ds:uri="http://schemas.microsoft.com/office/2006/metadata/properties"/>
    <ds:schemaRef ds:uri="http://schemas.microsoft.com/office/infopath/2007/PartnerControls"/>
    <ds:schemaRef ds:uri="5fcd5ef3-14b2-4f84-b147-1ce50651a700"/>
    <ds:schemaRef ds:uri="30ab7d7b-7b35-4312-8626-0aa813b9ccd4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E90B61C-EA05-084C-94DB-CDF2A35251D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B08CA11-8239-4D67-981C-9A5E15A96D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ab7d7b-7b35-4312-8626-0aa813b9ccd4"/>
    <ds:schemaRef ds:uri="5fcd5ef3-14b2-4f84-b147-1ce50651a7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237C66-A0A2-43E0-8F23-4485F2B76BB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SpeakUp word template green.dotm</Template>
  <TotalTime>15</TotalTime>
  <Pages>10</Pages>
  <Words>630</Words>
  <Characters>3593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Sinan Erdal</dc:creator>
  <cp:keywords/>
  <dc:description/>
  <cp:lastModifiedBy>Handi Xu</cp:lastModifiedBy>
  <cp:revision>11</cp:revision>
  <cp:lastPrinted>2023-10-27T08:45:00Z</cp:lastPrinted>
  <dcterms:created xsi:type="dcterms:W3CDTF">2023-12-01T08:31:00Z</dcterms:created>
  <dcterms:modified xsi:type="dcterms:W3CDTF">2024-07-12T15:24:00Z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0x0101003A6473FEAF53BA4E8D889876A28C6720</vt:lpwstr>
  </property>
  <property fmtid="{D5CDD505-2E9C-101B-9397-08002B2CF9AE}" pid="3" name="MediaServiceImageTags">
    <vt:lpwstr/>
  </property>
</Properties>
</file>